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0"/>
        <w:gridCol w:w="720"/>
        <w:gridCol w:w="50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0" w:hRule="exact"/>
        </w:trPr>
        <w:tc>
          <w:tcPr>
            <w:tcW w:w="5040" w:type="dxa"/>
            <w:tcMar>
              <w:left w:w="0" w:type="dxa"/>
              <w:right w:w="0" w:type="dxa"/>
            </w:tcMar>
            <w:vAlign w:val="center"/>
          </w:tcPr>
          <w:p>
            <w:pPr>
              <w:pStyle w:val="8"/>
            </w:pPr>
            <w:r>
              <w:rPr>
                <w:rFonts w:hint="default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3840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align>center</wp:align>
                      </wp:positionV>
                      <wp:extent cx="3032760" cy="1646555"/>
                      <wp:effectExtent l="0" t="0" r="15240" b="10795"/>
                      <wp:wrapNone/>
                      <wp:docPr id="58" name="Group 5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2760" cy="1646555"/>
                                <a:chOff x="835" y="1305"/>
                                <a:chExt cx="4776" cy="2593"/>
                              </a:xfrm>
                            </wpg:grpSpPr>
                            <wpg:grpSp>
                              <wpg:cNvPr id="36" name="Group 18"/>
                              <wpg:cNvGrpSpPr/>
                              <wpg:grpSpPr>
                                <a:xfrm rot="-16200000" flipH="1" flipV="1">
                                  <a:off x="-242" y="2440"/>
                                  <a:ext cx="2467" cy="313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30" name="FreeForm 19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35" name="Group 20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31" name="FreeForm 21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32" name="FreeForm 22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33" name="FreeForm 23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34" name="FreeForm 24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43" name="Group 25"/>
                              <wpg:cNvGrpSpPr/>
                              <wpg:grpSpPr>
                                <a:xfrm rot="16200000" flipV="1">
                                  <a:off x="4221" y="2449"/>
                                  <a:ext cx="2467" cy="313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37" name="FreeForm 26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42" name="Group 27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38" name="FreeForm 28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39" name="FreeForm 29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40" name="FreeForm 30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41" name="FreeForm 31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50" name="Group 4"/>
                              <wpg:cNvGrpSpPr/>
                              <wpg:grpSpPr>
                                <a:xfrm flipV="1">
                                  <a:off x="837" y="3444"/>
                                  <a:ext cx="4774" cy="454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44" name="FreeForm 5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49" name="Group 6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45" name="FreeForm 7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46" name="FreeForm 8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47" name="FreeForm 9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48" name="FreeForm 10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57" name="Group 11"/>
                              <wpg:cNvGrpSpPr/>
                              <wpg:grpSpPr>
                                <a:xfrm>
                                  <a:off x="837" y="1305"/>
                                  <a:ext cx="4774" cy="454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51" name="FreeForm 12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56" name="Group 13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52" name="FreeForm 14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53" name="FreeForm 15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54" name="FreeForm 16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55" name="FreeForm 17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07" o:spid="_x0000_s1026" o:spt="203" style="position:absolute;left:0pt;height:129.65pt;width:238.8pt;mso-position-horizontal:center;mso-position-vertical:center;mso-position-vertical-relative:page;z-index:-251632640;mso-width-relative:page;mso-height-relative:page;" coordorigin="835,1305" coordsize="4776,2593" o:gfxdata="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">
                      <o:lock v:ext="edit" aspectratio="f"/>
                      <v:group id="Group 18" o:spid="_x0000_s1026" o:spt="203" style="position:absolute;left:-242;top:2440;flip:x y;height:313;width:2467;rotation:5898240f;" coordorigin="4560,5494" coordsize="6720,719" o:gfxdata="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vjzrLvAAAANsAAAAPAAAAAAAAAAEAIAAAACIAAABkcnMvZG93bnJldi54bWxQ&#10;SwECFAAUAAAACACHTuJAMy8FnjsAAAA5AAAAFQAAAAAAAAABACAAAAALAQAAZHJzL2dyb3Vwc2hh&#10;cGV4bWwueG1sUEsFBgAAAAAGAAYAYAEAAMgDAAAAAA==&#10;">
                        <o:lock v:ext="edit" aspectratio="f"/>
                        <v:shape id="FreeForm 19" o:spid="_x0000_s1026" o:spt="100" style="position:absolute;left:7714;top:2647;height:6720;width:412;rotation:-5898240f;" fillcolor="#C77C0E" filled="t" stroked="f" coordsize="1218,15744" o:gfxdata="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0kw1etwAAANsAAAAP&#10;AAAAAAAAAAEAIAAAACIAAABkcnMvZG93bnJldi54bWxQSwECFAAUAAAACACHTuJAMy8FnjsAAAA5&#10;AAAAEAAAAAAAAAABACAAAAAGAQAAZHJzL3NoYXBleG1sLnhtbFBLBQYAAAAABgAGAFsBAACwAwAA&#10;AAA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20" o:spid="_x0000_s1026" o:spt="203" style="position:absolute;left:7709;top:5494;height:404;width:422;" coordorigin="7698,5433" coordsize="443,425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shape id="FreeForm 21" o:spid="_x0000_s1026" o:spt="100" style="position:absolute;left:7717;top:5433;height:417;width:405;" fillcolor="#C77C0E" filled="t" stroked="f" coordsize="14248,18079" o:gfxdata="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9GWkr4A&#10;AADbAAAADwAAAAAAAAABACAAAAAiAAAAZHJzL2Rvd25yZXYueG1sUEsBAhQAFAAAAAgAh07iQDMv&#10;BZ47AAAAOQAAABAAAAAAAAAAAQAgAAAADQEAAGRycy9zaGFwZXhtbC54bWxQSwUGAAAAAAYABgBb&#10;AQAAtwMAAAAA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22" o:spid="_x0000_s1026" o:spt="100" style="position:absolute;left:7822;top:5478;height:201;width:196;" fillcolor="#C77C0E" filled="t" stroked="f" coordsize="6899,8728" o:gfxdata="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qJlybsAAADb&#10;AAAADwAAAAAAAAABACAAAAAiAAAAZHJzL2Rvd25yZXYueG1sUEsBAhQAFAAAAAgAh07iQDMvBZ47&#10;AAAAOQAAABAAAAAAAAAAAQAgAAAACgEAAGRycy9zaGFwZXhtbC54bWxQSwUGAAAAAAYABgBbAQAA&#10;tAMAAAAA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23" o:spid="_x0000_s1026" o:spt="100" style="position:absolute;left:7698;top:5716;height:142;width:222;" fillcolor="#C77C0E" filled="t" stroked="f" coordsize="7800,6159" o:gfxdata="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1e/WLsAAADb&#10;AAAADwAAAAAAAAABACAAAAAiAAAAZHJzL2Rvd25yZXYueG1sUEsBAhQAFAAAAAgAh07iQDMvBZ47&#10;AAAAOQAAABAAAAAAAAAAAQAgAAAACgEAAGRycy9zaGFwZXhtbC54bWxQSwUGAAAAAAYABgBbAQAA&#10;tAMAAAAA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24" o:spid="_x0000_s1026" o:spt="100" style="position:absolute;left:7920;top:5716;height:142;width:221;" fillcolor="#C77C0E" filled="t" stroked="f" coordsize="7797,6163" o:gfxdata="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1oF868AAAA&#10;2wAAAA8AAAAAAAAAAQAgAAAAIgAAAGRycy9kb3ducmV2LnhtbFBLAQIUABQAAAAIAIdO4kAzLwWe&#10;OwAAADkAAAAQAAAAAAAAAAEAIAAAAAsBAABkcnMvc2hhcGV4bWwueG1sUEsFBgAAAAAGAAYAWwEA&#10;ALUDAAAAAA=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25" o:spid="_x0000_s1026" o:spt="203" style="position:absolute;left:4221;top:2449;flip:y;height:313;width:2467;rotation:5898240f;" coordorigin="4560,5494" coordsize="6720,719" o:gfxdata="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e5SAr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FreeForm 26" o:spid="_x0000_s1026" o:spt="100" style="position:absolute;left:7714;top:2647;height:6720;width:412;rotation:-5898240f;" fillcolor="#C77C0E" filled="t" stroked="f" coordsize="1218,15744" o:gfxdata="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epUqugAAANsA&#10;AAAPAAAAAAAAAAEAIAAAACIAAABkcnMvZG93bnJldi54bWxQSwECFAAUAAAACACHTuJAMy8FnjsA&#10;AAA5AAAAEAAAAAAAAAABACAAAAAJAQAAZHJzL3NoYXBleG1sLnhtbFBLBQYAAAAABgAGAFsBAACz&#10;AwAAAAA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27" o:spid="_x0000_s1026" o:spt="203" style="position:absolute;left:7709;top:5494;height:404;width:422;" coordorigin="7698,5433" coordsize="443,425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shape id="FreeForm 28" o:spid="_x0000_s1026" o:spt="100" style="position:absolute;left:7717;top:5433;height:417;width:405;" fillcolor="#C77C0E" filled="t" stroked="f" coordsize="14248,18079" o:gfxdata="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brPw+2AAAA2wAAAA8A&#10;AAAAAAAAAQAgAAAAIgAAAGRycy9kb3ducmV2LnhtbFBLAQIUABQAAAAIAIdO4kAzLwWeOwAAADkA&#10;AAAQAAAAAAAAAAEAIAAAAAUBAABkcnMvc2hhcGV4bWwueG1sUEsFBgAAAAAGAAYAWwEAAK8DAAAA&#10;AA=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29" o:spid="_x0000_s1026" o:spt="100" style="position:absolute;left:7822;top:5478;height:201;width:196;" fillcolor="#C77C0E" filled="t" stroked="f" coordsize="6899,8728" o:gfxdata="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Ab3uLsAAADb&#10;AAAADwAAAAAAAAABACAAAAAiAAAAZHJzL2Rvd25yZXYueG1sUEsBAhQAFAAAAAgAh07iQDMvBZ47&#10;AAAAOQAAABAAAAAAAAAAAQAgAAAACgEAAGRycy9zaGFwZXhtbC54bWxQSwUGAAAAAAYABgBbAQAA&#10;tAMAAAAA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0" o:spid="_x0000_s1026" o:spt="100" style="position:absolute;left:7698;top:5716;height:142;width:222;" fillcolor="#C77C0E" filled="t" stroked="f" coordsize="7800,6159" o:gfxdata="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4NSUrgAAADbAAAA&#10;DwAAAAAAAAABACAAAAAiAAAAZHJzL2Rvd25yZXYueG1sUEsBAhQAFAAAAAgAh07iQDMvBZ47AAAA&#10;OQAAABAAAAAAAAAAAQAgAAAABwEAAGRycy9zaGFwZXhtbC54bWxQSwUGAAAAAAYABgBbAQAAsQMA&#10;AAAA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1" o:spid="_x0000_s1026" o:spt="100" style="position:absolute;left:7920;top:5716;height:142;width:221;" fillcolor="#C77C0E" filled="t" stroked="f" coordsize="7797,6163" o:gfxdata="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Zxyu8AAAA&#10;2wAAAA8AAAAAAAAAAQAgAAAAIgAAAGRycy9kb3ducmV2LnhtbFBLAQIUABQAAAAIAIdO4kAzLwWe&#10;OwAAADkAAAAQAAAAAAAAAAEAIAAAAAsBAABkcnMvc2hhcGV4bWwueG1sUEsFBgAAAAAGAAYAWwEA&#10;ALUDAAAAAA=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4" o:spid="_x0000_s1026" o:spt="203" style="position:absolute;left:837;top:3444;flip:y;height:454;width:4774;" coordorigin="4560,5494" coordsize="6720,719" o:gfxdata="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">
                        <o:lock v:ext="edit" aspectratio="f"/>
                        <v:shape id="FreeForm 5" o:spid="_x0000_s1026" o:spt="100" style="position:absolute;left:7714;top:2647;height:6720;width:412;rotation:-5898240f;" fillcolor="#C77C0E" filled="t" stroked="f" coordsize="1218,15744" o:gfxdata="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TrnggugAAANsA&#10;AAAPAAAAAAAAAAEAIAAAACIAAABkcnMvZG93bnJldi54bWxQSwECFAAUAAAACACHTuJAMy8FnjsA&#10;AAA5AAAAEAAAAAAAAAABACAAAAAJAQAAZHJzL3NoYXBleG1sLnhtbFBLBQYAAAAABgAGAFsBAACz&#10;AwAAAAA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6" o:spid="_x0000_s1026" o:spt="203" style="position:absolute;left:7709;top:5494;height:404;width:422;" coordorigin="7698,5433" coordsize="443,425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shape id="FreeForm 7" o:spid="_x0000_s1026" o:spt="100" style="position:absolute;left:7717;top:5433;height:417;width:405;" fillcolor="#C77C0E" filled="t" stroked="f" coordsize="14248,18079" o:gfxdata="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7OPsvQAA&#10;ANsAAAAPAAAAAAAAAAEAIAAAACIAAABkcnMvZG93bnJldi54bWxQSwECFAAUAAAACACHTuJAMy8F&#10;njsAAAA5AAAAEAAAAAAAAAABACAAAAAMAQAAZHJzL3NoYXBleG1sLnhtbFBLBQYAAAAABgAGAFsB&#10;AAC2AwAAAAA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8" o:spid="_x0000_s1026" o:spt="100" style="position:absolute;left:7822;top:5478;height:201;width:196;" fillcolor="#C77C0E" filled="t" stroked="f" coordsize="6899,8728" o:gfxdata="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Z8Qt7sAAADb&#10;AAAADwAAAAAAAAABACAAAAAiAAAAZHJzL2Rvd25yZXYueG1sUEsBAhQAFAAAAAgAh07iQDMvBZ47&#10;AAAAOQAAABAAAAAAAAAAAQAgAAAACgEAAGRycy9zaGFwZXhtbC54bWxQSwUGAAAAAAYABgBbAQAA&#10;tAMAAAAA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9" o:spid="_x0000_s1026" o:spt="100" style="position:absolute;left:7698;top:5716;height:142;width:222;" fillcolor="#C77C0E" filled="t" stroked="f" coordsize="7800,6159" o:gfxdata="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asomvQAA&#10;ANsAAAAPAAAAAAAAAAEAIAAAACIAAABkcnMvZG93bnJldi54bWxQSwECFAAUAAAACACHTuJAMy8F&#10;njsAAAA5AAAAEAAAAAAAAAABACAAAAAMAQAAZHJzL3NoYXBleG1sLnhtbFBLBQYAAAAABgAGAFsB&#10;AAC2AwAAAAA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10" o:spid="_x0000_s1026" o:spt="100" style="position:absolute;left:7920;top:5716;height:142;width:221;" fillcolor="#C77C0E" filled="t" stroked="f" coordsize="7797,6163" o:gfxdata="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Qjbra5AAAA2wAA&#10;AA8AAAAAAAAAAQAgAAAAIgAAAGRycy9kb3ducmV2LnhtbFBLAQIUABQAAAAIAIdO4kAzLwWeOwAA&#10;ADkAAAAQAAAAAAAAAAEAIAAAAAgBAABkcnMvc2hhcGV4bWwueG1sUEsFBgAAAAAGAAYAWwEAALID&#10;AAAAAA=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11" o:spid="_x0000_s1026" o:spt="203" style="position:absolute;left:837;top:1305;height:454;width:4774;" coordorigin="4560,5494" coordsize="6720,719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FreeForm 12" o:spid="_x0000_s1026" o:spt="100" style="position:absolute;left:7714;top:2647;height:6720;width:412;rotation:-5898240f;" fillcolor="#C77C0E" filled="t" stroked="f" coordsize="1218,15744" o:gfxdata="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gBNZbsAAADb&#10;AAAADwAAAAAAAAABACAAAAAiAAAAZHJzL2Rvd25yZXYueG1sUEsBAhQAFAAAAAgAh07iQDMvBZ47&#10;AAAAOQAAABAAAAAAAAAAAQAgAAAACgEAAGRycy9zaGFwZXhtbC54bWxQSwUGAAAAAAYABgBbAQAA&#10;tAMAAAAA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13" o:spid="_x0000_s1026" o:spt="203" style="position:absolute;left:7709;top:5494;height:404;width:422;" coordorigin="7698,5433" coordsize="443,425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shape id="FreeForm 14" o:spid="_x0000_s1026" o:spt="100" style="position:absolute;left:7717;top:5433;height:417;width:405;" fillcolor="#C77C0E" filled="t" stroked="f" coordsize="14248,18079" o:gfxdata="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3O1FvQAA&#10;ANsAAAAPAAAAAAAAAAEAIAAAACIAAABkcnMvZG93bnJldi54bWxQSwECFAAUAAAACACHTuJAMy8F&#10;njsAAAA5AAAAEAAAAAAAAAABACAAAAAMAQAAZHJzL3NoYXBleG1sLnhtbFBLBQYAAAAABgAGAFsB&#10;AAC2AwAAAAA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15" o:spid="_x0000_s1026" o:spt="100" style="position:absolute;left:7822;top:5478;height:201;width:196;" fillcolor="#C77C0E" filled="t" stroked="f" coordsize="6899,8728" o:gfxdata="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QxJfK8AAAA&#10;2wAAAA8AAAAAAAAAAQAgAAAAIgAAAGRycy9kb3ducmV2LnhtbFBLAQIUABQAAAAIAIdO4kAzLwWe&#10;OwAAADkAAAAQAAAAAAAAAAEAIAAAAAsBAABkcnMvc2hhcGV4bWwueG1sUEsFBgAAAAAGAAYAWwEA&#10;ALUDAAAAAA=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16" o:spid="_x0000_s1026" o:spt="100" style="position:absolute;left:7698;top:5716;height:142;width:222;" fillcolor="#C77C0E" filled="t" stroked="f" coordsize="7800,6159" o:gfxdata="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YcKMvQAA&#10;ANsAAAAPAAAAAAAAAAEAIAAAACIAAABkcnMvZG93bnJldi54bWxQSwECFAAUAAAACACHTuJAMy8F&#10;njsAAAA5AAAAEAAAAAAAAAABACAAAAAMAQAAZHJzL3NoYXBleG1sLnhtbFBLBQYAAAAABgAGAFsB&#10;AAC2AwAAAAA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17" o:spid="_x0000_s1026" o:spt="100" style="position:absolute;left:7920;top:5716;height:142;width:221;" fillcolor="#C77C0E" filled="t" stroked="f" coordsize="7797,6163" o:gfxdata="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/tX9bsAAADb&#10;AAAADwAAAAAAAAABACAAAAAiAAAAZHJzL2Rvd25yZXYueG1sUEsBAhQAFAAAAAgAh07iQDMvBZ47&#10;AAAAOQAAABAAAAAAAAAAAQAgAAAACgEAAGRycy9zaGFwZXhtbC54bWxQSwUGAAAAAAYABgBbAQAA&#10;tAMAAAAA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</v:group>
                  </w:pict>
                </mc:Fallback>
              </mc:AlternateContent>
            </w:r>
            <w:r>
              <w:rPr>
                <w:rFonts w:hint="default"/>
                <w:lang w:val="en-ID"/>
              </w:rPr>
              <w:t>Salsa</w:t>
            </w:r>
          </w:p>
        </w:tc>
        <w:tc>
          <w:tcPr>
            <w:tcW w:w="720" w:type="dxa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w="5040" w:type="dxa"/>
            <w:tcMar>
              <w:left w:w="0" w:type="dxa"/>
              <w:right w:w="0" w:type="dxa"/>
            </w:tcMar>
            <w:vAlign w:val="center"/>
          </w:tcPr>
          <w:p>
            <w:pPr>
              <w:pStyle w:val="8"/>
              <w:rPr>
                <w:rFonts w:hint="default"/>
                <w:lang w:val="en-ID"/>
              </w:rPr>
            </w:pPr>
            <w:r>
              <w:rPr>
                <w:rFonts w:hint="default"/>
                <w:lang w:val="zh-CN"/>
              </w:rPr>
              <w:t>Salsa</w:t>
            </w:r>
            <w:r>
              <mc:AlternateContent>
                <mc:Choice Requires="wpg">
                  <w:drawing>
                    <wp:anchor distT="0" distB="0" distL="114300" distR="114300" simplePos="0" relativeHeight="251688960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align>center</wp:align>
                      </wp:positionV>
                      <wp:extent cx="3032760" cy="1646555"/>
                      <wp:effectExtent l="0" t="0" r="15240" b="10795"/>
                      <wp:wrapNone/>
                      <wp:docPr id="87" name="Group 5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2760" cy="1646555"/>
                                <a:chOff x="6612" y="1299"/>
                                <a:chExt cx="4776" cy="2593"/>
                              </a:xfrm>
                            </wpg:grpSpPr>
                            <wpg:grpSp>
                              <wpg:cNvPr id="65" name="Group 305"/>
                              <wpg:cNvGrpSpPr/>
                              <wpg:grpSpPr>
                                <a:xfrm rot="-16200000" flipH="1" flipV="1">
                                  <a:off x="5535" y="2443"/>
                                  <a:ext cx="2467" cy="313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59" name="FreeForm 306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64" name="Group 307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60" name="FreeForm 308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61" name="FreeForm 309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62" name="FreeForm 310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63" name="FreeForm 311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72" name="Group 312"/>
                              <wpg:cNvGrpSpPr/>
                              <wpg:grpSpPr>
                                <a:xfrm rot="16200000" flipV="1">
                                  <a:off x="9998" y="2443"/>
                                  <a:ext cx="2467" cy="313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66" name="FreeForm 313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71" name="Group 314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67" name="FreeForm 315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68" name="FreeForm 316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69" name="FreeForm 317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70" name="FreeForm 318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79" name="Group 319"/>
                              <wpg:cNvGrpSpPr/>
                              <wpg:grpSpPr>
                                <a:xfrm flipV="1">
                                  <a:off x="6614" y="3438"/>
                                  <a:ext cx="4774" cy="454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73" name="FreeForm 320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78" name="Group 321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74" name="FreeForm 322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75" name="FreeForm 323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76" name="FreeForm 324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77" name="FreeForm 325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86" name="Group 326"/>
                              <wpg:cNvGrpSpPr/>
                              <wpg:grpSpPr>
                                <a:xfrm>
                                  <a:off x="6614" y="1299"/>
                                  <a:ext cx="4774" cy="454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80" name="FreeForm 327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85" name="Group 328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81" name="FreeForm 329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82" name="FreeForm 330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83" name="FreeForm 331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84" name="FreeForm 332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08" o:spid="_x0000_s1026" o:spt="203" style="position:absolute;left:0pt;height:129.65pt;width:238.8pt;mso-position-horizontal:center;mso-position-vertical:center;mso-position-vertical-relative:page;z-index:-251627520;mso-width-relative:page;mso-height-relative:page;" coordorigin="6612,1299" coordsize="4776,2593" o:gfxdata="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">
                      <o:lock v:ext="edit" aspectratio="f"/>
                      <v:group id="Group 305" o:spid="_x0000_s1026" o:spt="203" style="position:absolute;left:5535;top:2443;flip:x y;height:313;width:2467;rotation:5898240f;" coordorigin="4560,5494" coordsize="6720,719" o:gfxdata="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jO6LoboAAADbAAAADwAAAAAAAAABACAAAAAiAAAAZHJzL2Rvd25yZXYueG1sUEsB&#10;AhQAFAAAAAgAh07iQDMvBZ47AAAAOQAAABUAAAAAAAAAAQAgAAAACQEAAGRycy9ncm91cHNoYXBl&#10;eG1sLnhtbFBLBQYAAAAABgAGAGABAADGAwAAAAA=&#10;">
                        <o:lock v:ext="edit" aspectratio="f"/>
                        <v:shape id="FreeForm 306" o:spid="_x0000_s1026" o:spt="100" style="position:absolute;left:7714;top:2647;height:6720;width:412;rotation:-5898240f;" fillcolor="#C77C0E" filled="t" stroked="f" coordsize="1218,15744" o:gfxdata="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4dkFjugAAANsA&#10;AAAPAAAAAAAAAAEAIAAAACIAAABkcnMvZG93bnJldi54bWxQSwECFAAUAAAACACHTuJAMy8FnjsA&#10;AAA5AAAAEAAAAAAAAAABACAAAAAJAQAAZHJzL3NoYXBleG1sLnhtbFBLBQYAAAAABgAGAFsBAACz&#10;AwAAAAA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307" o:spid="_x0000_s1026" o:spt="203" style="position:absolute;left:7709;top:5494;height:404;width:422;" coordorigin="7698,5433" coordsize="443,425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shape id="FreeForm 308" o:spid="_x0000_s1026" o:spt="100" style="position:absolute;left:7717;top:5433;height:417;width:405;" fillcolor="#C77C0E" filled="t" stroked="f" coordsize="14248,18079" o:gfxdata="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suHBS2AAAA2wAAAA8A&#10;AAAAAAAAAQAgAAAAIgAAAGRycy9kb3ducmV2LnhtbFBLAQIUABQAAAAIAIdO4kAzLwWeOwAAADkA&#10;AAAQAAAAAAAAAAEAIAAAAAUBAABkcnMvc2hhcGV4bWwueG1sUEsFBgAAAAAGAAYAWwEAAK8DAAAA&#10;AA=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09" o:spid="_x0000_s1026" o:spt="100" style="position:absolute;left:7822;top:5478;height:201;width:196;" fillcolor="#C77C0E" filled="t" stroked="f" coordsize="6899,8728" o:gfxdata="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cPUo7sAAADb&#10;AAAADwAAAAAAAAABACAAAAAiAAAAZHJzL2Rvd25yZXYueG1sUEsBAhQAFAAAAAgAh07iQDMvBZ47&#10;AAAAOQAAABAAAAAAAAAAAQAgAAAACgEAAGRycy9zaGFwZXhtbC54bWxQSwUGAAAAAAYABgBbAQAA&#10;tAMAAAAA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10" o:spid="_x0000_s1026" o:spt="100" style="position:absolute;left:7698;top:5716;height:142;width:222;" fillcolor="#C77C0E" filled="t" stroked="f" coordsize="7800,6159" o:gfxdata="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6g13rsAAADb&#10;AAAADwAAAAAAAAABACAAAAAiAAAAZHJzL2Rvd25yZXYueG1sUEsBAhQAFAAAAAgAh07iQDMvBZ47&#10;AAAAOQAAABAAAAAAAAAAAQAgAAAACgEAAGRycy9zaGFwZXhtbC54bWxQSwUGAAAAAAYABgBbAQAA&#10;tAMAAAAA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11" o:spid="_x0000_s1026" o:spt="100" style="position:absolute;left:7920;top:5716;height:142;width:221;" fillcolor="#C77C0E" filled="t" stroked="f" coordsize="7797,6163" o:gfxdata="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TKgp7sAAADb&#10;AAAADwAAAAAAAAABACAAAAAiAAAAZHJzL2Rvd25yZXYueG1sUEsBAhQAFAAAAAgAh07iQDMvBZ47&#10;AAAAOQAAABAAAAAAAAAAAQAgAAAACgEAAGRycy9zaGFwZXhtbC54bWxQSwUGAAAAAAYABgBbAQAA&#10;tAMAAAAA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312" o:spid="_x0000_s1026" o:spt="203" style="position:absolute;left:9998;top:2443;flip:y;height:313;width:2467;rotation:5898240f;" coordorigin="4560,5494" coordsize="6720,719" o:gfxdata="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Yzj0kvAAAANsAAAAPAAAAAAAAAAEAIAAAACIAAABkcnMvZG93bnJldi54bWxQ&#10;SwECFAAUAAAACACHTuJAMy8FnjsAAAA5AAAAFQAAAAAAAAABACAAAAALAQAAZHJzL2dyb3Vwc2hh&#10;cGV4bWwueG1sUEsFBgAAAAAGAAYAYAEAAMgDAAAAAA==&#10;">
                        <o:lock v:ext="edit" aspectratio="f"/>
                        <v:shape id="FreeForm 313" o:spid="_x0000_s1026" o:spt="100" style="position:absolute;left:7714;top:2647;height:6720;width:412;rotation:-5898240f;" fillcolor="#C77C0E" filled="t" stroked="f" coordsize="1218,15744" o:gfxdata="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hR+sugAAANsA&#10;AAAPAAAAAAAAAAEAIAAAACIAAABkcnMvZG93bnJldi54bWxQSwECFAAUAAAACACHTuJAMy8FnjsA&#10;AAA5AAAAEAAAAAAAAAABACAAAAAJAQAAZHJzL3NoYXBleG1sLnhtbFBLBQYAAAAABgAGAFsBAACz&#10;AwAAAAA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314" o:spid="_x0000_s1026" o:spt="203" style="position:absolute;left:7709;top:5494;height:404;width:422;" coordorigin="7698,5433" coordsize="443,425" o:gfxdata="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Cd0S6+AAAA2wAAAA8AAAAAAAAAAQAgAAAAIgAAAGRycy9kb3ducmV2Lnht&#10;bFBLAQIUABQAAAAIAIdO4kAzLwWeOwAAADkAAAAVAAAAAAAAAAEAIAAAAA0BAABkcnMvZ3JvdXBz&#10;aGFwZXhtbC54bWxQSwUGAAAAAAYABgBgAQAAygMAAAAA&#10;">
                          <o:lock v:ext="edit" aspectratio="f"/>
                          <v:shape id="FreeForm 315" o:spid="_x0000_s1026" o:spt="100" style="position:absolute;left:7717;top:5433;height:417;width:405;" fillcolor="#C77C0E" filled="t" stroked="f" coordsize="14248,18079" o:gfxdata="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MeEYL4A&#10;AADbAAAADwAAAAAAAAABACAAAAAiAAAAZHJzL2Rvd25yZXYueG1sUEsBAhQAFAAAAAgAh07iQDMv&#10;BZ47AAAAOQAAABAAAAAAAAAAAQAgAAAADQEAAGRycy9zaGFwZXhtbC54bWxQSwUGAAAAAAYABgBb&#10;AQAAtwMAAAAA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16" o:spid="_x0000_s1026" o:spt="100" style="position:absolute;left:7822;top:5478;height:201;width:196;" fillcolor="#C77C0E" filled="t" stroked="f" coordsize="6899,8728" o:gfxdata="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T5fT65AAAA2wAA&#10;AA8AAAAAAAAAAQAgAAAAIgAAAGRycy9kb3ducmV2LnhtbFBLAQIUABQAAAAIAIdO4kAzLwWeOwAA&#10;ADkAAAAQAAAAAAAAAAEAIAAAAAgBAABkcnMvc2hhcGV4bWwueG1sUEsFBgAAAAAGAAYAWwEAALID&#10;AAAAAA=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17" o:spid="_x0000_s1026" o:spt="100" style="position:absolute;left:7698;top:5716;height:142;width:222;" fillcolor="#C77C0E" filled="t" stroked="f" coordsize="7800,6159" o:gfxdata="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DKevvQAA&#10;ANsAAAAPAAAAAAAAAAEAIAAAACIAAABkcnMvZG93bnJldi54bWxQSwECFAAUAAAACACHTuJAMy8F&#10;njsAAAA5AAAAEAAAAAAAAAABACAAAAAMAQAAZHJzL3NoYXBleG1sLnhtbFBLBQYAAAAABgAGAFsB&#10;AAC2AwAAAAA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18" o:spid="_x0000_s1026" o:spt="100" style="position:absolute;left:7920;top:5716;height:142;width:221;" fillcolor="#C77C0E" filled="t" stroked="f" coordsize="7797,6163" o:gfxdata="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DmoDbgAAADbAAAA&#10;DwAAAAAAAAABACAAAAAiAAAAZHJzL2Rvd25yZXYueG1sUEsBAhQAFAAAAAgAh07iQDMvBZ47AAAA&#10;OQAAABAAAAAAAAAAAQAgAAAABwEAAGRycy9zaGFwZXhtbC54bWxQSwUGAAAAAAYABgBbAQAAsQMA&#10;AAAA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319" o:spid="_x0000_s1026" o:spt="203" style="position:absolute;left:6614;top:3438;flip:y;height:454;width:4774;" coordorigin="4560,5494" coordsize="6720,719" o:gfxdata="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cPLkCvAAAANsAAAAPAAAAAAAAAAEAIAAAACIAAABkcnMvZG93bnJldi54bWxQ&#10;SwECFAAUAAAACACHTuJAMy8FnjsAAAA5AAAAFQAAAAAAAAABACAAAAALAQAAZHJzL2dyb3Vwc2hh&#10;cGV4bWwueG1sUEsFBgAAAAAGAAYAYAEAAMgDAAAAAA==&#10;">
                        <o:lock v:ext="edit" aspectratio="f"/>
                        <v:shape id="FreeForm 320" o:spid="_x0000_s1026" o:spt="100" style="position:absolute;left:7714;top:2647;height:6720;width:412;rotation:-5898240f;" fillcolor="#C77C0E" filled="t" stroked="f" coordsize="1218,15744" o:gfxdata="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KyrpugAAANsA&#10;AAAPAAAAAAAAAAEAIAAAACIAAABkcnMvZG93bnJldi54bWxQSwECFAAUAAAACACHTuJAMy8FnjsA&#10;AAA5AAAAEAAAAAAAAAABACAAAAAJAQAAZHJzL3NoYXBleG1sLnhtbFBLBQYAAAAABgAGAFsBAACz&#10;AwAAAAA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321" o:spid="_x0000_s1026" o:spt="203" style="position:absolute;left:7709;top:5494;height:404;width:422;" coordorigin="7698,5433" coordsize="443,425" o:gfxdata="UEsDBAoAAAAAAIdO4kAAAAAAAAAAAAAAAAAEAAAAZHJzL1BLAwQUAAAACACHTuJA0ad4s7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NGneLO7AAAA2wAAAA8AAAAAAAAAAQAgAAAAIgAAAGRycy9kb3ducmV2LnhtbFBL&#10;AQIUABQAAAAIAIdO4kAzLwWeOwAAADkAAAAVAAAAAAAAAAEAIAAAAAoBAABkcnMvZ3JvdXBzaGFw&#10;ZXhtbC54bWxQSwUGAAAAAAYABgBgAQAAxwMAAAAA&#10;">
                          <o:lock v:ext="edit" aspectratio="f"/>
                          <v:shape id="FreeForm 322" o:spid="_x0000_s1026" o:spt="100" style="position:absolute;left:7717;top:5433;height:417;width:405;" fillcolor="#C77C0E" filled="t" stroked="f" coordsize="14248,18079" o:gfxdata="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cyMyr4A&#10;AADbAAAADwAAAAAAAAABACAAAAAiAAAAZHJzL2Rvd25yZXYueG1sUEsBAhQAFAAAAAgAh07iQDMv&#10;BZ47AAAAOQAAABAAAAAAAAAAAQAgAAAADQEAAGRycy9zaGFwZXhtbC54bWxQSwUGAAAAAAYABgBb&#10;AQAAtwMAAAAA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23" o:spid="_x0000_s1026" o:spt="100" style="position:absolute;left:7822;top:5478;height:201;width:196;" fillcolor="#C77C0E" filled="t" stroked="f" coordsize="6899,8728" o:gfxdata="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8hRH28AAAA&#10;2wAAAA8AAAAAAAAAAQAgAAAAIgAAAGRycy9kb3ducmV2LnhtbFBLAQIUABQAAAAIAIdO4kAzLwWe&#10;OwAAADkAAAAQAAAAAAAAAAEAIAAAAAsBAABkcnMvc2hhcGV4bWwueG1sUEsFBgAAAAAGAAYAWwEA&#10;ALUDAAAAAA=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24" o:spid="_x0000_s1026" o:spt="100" style="position:absolute;left:7698;top:5716;height:142;width:222;" fillcolor="#C77C0E" filled="t" stroked="f" coordsize="7800,6159" o:gfxdata="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KpQC8AAAA&#10;2wAAAA8AAAAAAAAAAQAgAAAAIgAAAGRycy9kb3ducmV2LnhtbFBLAQIUABQAAAAIAIdO4kAzLwWe&#10;OwAAADkAAAAQAAAAAAAAAAEAIAAAAAsBAABkcnMvc2hhcGV4bWwueG1sUEsFBgAAAAAGAAYAWwEA&#10;ALUDAAAAAA=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25" o:spid="_x0000_s1026" o:spt="100" style="position:absolute;left:7920;top:5716;height:142;width:221;" fillcolor="#C77C0E" filled="t" stroked="f" coordsize="7797,6163" o:gfxdata="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9AwebsAAADb&#10;AAAADwAAAAAAAAABACAAAAAiAAAAZHJzL2Rvd25yZXYueG1sUEsBAhQAFAAAAAgAh07iQDMvBZ47&#10;AAAAOQAAABAAAAAAAAAAAQAgAAAACgEAAGRycy9zaGFwZXhtbC54bWxQSwUGAAAAAAYABgBbAQAA&#10;tAMAAAAA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326" o:spid="_x0000_s1026" o:spt="203" style="position:absolute;left:6614;top:1299;height:454;width:4774;" coordorigin="4560,5494" coordsize="6720,719" o:gfxdata="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qE5fb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FreeForm 327" o:spid="_x0000_s1026" o:spt="100" style="position:absolute;left:7714;top:2647;height:6720;width:412;rotation:-5898240f;" fillcolor="#C77C0E" filled="t" stroked="f" coordsize="1218,15744" o:gfxdata="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XLMS5twAAANsAAAAP&#10;AAAAAAAAAAEAIAAAACIAAABkcnMvZG93bnJldi54bWxQSwECFAAUAAAACACHTuJAMy8FnjsAAAA5&#10;AAAAEAAAAAAAAAABACAAAAAGAQAAZHJzL3NoYXBleG1sLnhtbFBLBQYAAAAABgAGAFsBAACwAwAA&#10;AAA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328" o:spid="_x0000_s1026" o:spt="203" style="position:absolute;left:7709;top:5494;height:404;width:422;" coordorigin="7698,5433" coordsize="443,425" o:gfxdata="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pzpwq+AAAA2wAAAA8AAAAAAAAAAQAgAAAAIgAAAGRycy9kb3ducmV2Lnht&#10;bFBLAQIUABQAAAAIAIdO4kAzLwWeOwAAADkAAAAVAAAAAAAAAAEAIAAAAA0BAABkcnMvZ3JvdXBz&#10;aGFwZXhtbC54bWxQSwUGAAAAAAYABgBgAQAAygMAAAAA&#10;">
                          <o:lock v:ext="edit" aspectratio="f"/>
                          <v:shape id="FreeForm 329" o:spid="_x0000_s1026" o:spt="100" style="position:absolute;left:7717;top:5433;height:417;width:405;" fillcolor="#C77C0E" filled="t" stroked="f" coordsize="14248,18079" o:gfxdata="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G5fdb4A&#10;AADbAAAADwAAAAAAAAABACAAAAAiAAAAZHJzL2Rvd25yZXYueG1sUEsBAhQAFAAAAAgAh07iQDMv&#10;BZ47AAAAOQAAABAAAAAAAAAAAQAgAAAADQEAAGRycy9zaGFwZXhtbC54bWxQSwUGAAAAAAYABgBb&#10;AQAAtwMAAAAA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30" o:spid="_x0000_s1026" o:spt="100" style="position:absolute;left:7822;top:5478;height:201;width:196;" fillcolor="#C77C0E" filled="t" stroked="f" coordsize="6899,8728" o:gfxdata="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R2sLrsAAADb&#10;AAAADwAAAAAAAAABACAAAAAiAAAAZHJzL2Rvd25yZXYueG1sUEsBAhQAFAAAAAgAh07iQDMvBZ47&#10;AAAAOQAAABAAAAAAAAAAAQAgAAAACgEAAGRycy9zaGFwZXhtbC54bWxQSwUGAAAAAAYABgBbAQAA&#10;tAMAAAAA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31" o:spid="_x0000_s1026" o:spt="100" style="position:absolute;left:7698;top:5716;height:142;width:222;" fillcolor="#C77C0E" filled="t" stroked="f" coordsize="7800,6159" o:gfxdata="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Dodr+8AAAA&#10;2wAAAA8AAAAAAAAAAQAgAAAAIgAAAGRycy9kb3ducmV2LnhtbFBLAQIUABQAAAAIAIdO4kAzLwWe&#10;OwAAADkAAAAQAAAAAAAAAAEAIAAAAAsBAABkcnMvc2hhcGV4bWwueG1sUEsFBgAAAAAGAAYAWwEA&#10;ALUDAAAAAA=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32" o:spid="_x0000_s1026" o:spt="100" style="position:absolute;left:7920;top:5716;height:142;width:221;" fillcolor="#C77C0E" filled="t" stroked="f" coordsize="7797,6163" o:gfxdata="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7X3im8AAAA&#10;2wAAAA8AAAAAAAAAAQAgAAAAIgAAAGRycy9kb3ducmV2LnhtbFBLAQIUABQAAAAIAIdO4kAzLwWe&#10;OwAAADkAAAAQAAAAAAAAAAEAIAAAAAsBAABkcnMvc2hhcGV4bWwueG1sUEsFBgAAAAAGAAYAWwEA&#10;ALUDAAAAAA=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exact"/>
        </w:trPr>
        <w:tc>
          <w:tcPr>
            <w:tcW w:w="5040" w:type="dxa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w="720" w:type="dxa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w="5040" w:type="dxa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0" w:hRule="exact"/>
        </w:trPr>
        <w:tc>
          <w:tcPr>
            <w:tcW w:w="5040" w:type="dxa"/>
            <w:tcMar>
              <w:left w:w="0" w:type="dxa"/>
              <w:right w:w="0" w:type="dxa"/>
            </w:tcMar>
            <w:vAlign w:val="center"/>
          </w:tcPr>
          <w:p>
            <w:pPr>
              <w:pStyle w:val="8"/>
            </w:pPr>
            <w:r>
              <mc:AlternateContent>
                <mc:Choice Requires="wpg">
                  <w:drawing>
                    <wp:anchor distT="0" distB="0" distL="114300" distR="114300" simplePos="0" relativeHeight="251694080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align>center</wp:align>
                      </wp:positionV>
                      <wp:extent cx="3032760" cy="1646555"/>
                      <wp:effectExtent l="0" t="0" r="15240" b="10795"/>
                      <wp:wrapNone/>
                      <wp:docPr id="116" name="Group 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2760" cy="1646555"/>
                                <a:chOff x="853" y="4899"/>
                                <a:chExt cx="4776" cy="2593"/>
                              </a:xfrm>
                            </wpg:grpSpPr>
                            <wpg:grpSp>
                              <wpg:cNvPr id="94" name="Group 334"/>
                              <wpg:cNvGrpSpPr/>
                              <wpg:grpSpPr>
                                <a:xfrm rot="-16200000" flipH="1" flipV="1">
                                  <a:off x="-224" y="6043"/>
                                  <a:ext cx="2467" cy="313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88" name="FreeForm 335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93" name="Group 336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89" name="FreeForm 337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90" name="FreeForm 338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91" name="FreeForm 339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92" name="FreeForm 340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101" name="Group 341"/>
                              <wpg:cNvGrpSpPr/>
                              <wpg:grpSpPr>
                                <a:xfrm rot="16200000" flipV="1">
                                  <a:off x="4239" y="6052"/>
                                  <a:ext cx="2467" cy="313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95" name="FreeForm 342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00" name="Group 343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96" name="FreeForm 344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97" name="FreeForm 345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98" name="FreeForm 346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99" name="FreeForm 347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108" name="Group 348"/>
                              <wpg:cNvGrpSpPr/>
                              <wpg:grpSpPr>
                                <a:xfrm flipV="1">
                                  <a:off x="855" y="7038"/>
                                  <a:ext cx="4774" cy="454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02" name="FreeForm 349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07" name="Group 350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03" name="FreeForm 351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04" name="FreeForm 352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05" name="FreeForm 353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06" name="FreeForm 354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115" name="Group 355"/>
                              <wpg:cNvGrpSpPr/>
                              <wpg:grpSpPr>
                                <a:xfrm>
                                  <a:off x="855" y="4899"/>
                                  <a:ext cx="4774" cy="454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09" name="FreeForm 356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14" name="Group 357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10" name="FreeForm 358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11" name="FreeForm 359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12" name="FreeForm 360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13" name="FreeForm 361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09" o:spid="_x0000_s1026" o:spt="203" style="position:absolute;left:0pt;height:129.65pt;width:238.8pt;mso-position-horizontal:center;mso-position-vertical:center;mso-position-vertical-relative:page;z-index:-251622400;mso-width-relative:page;mso-height-relative:page;" coordorigin="853,4899" coordsize="4776,2593" o:gfxdata="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">
                      <o:lock v:ext="edit" aspectratio="f"/>
                      <v:group id="Group 334" o:spid="_x0000_s1026" o:spt="203" style="position:absolute;left:-224;top:6043;flip:x y;height:313;width:2467;rotation:5898240f;" coordorigin="4560,5494" coordsize="6720,719" o:gfxdata="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NZ3Xh27AAAA2wAAAA8AAAAAAAAAAQAgAAAAIgAAAGRycy9kb3ducmV2LnhtbFBL&#10;AQIUABQAAAAIAIdO4kAzLwWeOwAAADkAAAAVAAAAAAAAAAEAIAAAAAoBAABkcnMvZ3JvdXBzaGFw&#10;ZXhtbC54bWxQSwUGAAAAAAYABgBgAQAAxwMAAAAA&#10;">
                        <o:lock v:ext="edit" aspectratio="f"/>
                        <v:shape id="FreeForm 335" o:spid="_x0000_s1026" o:spt="100" style="position:absolute;left:7714;top:2647;height:6720;width:412;rotation:-5898240f;" fillcolor="#C77C0E" filled="t" stroked="f" coordsize="1218,15744" o:gfxdata="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pWsi/twAAANsAAAAP&#10;AAAAAAAAAAEAIAAAACIAAABkcnMvZG93bnJldi54bWxQSwECFAAUAAAACACHTuJAMy8FnjsAAAA5&#10;AAAAEAAAAAAAAAABACAAAAAGAQAAZHJzL3NoYXBleG1sLnhtbFBLBQYAAAAABgAGAFsBAACwAwAA&#10;AAA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336" o:spid="_x0000_s1026" o:spt="203" style="position:absolute;left:7709;top:5494;height:404;width:422;" coordorigin="7698,5433" coordsize="443,425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shape id="FreeForm 337" o:spid="_x0000_s1026" o:spt="100" style="position:absolute;left:7717;top:5433;height:417;width:405;" fillcolor="#C77C0E" filled="t" stroked="f" coordsize="14248,18079" o:gfxdata="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GFNzvQAA&#10;ANsAAAAPAAAAAAAAAAEAIAAAACIAAABkcnMvZG93bnJldi54bWxQSwECFAAUAAAACACHTuJAMy8F&#10;njsAAAA5AAAAEAAAAAAAAAABACAAAAAMAQAAZHJzL3NoYXBleG1sLnhtbFBLBQYAAAAABgAGAFsB&#10;AAC2AwAAAAA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38" o:spid="_x0000_s1026" o:spt="100" style="position:absolute;left:7822;top:5478;height:201;width:196;" fillcolor="#C77C0E" filled="t" stroked="f" coordsize="6899,8728" o:gfxdata="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fWgEftwAAANsAAAAP&#10;AAAAAAAAAAEAIAAAACIAAABkcnMvZG93bnJldi54bWxQSwECFAAUAAAACACHTuJAMy8FnjsAAAA5&#10;AAAAEAAAAAAAAAABACAAAAAGAQAAZHJzL3NoYXBleG1sLnhtbFBLBQYAAAAABgAGAFsBAACwAwAA&#10;AAA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39" o:spid="_x0000_s1026" o:spt="100" style="position:absolute;left:7698;top:5716;height:142;width:222;" fillcolor="#C77C0E" filled="t" stroked="f" coordsize="7800,6159" o:gfxdata="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qv2468AAAA&#10;2wAAAA8AAAAAAAAAAQAgAAAAIgAAAGRycy9kb3ducmV2LnhtbFBLAQIUABQAAAAIAIdO4kAzLwWe&#10;OwAAADkAAAAQAAAAAAAAAAEAIAAAAAsBAABkcnMvc2hhcGV4bWwueG1sUEsFBgAAAAAGAAYAWwEA&#10;ALUDAAAAAA=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40" o:spid="_x0000_s1026" o:spt="100" style="position:absolute;left:7920;top:5716;height:142;width:221;" fillcolor="#C77C0E" filled="t" stroked="f" coordsize="7797,6163" o:gfxdata="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6t1G7sAAADb&#10;AAAADwAAAAAAAAABACAAAAAiAAAAZHJzL2Rvd25yZXYueG1sUEsBAhQAFAAAAAgAh07iQDMvBZ47&#10;AAAAOQAAABAAAAAAAAAAAQAgAAAACgEAAGRycy9zaGFwZXhtbC54bWxQSwUGAAAAAAYABgBbAQAA&#10;tAMAAAAA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341" o:spid="_x0000_s1026" o:spt="203" style="position:absolute;left:4239;top:6052;flip:y;height:313;width:2467;rotation:5898240f;" coordorigin="4560,5494" coordsize="6720,719" o:gfxdata="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CU0sCboAAADcAAAADwAAAAAAAAABACAAAAAiAAAAZHJzL2Rvd25yZXYueG1sUEsB&#10;AhQAFAAAAAgAh07iQDMvBZ47AAAAOQAAABUAAAAAAAAAAQAgAAAACQEAAGRycy9ncm91cHNoYXBl&#10;eG1sLnhtbFBLBQYAAAAABgAGAGABAADGAwAAAAA=&#10;">
                        <o:lock v:ext="edit" aspectratio="f"/>
                        <v:shape id="FreeForm 342" o:spid="_x0000_s1026" o:spt="100" style="position:absolute;left:7714;top:2647;height:6720;width:412;rotation:-5898240f;" fillcolor="#C77C0E" filled="t" stroked="f" coordsize="1218,15744" o:gfxdata="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gvH8ugAAANsA&#10;AAAPAAAAAAAAAAEAIAAAACIAAABkcnMvZG93bnJldi54bWxQSwECFAAUAAAACACHTuJAMy8FnjsA&#10;AAA5AAAAEAAAAAAAAAABACAAAAAJAQAAZHJzL3NoYXBleG1sLnhtbFBLBQYAAAAABgAGAFsBAACz&#10;AwAAAAA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343" o:spid="_x0000_s1026" o:spt="203" style="position:absolute;left:7709;top:5494;height:404;width:422;" coordorigin="7698,5433" coordsize="443,425" o:gfxdata="UEsDBAoAAAAAAIdO4kAAAAAAAAAAAAAAAAAEAAAAZHJzL1BLAwQUAAAACACHTuJAjZqd0b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+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Nmp3RvwAAANw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shape id="FreeForm 344" o:spid="_x0000_s1026" o:spt="100" style="position:absolute;left:7717;top:5433;height:417;width:405;" fillcolor="#C77C0E" filled="t" stroked="f" coordsize="14248,18079" o:gfxdata="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5R3L4A&#10;AADbAAAADwAAAAAAAAABACAAAAAiAAAAZHJzL2Rvd25yZXYueG1sUEsBAhQAFAAAAAgAh07iQDMv&#10;BZ47AAAAOQAAABAAAAAAAAAAAQAgAAAADQEAAGRycy9zaGFwZXhtbC54bWxQSwUGAAAAAAYABgBb&#10;AQAAtwMAAAAA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45" o:spid="_x0000_s1026" o:spt="100" style="position:absolute;left:7822;top:5478;height:201;width:196;" fillcolor="#C77C0E" filled="t" stroked="f" coordsize="6899,8728" o:gfxdata="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LOZa7sAAADb&#10;AAAADwAAAAAAAAABACAAAAAiAAAAZHJzL2Rvd25yZXYueG1sUEsBAhQAFAAAAAgAh07iQDMvBZ47&#10;AAAAOQAAABAAAAAAAAAAAQAgAAAACgEAAGRycy9zaGFwZXhtbC54bWxQSwUGAAAAAAYABgBbAQAA&#10;tAMAAAAA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46" o:spid="_x0000_s1026" o:spt="100" style="position:absolute;left:7698;top:5716;height:142;width:222;" fillcolor="#C77C0E" filled="t" stroked="f" coordsize="7800,6159" o:gfxdata="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5VyE7gAAADbAAAA&#10;DwAAAAAAAAABACAAAAAiAAAAZHJzL2Rvd25yZXYueG1sUEsBAhQAFAAAAAgAh07iQDMvBZ47AAAA&#10;OQAAABAAAAAAAAAAAQAgAAAABwEAAGRycy9zaGFwZXhtbC54bWxQSwUGAAAAAAYABgBbAQAAsQMA&#10;AAAA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47" o:spid="_x0000_s1026" o:spt="100" style="position:absolute;left:7920;top:5716;height:142;width:221;" fillcolor="#C77C0E" filled="t" stroked="f" coordsize="7797,6163" o:gfxdata="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Q/narsAAADb&#10;AAAADwAAAAAAAAABACAAAAAiAAAAZHJzL2Rvd25yZXYueG1sUEsBAhQAFAAAAAgAh07iQDMvBZ47&#10;AAAAOQAAABAAAAAAAAAAAQAgAAAACgEAAGRycy9zaGFwZXhtbC54bWxQSwUGAAAAAAYABgBbAQAA&#10;tAMAAAAA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348" o:spid="_x0000_s1026" o:spt="203" style="position:absolute;left:855;top:7038;flip:y;height:454;width:4774;" coordorigin="4560,5494" coordsize="6720,719" o:gfxdata="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Epj770AAADc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FreeForm 349" o:spid="_x0000_s1026" o:spt="100" style="position:absolute;left:7714;top:2647;height:6720;width:412;rotation:-5898240f;" fillcolor="#C77C0E" filled="t" stroked="f" coordsize="1218,15744" o:gfxdata="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/ngNbgAAADcAAAA&#10;DwAAAAAAAAABACAAAAAiAAAAZHJzL2Rvd25yZXYueG1sUEsBAhQAFAAAAAgAh07iQDMvBZ47AAAA&#10;OQAAABAAAAAAAAAAAQAgAAAABwEAAGRycy9zaGFwZXhtbC54bWxQSwUGAAAAAAYABgBbAQAAsQMA&#10;AAAA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350" o:spid="_x0000_s1026" o:spt="203" style="position:absolute;left:7709;top:5494;height:404;width:422;" coordorigin="7698,5433" coordsize="443,425" o:gfxdata="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CcwWlvAAAANwAAAAPAAAAAAAAAAEAIAAAACIAAABkcnMvZG93bnJldi54bWxQ&#10;SwECFAAUAAAACACHTuJAMy8FnjsAAAA5AAAAFQAAAAAAAAABACAAAAALAQAAZHJzL2dyb3Vwc2hh&#10;cGV4bWwueG1sUEsFBgAAAAAGAAYAYAEAAMgDAAAAAA==&#10;">
                          <o:lock v:ext="edit" aspectratio="f"/>
                          <v:shape id="FreeForm 351" o:spid="_x0000_s1026" o:spt="100" style="position:absolute;left:7717;top:5433;height:417;width:405;" fillcolor="#C77C0E" filled="t" stroked="f" coordsize="14248,18079" o:gfxdata="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E1GRq8AAAA&#10;3AAAAA8AAAAAAAAAAQAgAAAAIgAAAGRycy9kb3ducmV2LnhtbFBLAQIUABQAAAAIAIdO4kAzLwWe&#10;OwAAADkAAAAQAAAAAAAAAAEAIAAAAAsBAABkcnMvc2hhcGV4bWwueG1sUEsFBgAAAAAGAAYAWwEA&#10;ALUDAAAAAA=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52" o:spid="_x0000_s1026" o:spt="100" style="position:absolute;left:7822;top:5478;height:201;width:196;" fillcolor="#C77C0E" filled="t" stroked="f" coordsize="6899,8728" o:gfxdata="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MsvSugAAANwA&#10;AAAPAAAAAAAAAAEAIAAAACIAAABkcnMvZG93bnJldi54bWxQSwECFAAUAAAACACHTuJAMy8FnjsA&#10;AAA5AAAAEAAAAAAAAAABACAAAAAJAQAAZHJzL3NoYXBleG1sLnhtbFBLBQYAAAAABgAGAFsBAACz&#10;AwAAAAA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53" o:spid="_x0000_s1026" o:spt="100" style="position:absolute;left:7698;top:5716;height:142;width:222;" fillcolor="#C77C0E" filled="t" stroked="f" coordsize="7800,6159" o:gfxdata="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udrCugAAANwA&#10;AAAPAAAAAAAAAAEAIAAAACIAAABkcnMvZG93bnJldi54bWxQSwECFAAUAAAACACHTuJAMy8FnjsA&#10;AAA5AAAAEAAAAAAAAAABACAAAAAJAQAAZHJzL3NoYXBleG1sLnhtbFBLBQYAAAAABgAGAFsBAACz&#10;AwAAAAA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54" o:spid="_x0000_s1026" o:spt="100" style="position:absolute;left:7920;top:5716;height:142;width:221;" fillcolor="#C77C0E" filled="t" stroked="f" coordsize="7797,6163" o:gfxdata="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qcVZugAAANwA&#10;AAAPAAAAAAAAAAEAIAAAACIAAABkcnMvZG93bnJldi54bWxQSwECFAAUAAAACACHTuJAMy8FnjsA&#10;AAA5AAAAEAAAAAAAAAABACAAAAAJAQAAZHJzL3NoYXBleG1sLnhtbFBLBQYAAAAABgAGAFsBAACz&#10;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355" o:spid="_x0000_s1026" o:spt="203" style="position:absolute;left:855;top:4899;height:454;width:4774;" coordorigin="4560,5494" coordsize="6720,719" o:gfxdata="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GDSolL0AAADc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FreeForm 356" o:spid="_x0000_s1026" o:spt="100" style="position:absolute;left:7714;top:2647;height:6720;width:412;rotation:-5898240f;" fillcolor="#C77C0E" filled="t" stroked="f" coordsize="1218,15744" o:gfxdata="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ldckS5AAAA3AAA&#10;AA8AAAAAAAAAAQAgAAAAIgAAAGRycy9kb3ducmV2LnhtbFBLAQIUABQAAAAIAIdO4kAzLwWeOwAA&#10;ADkAAAAQAAAAAAAAAAEAIAAAAAgBAABkcnMvc2hhcGV4bWwueG1sUEsFBgAAAAAGAAYAWwEAALID&#10;AAAAAA=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357" o:spid="_x0000_s1026" o:spt="203" style="position:absolute;left:7709;top:5494;height:404;width:422;" coordorigin="7698,5433" coordsize="443,425" o:gfxdata="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3eA0PvAAAANwAAAAPAAAAAAAAAAEAIAAAACIAAABkcnMvZG93bnJldi54bWxQ&#10;SwECFAAUAAAACACHTuJAMy8FnjsAAAA5AAAAFQAAAAAAAAABACAAAAALAQAAZHJzL2dyb3Vwc2hh&#10;cGV4bWwueG1sUEsFBgAAAAAGAAYAYAEAAMgDAAAAAA==&#10;">
                          <o:lock v:ext="edit" aspectratio="f"/>
                          <v:shape id="FreeForm 358" o:spid="_x0000_s1026" o:spt="100" style="position:absolute;left:7717;top:5433;height:417;width:405;" fillcolor="#C77C0E" filled="t" stroked="f" coordsize="14248,18079" o:gfxdata="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PhGwvQAA&#10;ANwAAAAPAAAAAAAAAAEAIAAAACIAAABkcnMvZG93bnJldi54bWxQSwECFAAUAAAACACHTuJAMy8F&#10;njsAAAA5AAAAEAAAAAAAAAABACAAAAAMAQAAZHJzL3NoYXBleG1sLnhtbFBLBQYAAAAABgAGAFsB&#10;AAC2AwAAAAA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59" o:spid="_x0000_s1026" o:spt="100" style="position:absolute;left:7822;top:5478;height:201;width:196;" fillcolor="#C77C0E" filled="t" stroked="f" coordsize="6899,8728" o:gfxdata="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nP6XugAAANwA&#10;AAAPAAAAAAAAAAEAIAAAACIAAABkcnMvZG93bnJldi54bWxQSwECFAAUAAAACACHTuJAMy8FnjsA&#10;AAA5AAAAEAAAAAAAAAABACAAAAAJAQAAZHJzL3NoYXBleG1sLnhtbFBLBQYAAAAABgAGAFsBAACz&#10;AwAAAAA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60" o:spid="_x0000_s1026" o:spt="100" style="position:absolute;left:7698;top:5716;height:142;width:222;" fillcolor="#C77C0E" filled="t" stroked="f" coordsize="7800,6159" o:gfxdata="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idRrugAAANwA&#10;AAAPAAAAAAAAAAEAIAAAACIAAABkcnMvZG93bnJldi54bWxQSwECFAAUAAAACACHTuJAMy8FnjsA&#10;AAA5AAAAEAAAAAAAAAABACAAAAAJAQAAZHJzL3NoYXBleG1sLnhtbFBLBQYAAAAABgAGAFsBAACz&#10;AwAAAAA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61" o:spid="_x0000_s1026" o:spt="100" style="position:absolute;left:7920;top:5716;height:142;width:221;" fillcolor="#C77C0E" filled="t" stroked="f" coordsize="7797,6163" o:gfxdata="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B/AcugAAANwA&#10;AAAPAAAAAAAAAAEAIAAAACIAAABkcnMvZG93bnJldi54bWxQSwECFAAUAAAACACHTuJAMy8FnjsA&#10;AAA5AAAAEAAAAAAAAAABACAAAAAJAQAAZHJzL3NoYXBleG1sLnhtbFBLBQYAAAAABgAGAFsBAACz&#10;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</v:group>
                  </w:pict>
                </mc:Fallback>
              </mc:AlternateContent>
            </w:r>
            <w:sdt>
              <w:sdtPr>
                <w:id w:val="1285937911"/>
                <w:placeholder>
                  <w:docPart w:val="EC1DEA004AD34160B626761BAA2EB2E9"/>
                </w:placeholder>
              </w:sdtPr>
              <w:sdtContent>
                <w:r>
                  <w:rPr>
                    <w:rFonts w:hint="default"/>
                    <w:lang w:val="zh-CN"/>
                  </w:rPr>
                  <w:t>Salsa</w:t>
                </w:r>
              </w:sdtContent>
            </w:sdt>
          </w:p>
        </w:tc>
        <w:tc>
          <w:tcPr>
            <w:tcW w:w="720" w:type="dxa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w="5040" w:type="dxa"/>
            <w:tcMar>
              <w:left w:w="0" w:type="dxa"/>
              <w:right w:w="0" w:type="dxa"/>
            </w:tcMar>
            <w:vAlign w:val="center"/>
          </w:tcPr>
          <w:p>
            <w:pPr>
              <w:pStyle w:val="8"/>
            </w:pPr>
            <w:r>
              <mc:AlternateContent>
                <mc:Choice Requires="wpg">
                  <w:drawing>
                    <wp:anchor distT="0" distB="0" distL="114300" distR="114300" simplePos="0" relativeHeight="251699200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align>center</wp:align>
                      </wp:positionV>
                      <wp:extent cx="3032760" cy="1646555"/>
                      <wp:effectExtent l="0" t="0" r="15240" b="10795"/>
                      <wp:wrapNone/>
                      <wp:docPr id="145" name="Group 5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2760" cy="1646555"/>
                                <a:chOff x="6615" y="4901"/>
                                <a:chExt cx="4776" cy="2593"/>
                              </a:xfrm>
                            </wpg:grpSpPr>
                            <wpg:grpSp>
                              <wpg:cNvPr id="123" name="Group 363"/>
                              <wpg:cNvGrpSpPr/>
                              <wpg:grpSpPr>
                                <a:xfrm rot="-16200000" flipH="1" flipV="1">
                                  <a:off x="5538" y="6045"/>
                                  <a:ext cx="2467" cy="313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17" name="FreeForm 364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22" name="Group 365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18" name="FreeForm 366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19" name="FreeForm 367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20" name="FreeForm 368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21" name="FreeForm 369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130" name="Group 370"/>
                              <wpg:cNvGrpSpPr/>
                              <wpg:grpSpPr>
                                <a:xfrm rot="16200000" flipV="1">
                                  <a:off x="10001" y="6054"/>
                                  <a:ext cx="2467" cy="313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24" name="FreeForm 371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29" name="Group 372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25" name="FreeForm 373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26" name="FreeForm 374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27" name="FreeForm 375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28" name="FreeForm 376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137" name="Group 377"/>
                              <wpg:cNvGrpSpPr/>
                              <wpg:grpSpPr>
                                <a:xfrm flipV="1">
                                  <a:off x="6617" y="7040"/>
                                  <a:ext cx="4774" cy="454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31" name="FreeForm 378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36" name="Group 379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32" name="FreeForm 380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33" name="FreeForm 381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34" name="FreeForm 382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35" name="FreeForm 383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144" name="Group 384"/>
                              <wpg:cNvGrpSpPr/>
                              <wpg:grpSpPr>
                                <a:xfrm>
                                  <a:off x="6617" y="4901"/>
                                  <a:ext cx="4774" cy="454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38" name="FreeForm 385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43" name="Group 386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39" name="FreeForm 387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40" name="FreeForm 388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41" name="FreeForm 389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42" name="FreeForm 390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10" o:spid="_x0000_s1026" o:spt="203" style="position:absolute;left:0pt;height:129.65pt;width:238.8pt;mso-position-horizontal:center;mso-position-vertical:center;mso-position-vertical-relative:page;z-index:-251617280;mso-width-relative:page;mso-height-relative:page;" coordorigin="6615,4901" coordsize="4776,2593" o:gfxdata="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">
                      <o:lock v:ext="edit" aspectratio="f"/>
                      <v:group id="Group 363" o:spid="_x0000_s1026" o:spt="203" style="position:absolute;left:5538;top:6045;flip:x y;height:313;width:2467;rotation:5898240f;" coordorigin="4560,5494" coordsize="6720,719" o:gfxdata="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D6itAm7AAAA3AAAAA8AAAAAAAAAAQAgAAAAIgAAAGRycy9kb3ducmV2LnhtbFBL&#10;AQIUABQAAAAIAIdO4kAzLwWeOwAAADkAAAAVAAAAAAAAAAEAIAAAAAoBAABkcnMvZ3JvdXBzaGFw&#10;ZXhtbC54bWxQSwUGAAAAAAYABgBgAQAAxwMAAAAA&#10;">
                        <o:lock v:ext="edit" aspectratio="f"/>
                        <v:shape id="FreeForm 364" o:spid="_x0000_s1026" o:spt="100" style="position:absolute;left:7714;top:2647;height:6720;width:412;rotation:-5898240f;" fillcolor="#C77C0E" filled="t" stroked="f" coordsize="1218,15744" o:gfxdata="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JX1XC5AAAA3AAA&#10;AA8AAAAAAAAAAQAgAAAAIgAAAGRycy9kb3ducmV2LnhtbFBLAQIUABQAAAAIAIdO4kAzLwWeOwAA&#10;ADkAAAAQAAAAAAAAAAEAIAAAAAgBAABkcnMvc2hhcGV4bWwueG1sUEsFBgAAAAAGAAYAWwEAALID&#10;AAAAAA=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365" o:spid="_x0000_s1026" o:spt="203" style="position:absolute;left:7709;top:5494;height:404;width:422;" coordorigin="7698,5433" coordsize="443,425" o:gfxdata="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WbH6Xb0AAADc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shape id="FreeForm 366" o:spid="_x0000_s1026" o:spt="100" style="position:absolute;left:7717;top:5433;height:417;width:405;" fillcolor="#C77C0E" filled="t" stroked="f" coordsize="14248,18079" o:gfxdata="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SB22vQAA&#10;ANwAAAAPAAAAAAAAAAEAIAAAACIAAABkcnMvZG93bnJldi54bWxQSwECFAAUAAAACACHTuJAMy8F&#10;njsAAAA5AAAAEAAAAAAAAAABACAAAAAMAQAAZHJzL3NoYXBleG1sLnhtbFBLBQYAAAAABgAGAFsB&#10;AAC2AwAAAAA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67" o:spid="_x0000_s1026" o:spt="100" style="position:absolute;left:7822;top:5478;height:201;width:196;" fillcolor="#C77C0E" filled="t" stroked="f" coordsize="6899,8728" o:gfxdata="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6vKRugAAANwA&#10;AAAPAAAAAAAAAAEAIAAAACIAAABkcnMvZG93bnJldi54bWxQSwECFAAUAAAACACHTuJAMy8FnjsA&#10;AAA5AAAAEAAAAAAAAAABACAAAAAJAQAAZHJzL3NoYXBleG1sLnhtbFBLBQYAAAAABgAGAFsBAACz&#10;AwAAAAA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68" o:spid="_x0000_s1026" o:spt="100" style="position:absolute;left:7698;top:5716;height:142;width:222;" fillcolor="#C77C0E" filled="t" stroked="f" coordsize="7800,6159" o:gfxdata="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eyU6vQAA&#10;ANwAAAAPAAAAAAAAAAEAIAAAACIAAABkcnMvZG93bnJldi54bWxQSwECFAAUAAAACACHTuJAMy8F&#10;njsAAAA5AAAAEAAAAAAAAAABACAAAAAMAQAAZHJzL3NoYXBleG1sLnhtbFBLBQYAAAAABgAGAFsB&#10;AAC2AwAAAAA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69" o:spid="_x0000_s1026" o:spt="100" style="position:absolute;left:7920;top:5716;height:142;width:221;" fillcolor="#C77C0E" filled="t" stroked="f" coordsize="7797,6163" o:gfxdata="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9QFNugAAANwA&#10;AAAPAAAAAAAAAAEAIAAAACIAAABkcnMvZG93bnJldi54bWxQSwECFAAUAAAACACHTuJAMy8FnjsA&#10;AAA5AAAAEAAAAAAAAAABACAAAAAJAQAAZHJzL3NoYXBleG1sLnhtbFBLBQYAAAAABgAGAFsBAACz&#10;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370" o:spid="_x0000_s1026" o:spt="203" style="position:absolute;left:10001;top:6054;flip:y;height:313;width:2467;rotation:5898240f;" coordorigin="4560,5494" coordsize="6720,719" o:gfxdata="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htQy++AAAA3AAAAA8AAAAAAAAAAQAgAAAAIgAAAGRycy9kb3ducmV2Lnht&#10;bFBLAQIUABQAAAAIAIdO4kAzLwWeOwAAADkAAAAVAAAAAAAAAAEAIAAAAA0BAABkcnMvZ3JvdXBz&#10;aGFwZXhtbC54bWxQSwUGAAAAAAYABgBgAQAAygMAAAAA&#10;">
                        <o:lock v:ext="edit" aspectratio="f"/>
                        <v:shape id="FreeForm 371" o:spid="_x0000_s1026" o:spt="100" style="position:absolute;left:7714;top:2647;height:6720;width:412;rotation:-5898240f;" fillcolor="#C77C0E" filled="t" stroked="f" coordsize="1218,15744" o:gfxdata="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OmBurgAAADcAAAA&#10;DwAAAAAAAAABACAAAAAiAAAAZHJzL2Rvd25yZXYueG1sUEsBAhQAFAAAAAgAh07iQDMvBZ47AAAA&#10;OQAAABAAAAAAAAAAAQAgAAAABwEAAGRycy9zaGFwZXhtbC54bWxQSwUGAAAAAAYABgBbAQAAsQMA&#10;AAAA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372" o:spid="_x0000_s1026" o:spt="203" style="position:absolute;left:7709;top:5494;height:404;width:422;" coordorigin="7698,5433" coordsize="443,425" o:gfxdata="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FcVaCy7AAAA3AAAAA8AAAAAAAAAAQAgAAAAIgAAAGRycy9kb3ducmV2LnhtbFBL&#10;AQIUABQAAAAIAIdO4kAzLwWeOwAAADkAAAAVAAAAAAAAAAEAIAAAAAoBAABkcnMvZ3JvdXBzaGFw&#10;ZXhtbC54bWxQSwUGAAAAAAYABgBgAQAAxwMAAAAA&#10;">
                          <o:lock v:ext="edit" aspectratio="f"/>
                          <v:shape id="FreeForm 373" o:spid="_x0000_s1026" o:spt="100" style="position:absolute;left:7717;top:5433;height:417;width:405;" fillcolor="#C77C0E" filled="t" stroked="f" coordsize="14248,18079" o:gfxdata="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JXiVvQAA&#10;ANwAAAAPAAAAAAAAAAEAIAAAACIAAABkcnMvZG93bnJldi54bWxQSwECFAAUAAAACACHTuJAMy8F&#10;njsAAAA5AAAAEAAAAAAAAAABACAAAAAMAQAAZHJzL3NoYXBleG1sLnhtbFBLBQYAAAAABgAGAFsB&#10;AAC2AwAAAAA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74" o:spid="_x0000_s1026" o:spt="100" style="position:absolute;left:7822;top:5478;height:201;width:196;" fillcolor="#C77C0E" filled="t" stroked="f" coordsize="6899,8728" o:gfxdata="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EZrF65AAAA3AAA&#10;AA8AAAAAAAAAAQAgAAAAIgAAAGRycy9kb3ducmV2LnhtbFBLAQIUABQAAAAIAIdO4kAzLwWeOwAA&#10;ADkAAAAQAAAAAAAAAAEAIAAAAAgBAABkcnMvc2hhcGV4bWwueG1sUEsFBgAAAAAGAAYAWwEAALID&#10;AAAAAA=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75" o:spid="_x0000_s1026" o:spt="100" style="position:absolute;left:7698;top:5716;height:142;width:222;" fillcolor="#C77C0E" filled="t" stroked="f" coordsize="7800,6159" o:gfxdata="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ZK9TrsAAADc&#10;AAAADwAAAAAAAAABACAAAAAiAAAAZHJzL2Rvd25yZXYueG1sUEsBAhQAFAAAAAgAh07iQDMvBZ47&#10;AAAAOQAAABAAAAAAAAAAAQAgAAAACgEAAGRycy9zaGFwZXhtbC54bWxQSwUGAAAAAAYABgBbAQAA&#10;tAMAAAAA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76" o:spid="_x0000_s1026" o:spt="100" style="position:absolute;left:7920;top:5716;height:142;width:221;" fillcolor="#C77C0E" filled="t" stroked="f" coordsize="7797,6163" o:gfxdata="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z6jQvQAA&#10;ANwAAAAPAAAAAAAAAAEAIAAAACIAAABkcnMvZG93bnJldi54bWxQSwECFAAUAAAACACHTuJAMy8F&#10;njsAAAA5AAAAEAAAAAAAAAABACAAAAAMAQAAZHJzL3NoYXBleG1sLnhtbFBLBQYAAAAABgAGAFsB&#10;AAC2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377" o:spid="_x0000_s1026" o:spt="203" style="position:absolute;left:6617;top:7040;flip:y;height:454;width:4774;" coordorigin="4560,5494" coordsize="6720,719" o:gfxdata="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N+5PSC7AAAA3AAAAA8AAAAAAAAAAQAgAAAAIgAAAGRycy9kb3ducmV2LnhtbFBL&#10;AQIUABQAAAAIAIdO4kAzLwWeOwAAADkAAAAVAAAAAAAAAAEAIAAAAAoBAABkcnMvZ3JvdXBzaGFw&#10;ZXhtbC54bWxQSwUGAAAAAAYABgBgAQAAxwMAAAAA&#10;">
                        <o:lock v:ext="edit" aspectratio="f"/>
                        <v:shape id="FreeForm 378" o:spid="_x0000_s1026" o:spt="100" style="position:absolute;left:7714;top:2647;height:6720;width:412;rotation:-5898240f;" fillcolor="#C77C0E" filled="t" stroked="f" coordsize="1218,15744" o:gfxdata="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lHtP+5AAAA3AAA&#10;AA8AAAAAAAAAAQAgAAAAIgAAAGRycy9kb3ducmV2LnhtbFBLAQIUABQAAAAIAIdO4kAzLwWeOwAA&#10;ADkAAAAQAAAAAAAAAAEAIAAAAAgBAABkcnMvc2hhcGV4bWwueG1sUEsFBgAAAAAGAAYAWwEAALID&#10;AAAAAA=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379" o:spid="_x0000_s1026" o:spt="203" style="position:absolute;left:7709;top:5494;height:404;width:422;" coordorigin="7698,5433" coordsize="443,425" o:gfxdata="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1Nqg70AAADc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shape id="FreeForm 380" o:spid="_x0000_s1026" o:spt="100" style="position:absolute;left:7717;top:5433;height:417;width:405;" fillcolor="#C77C0E" filled="t" stroked="f" coordsize="14248,18079" o:gfxdata="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FXY8ugAAANwA&#10;AAAPAAAAAAAAAAEAIAAAACIAAABkcnMvZG93bnJldi54bWxQSwECFAAUAAAACACHTuJAMy8FnjsA&#10;AAA5AAAAEAAAAAAAAAABACAAAAAJAQAAZHJzL3NoYXBleG1sLnhtbFBLBQYAAAAABgAGAFsBAACz&#10;AwAAAAA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81" o:spid="_x0000_s1026" o:spt="100" style="position:absolute;left:7822;top:5478;height:201;width:196;" fillcolor="#C77C0E" filled="t" stroked="f" coordsize="6899,8728" o:gfxdata="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t5kbugAAANwA&#10;AAAPAAAAAAAAAAEAIAAAACIAAABkcnMvZG93bnJldi54bWxQSwECFAAUAAAACACHTuJAMy8FnjsA&#10;AAA5AAAAEAAAAAAAAAABACAAAAAJAQAAZHJzL3NoYXBleG1sLnhtbFBLBQYAAAAABgAGAFsBAACz&#10;AwAAAAA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82" o:spid="_x0000_s1026" o:spt="100" style="position:absolute;left:7698;top:5716;height:142;width:222;" fillcolor="#C77C0E" filled="t" stroked="f" coordsize="7800,6159" o:gfxdata="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mbXkugAAANwA&#10;AAAPAAAAAAAAAAEAIAAAACIAAABkcnMvZG93bnJldi54bWxQSwECFAAUAAAACACHTuJAMy8FnjsA&#10;AAA5AAAAEAAAAAAAAAABACAAAAAJAQAAZHJzL3NoYXBleG1sLnhtbFBLBQYAAAAABgAGAFsBAACz&#10;AwAAAAA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83" o:spid="_x0000_s1026" o:spt="100" style="position:absolute;left:7920;top:5716;height:142;width:221;" fillcolor="#C77C0E" filled="t" stroked="f" coordsize="7797,6163" o:gfxdata="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3F5GTugAAANwA&#10;AAAPAAAAAAAAAAEAIAAAACIAAABkcnMvZG93bnJldi54bWxQSwECFAAUAAAACACHTuJAMy8FnjsA&#10;AAA5AAAAEAAAAAAAAAABACAAAAAJAQAAZHJzL3NoYXBleG1sLnhtbFBLBQYAAAAABgAGAFsBAACz&#10;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384" o:spid="_x0000_s1026" o:spt="203" style="position:absolute;left:6617;top:4901;height:454;width:4774;" coordorigin="4560,5494" coordsize="6720,719" o:gfxdata="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yyISvAAAANwAAAAPAAAAAAAAAAEAIAAAACIAAABkcnMvZG93bnJldi54bWxQ&#10;SwECFAAUAAAACACHTuJAMy8FnjsAAAA5AAAAFQAAAAAAAAABACAAAAALAQAAZHJzL2dyb3Vwc2hh&#10;cGV4bWwueG1sUEsFBgAAAAAGAAYAYAEAAMgDAAAAAA==&#10;">
                        <o:lock v:ext="edit" aspectratio="f"/>
                        <v:shape id="FreeForm 385" o:spid="_x0000_s1026" o:spt="100" style="position:absolute;left:7714;top:2647;height:6720;width:412;rotation:-5898240f;" fillcolor="#C77C0E" filled="t" stroked="f" coordsize="1218,15744" o:gfxdata="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h9HWK8AAAA&#10;3AAAAA8AAAAAAAAAAQAgAAAAIgAAAGRycy9kb3ducmV2LnhtbFBLAQIUABQAAAAIAIdO4kAzLwWe&#10;OwAAADkAAAAQAAAAAAAAAAEAIAAAAAsBAABkcnMvc2hhcGV4bWwueG1sUEsFBgAAAAAGAAYAWwEA&#10;ALUDAAAAAA=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386" o:spid="_x0000_s1026" o:spt="203" style="position:absolute;left:7709;top:5494;height:404;width:422;" coordorigin="7698,5433" coordsize="443,425" o:gfxdata="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rIrpmvAAAANwAAAAPAAAAAAAAAAEAIAAAACIAAABkcnMvZG93bnJldi54bWxQ&#10;SwECFAAUAAAACACHTuJAMy8FnjsAAAA5AAAAFQAAAAAAAAABACAAAAALAQAAZHJzL2dyb3Vwc2hh&#10;cGV4bWwueG1sUEsFBgAAAAAGAAYAYAEAAMgDAAAAAA==&#10;">
                          <o:lock v:ext="edit" aspectratio="f"/>
                          <v:shape id="FreeForm 387" o:spid="_x0000_s1026" o:spt="100" style="position:absolute;left:7717;top:5433;height:417;width:405;" fillcolor="#C77C0E" filled="t" stroked="f" coordsize="14248,18079" o:gfxdata="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6x5E28AAAA&#10;3AAAAA8AAAAAAAAAAQAgAAAAIgAAAGRycy9kb3ducmV2LnhtbFBLAQIUABQAAAAIAIdO4kAzLwWe&#10;OwAAADkAAAAQAAAAAAAAAAEAIAAAAAsBAABkcnMvc2hhcGV4bWwueG1sUEsFBgAAAAAGAAYAWwEA&#10;ALUDAAAAAA=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88" o:spid="_x0000_s1026" o:spt="100" style="position:absolute;left:7822;top:5478;height:201;width:196;" fillcolor="#C77C0E" filled="t" stroked="f" coordsize="6899,8728" o:gfxdata="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GN0Eb4A&#10;AADcAAAADwAAAAAAAAABACAAAAAiAAAAZHJzL2Rvd25yZXYueG1sUEsBAhQAFAAAAAgAh07iQDMv&#10;BZ47AAAAOQAAABAAAAAAAAAAAQAgAAAADQEAAGRycy9zaGFwZXhtbC54bWxQSwUGAAAAAAYABgBb&#10;AQAAtwMAAAAA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89" o:spid="_x0000_s1026" o:spt="100" style="position:absolute;left:7698;top:5716;height:142;width:222;" fillcolor="#C77C0E" filled="t" stroked="f" coordsize="7800,6159" o:gfxdata="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OhlAbsAAADc&#10;AAAADwAAAAAAAAABACAAAAAiAAAAZHJzL2Rvd25yZXYueG1sUEsBAhQAFAAAAAgAh07iQDMvBZ47&#10;AAAAOQAAABAAAAAAAAAAAQAgAAAACgEAAGRycy9zaGFwZXhtbC54bWxQSwUGAAAAAAYABgBbAQAA&#10;tAMAAAAA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90" o:spid="_x0000_s1026" o:spt="100" style="position:absolute;left:7920;top:5716;height:142;width:221;" fillcolor="#C77C0E" filled="t" stroked="f" coordsize="7797,6163" o:gfxdata="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+HqaugAAANwA&#10;AAAPAAAAAAAAAAEAIAAAACIAAABkcnMvZG93bnJldi54bWxQSwECFAAUAAAACACHTuJAMy8FnjsA&#10;AAA5AAAAEAAAAAAAAAABACAAAAAJAQAAZHJzL3NoYXBleG1sLnhtbFBLBQYAAAAABgAGAFsBAACz&#10;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</v:group>
                  </w:pict>
                </mc:Fallback>
              </mc:AlternateContent>
            </w:r>
            <w:r>
              <w:rPr>
                <w:rFonts w:hint="default"/>
              </w:rPr>
              <w:t>Salsa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exact"/>
        </w:trPr>
        <w:tc>
          <w:tcPr>
            <w:tcW w:w="5040" w:type="dxa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  <w:jc w:val="center"/>
            </w:pPr>
          </w:p>
        </w:tc>
        <w:tc>
          <w:tcPr>
            <w:tcW w:w="720" w:type="dxa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w="5040" w:type="dxa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0" w:hRule="exact"/>
        </w:trPr>
        <w:tc>
          <w:tcPr>
            <w:tcW w:w="5040" w:type="dxa"/>
            <w:tcMar>
              <w:left w:w="0" w:type="dxa"/>
              <w:right w:w="0" w:type="dxa"/>
            </w:tcMar>
            <w:vAlign w:val="center"/>
          </w:tcPr>
          <w:p>
            <w:pPr>
              <w:pStyle w:val="8"/>
            </w:pPr>
            <w:r>
              <mc:AlternateContent>
                <mc:Choice Requires="wpg">
                  <w:drawing>
                    <wp:anchor distT="0" distB="0" distL="114300" distR="114300" simplePos="0" relativeHeight="251704320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align>center</wp:align>
                      </wp:positionV>
                      <wp:extent cx="3032760" cy="1646555"/>
                      <wp:effectExtent l="0" t="0" r="15240" b="10795"/>
                      <wp:wrapNone/>
                      <wp:docPr id="174" name="Group 5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2760" cy="1646555"/>
                                <a:chOff x="854" y="8499"/>
                                <a:chExt cx="4776" cy="2593"/>
                              </a:xfrm>
                            </wpg:grpSpPr>
                            <wpg:grpSp>
                              <wpg:cNvPr id="152" name="Group 392"/>
                              <wpg:cNvGrpSpPr/>
                              <wpg:grpSpPr>
                                <a:xfrm rot="-16200000" flipH="1" flipV="1">
                                  <a:off x="-223" y="9643"/>
                                  <a:ext cx="2467" cy="313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46" name="FreeForm 393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51" name="Group 394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47" name="FreeForm 395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48" name="FreeForm 396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49" name="FreeForm 397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50" name="FreeForm 398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159" name="Group 399"/>
                              <wpg:cNvGrpSpPr/>
                              <wpg:grpSpPr>
                                <a:xfrm rot="16200000" flipV="1">
                                  <a:off x="4240" y="9652"/>
                                  <a:ext cx="2467" cy="313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53" name="FreeForm 400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58" name="Group 401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54" name="FreeForm 402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55" name="FreeForm 403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56" name="FreeForm 404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57" name="FreeForm 405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166" name="Group 406"/>
                              <wpg:cNvGrpSpPr/>
                              <wpg:grpSpPr>
                                <a:xfrm flipV="1">
                                  <a:off x="856" y="10638"/>
                                  <a:ext cx="4774" cy="454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60" name="FreeForm 407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65" name="Group 408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61" name="FreeForm 409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62" name="FreeForm 410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63" name="FreeForm 411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64" name="FreeForm 412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173" name="Group 413"/>
                              <wpg:cNvGrpSpPr/>
                              <wpg:grpSpPr>
                                <a:xfrm>
                                  <a:off x="856" y="8499"/>
                                  <a:ext cx="4774" cy="454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67" name="FreeForm 414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72" name="Group 415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68" name="FreeForm 416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69" name="FreeForm 417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70" name="FreeForm 418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71" name="FreeForm 419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11" o:spid="_x0000_s1026" o:spt="203" style="position:absolute;left:0pt;height:129.65pt;width:238.8pt;mso-position-horizontal:center;mso-position-vertical:center;mso-position-vertical-relative:page;z-index:-251612160;mso-width-relative:page;mso-height-relative:page;" coordorigin="854,8499" coordsize="4776,2593" o:gfxdata="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">
                      <o:lock v:ext="edit" aspectratio="f"/>
                      <v:group id="Group 392" o:spid="_x0000_s1026" o:spt="203" style="position:absolute;left:-223;top:9643;flip:x y;height:313;width:2467;rotation:5898240f;" coordorigin="4560,5494" coordsize="6720,719" o:gfxdata="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AJ6GLvuQAAANwAAAAPAAAAAAAAAAEAIAAAACIAAABkcnMvZG93bnJldi54bWxQSwEC&#10;FAAUAAAACACHTuJAMy8FnjsAAAA5AAAAFQAAAAAAAAABACAAAAAIAQAAZHJzL2dyb3Vwc2hhcGV4&#10;bWwueG1sUEsFBgAAAAAGAAYAYAEAAMUDAAAAAA==&#10;">
                        <o:lock v:ext="edit" aspectratio="f"/>
                        <v:shape id="FreeForm 393" o:spid="_x0000_s1026" o:spt="100" style="position:absolute;left:7714;top:2647;height:6720;width:412;rotation:-5898240f;" fillcolor="#C77C0E" filled="t" stroked="f" coordsize="1218,15744" o:gfxdata="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6oX/a5AAAA3AAA&#10;AA8AAAAAAAAAAQAgAAAAIgAAAGRycy9kb3ducmV2LnhtbFBLAQIUABQAAAAIAIdO4kAzLwWeOwAA&#10;ADkAAAAQAAAAAAAAAAEAIAAAAAgBAABkcnMvc2hhcGV4bWwueG1sUEsFBgAAAAAGAAYAWwEAALID&#10;AAAAAA=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394" o:spid="_x0000_s1026" o:spt="203" style="position:absolute;left:7709;top:5494;height:404;width:422;" coordorigin="7698,5433" coordsize="443,425" o:gfxdata="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8WUXV70AAADc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shape id="FreeForm 395" o:spid="_x0000_s1026" o:spt="100" style="position:absolute;left:7717;top:5433;height:417;width:405;" fillcolor="#C77C0E" filled="t" stroked="f" coordsize="14248,18079" o:gfxdata="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hkptm8AAAA&#10;3AAAAA8AAAAAAAAAAQAgAAAAIgAAAGRycy9kb3ducmV2LnhtbFBLAQIUABQAAAAIAIdO4kAzLwWe&#10;OwAAADkAAAAQAAAAAAAAAAEAIAAAAAsBAABkcnMvc2hhcGV4bWwueG1sUEsFBgAAAAAGAAYAWwEA&#10;ALUDAAAAAA=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96" o:spid="_x0000_s1026" o:spt="100" style="position:absolute;left:7822;top:5478;height:201;width:196;" fillcolor="#C77C0E" filled="t" stroked="f" coordsize="6899,8728" o:gfxdata="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hV4F74A&#10;AADcAAAADwAAAAAAAAABACAAAAAiAAAAZHJzL2Rvd25yZXYueG1sUEsBAhQAFAAAAAgAh07iQDMv&#10;BZ47AAAAOQAAABAAAAAAAAAAAQAgAAAADQEAAGRycy9zaGFwZXhtbC54bWxQSwUGAAAAAAYABgBb&#10;AQAAtwMAAAAA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97" o:spid="_x0000_s1026" o:spt="100" style="position:absolute;left:7698;top:5716;height:142;width:222;" fillcolor="#C77C0E" filled="t" stroked="f" coordsize="7800,6159" o:gfxdata="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p5pB7sAAADc&#10;AAAADwAAAAAAAAABACAAAAAiAAAAZHJzL2Rvd25yZXYueG1sUEsBAhQAFAAAAAgAh07iQDMvBZ47&#10;AAAAOQAAABAAAAAAAAAAAQAgAAAACgEAAGRycy9zaGFwZXhtbC54bWxQSwUGAAAAAAYABgBbAQAA&#10;tAMAAAAA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398" o:spid="_x0000_s1026" o:spt="100" style="position:absolute;left:7920;top:5716;height:142;width:221;" fillcolor="#C77C0E" filled="t" stroked="f" coordsize="7797,6163" o:gfxdata="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v9ervQAA&#10;ANwAAAAPAAAAAAAAAAEAIAAAACIAAABkcnMvZG93bnJldi54bWxQSwECFAAUAAAACACHTuJAMy8F&#10;njsAAAA5AAAAEAAAAAAAAAABACAAAAAMAQAAZHJzL3NoYXBleG1sLnhtbFBLBQYAAAAABgAGAFsB&#10;AAC2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399" o:spid="_x0000_s1026" o:spt="203" style="position:absolute;left:4240;top:9652;flip:y;height:313;width:2467;rotation:5898240f;" coordorigin="4560,5494" coordsize="6720,719" o:gfxdata="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5IgPEroAAADcAAAADwAAAAAAAAABACAAAAAiAAAAZHJzL2Rvd25yZXYueG1sUEsB&#10;AhQAFAAAAAgAh07iQDMvBZ47AAAAOQAAABUAAAAAAAAAAQAgAAAACQEAAGRycy9ncm91cHNoYXBl&#10;eG1sLnhtbFBLBQYAAAAABgAGAGABAADGAwAAAAA=&#10;">
                        <o:lock v:ext="edit" aspectratio="f"/>
                        <v:shape id="FreeForm 400" o:spid="_x0000_s1026" o:spt="100" style="position:absolute;left:7714;top:2647;height:6720;width:412;rotation:-5898240f;" fillcolor="#C77C0E" filled="t" stroked="f" coordsize="1218,15744" o:gfxdata="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rBmqzugAAANwA&#10;AAAPAAAAAAAAAAEAIAAAACIAAABkcnMvZG93bnJldi54bWxQSwECFAAUAAAACACHTuJAMy8FnjsA&#10;AAA5AAAAEAAAAAAAAAABACAAAAAJAQAAZHJzL3NoYXBleG1sLnhtbFBLBQYAAAAABgAGAFsBAACz&#10;AwAAAAA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401" o:spid="_x0000_s1026" o:spt="203" style="position:absolute;left:7709;top:5494;height:404;width:422;" coordorigin="7698,5433" coordsize="443,425" o:gfxdata="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GBfvsq+AAAA3AAAAA8AAAAAAAAAAQAgAAAAIgAAAGRycy9kb3ducmV2Lnht&#10;bFBLAQIUABQAAAAIAIdO4kAzLwWeOwAAADkAAAAVAAAAAAAAAAEAIAAAAA0BAABkcnMvZ3JvdXBz&#10;aGFwZXhtbC54bWxQSwUGAAAAAAYABgBgAQAAygMAAAAA&#10;">
                          <o:lock v:ext="edit" aspectratio="f"/>
                          <v:shape id="FreeForm 402" o:spid="_x0000_s1026" o:spt="100" style="position:absolute;left:7717;top:5433;height:417;width:405;" fillcolor="#C77C0E" filled="t" stroked="f" coordsize="14248,18079" o:gfxdata="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W+uc7sAAADc&#10;AAAADwAAAAAAAAABACAAAAAiAAAAZHJzL2Rvd25yZXYueG1sUEsBAhQAFAAAAAgAh07iQDMvBZ47&#10;AAAAOQAAABAAAAAAAAAAAQAgAAAACgEAAGRycy9zaGFwZXhtbC54bWxQSwUGAAAAAAYABgBbAQAA&#10;tAMAAAAA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03" o:spid="_x0000_s1026" o:spt="100" style="position:absolute;left:7822;top:5478;height:201;width:196;" fillcolor="#C77C0E" filled="t" stroked="f" coordsize="6899,8728" o:gfxdata="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zUFUugAAANwA&#10;AAAPAAAAAAAAAAEAIAAAACIAAABkcnMvZG93bnJldi54bWxQSwECFAAUAAAACACHTuJAMy8FnjsA&#10;AAA5AAAAEAAAAAAAAAABACAAAAAJAQAAZHJzL3NoYXBleG1sLnhtbFBLBQYAAAAABgAGAFsBAACz&#10;AwAAAAA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04" o:spid="_x0000_s1026" o:spt="100" style="position:absolute;left:7698;top:5716;height:142;width:222;" fillcolor="#C77C0E" filled="t" stroked="f" coordsize="7800,6159" o:gfxdata="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2GuougAAANwA&#10;AAAPAAAAAAAAAAEAIAAAACIAAABkcnMvZG93bnJldi54bWxQSwECFAAUAAAACACHTuJAMy8FnjsA&#10;AAA5AAAAEAAAAAAAAAABACAAAAAJAQAAZHJzL3NoYXBleG1sLnhtbFBLBQYAAAAABgAGAFsBAACz&#10;AwAAAAA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05" o:spid="_x0000_s1026" o:spt="100" style="position:absolute;left:7920;top:5716;height:142;width:221;" fillcolor="#C77C0E" filled="t" stroked="f" coordsize="7797,6163" o:gfxdata="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VWT9+5AAAA3AAA&#10;AA8AAAAAAAAAAQAgAAAAIgAAAGRycy9kb3ducmV2LnhtbFBLAQIUABQAAAAIAIdO4kAzLwWeOwAA&#10;ADkAAAAQAAAAAAAAAAEAIAAAAAgBAABkcnMvc2hhcGV4bWwueG1sUEsFBgAAAAAGAAYAWwEAALID&#10;AAAAAA=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406" o:spid="_x0000_s1026" o:spt="203" style="position:absolute;left:856;top:10638;flip:y;height:454;width:4774;" coordorigin="4560,5494" coordsize="6720,719" o:gfxdata="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KNGt6a7AAAA3AAAAA8AAAAAAAAAAQAgAAAAIgAAAGRycy9kb3ducmV2LnhtbFBL&#10;AQIUABQAAAAIAIdO4kAzLwWeOwAAADkAAAAVAAAAAAAAAAEAIAAAAAoBAABkcnMvZ3JvdXBzaGFw&#10;ZXhtbC54bWxQSwUGAAAAAAYABgBgAQAAxwMAAAAA&#10;">
                        <o:lock v:ext="edit" aspectratio="f"/>
                        <v:shape id="FreeForm 407" o:spid="_x0000_s1026" o:spt="100" style="position:absolute;left:7714;top:2647;height:6720;width:412;rotation:-5898240f;" fillcolor="#C77C0E" filled="t" stroked="f" coordsize="1218,15744" o:gfxdata="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bg+ebsAAADc&#10;AAAADwAAAAAAAAABACAAAAAiAAAAZHJzL2Rvd25yZXYueG1sUEsBAhQAFAAAAAgAh07iQDMvBZ47&#10;AAAAOQAAABAAAAAAAAAAAQAgAAAACgEAAGRycy9zaGFwZXhtbC54bWxQSwUGAAAAAAYABgBbAQAA&#10;tAMAAAAA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408" o:spid="_x0000_s1026" o:spt="203" style="position:absolute;left:7709;top:5494;height:404;width:422;" coordorigin="7698,5433" coordsize="443,425" o:gfxdata="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MtvpvAAAANwAAAAPAAAAAAAAAAEAIAAAACIAAABkcnMvZG93bnJldi54bWxQ&#10;SwECFAAUAAAACACHTuJAMy8FnjsAAAA5AAAAFQAAAAAAAAABACAAAAALAQAAZHJzL2dyb3Vwc2hh&#10;cGV4bWwueG1sUEsFBgAAAAAGAAYAYAEAAMgDAAAAAA==&#10;">
                          <o:lock v:ext="edit" aspectratio="f"/>
                          <v:shape id="FreeForm 409" o:spid="_x0000_s1026" o:spt="100" style="position:absolute;left:7717;top:5433;height:417;width:405;" fillcolor="#C77C0E" filled="t" stroked="f" coordsize="14248,18079" o:gfxdata="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0x1a8AAAA&#10;3AAAAA8AAAAAAAAAAQAgAAAAIgAAAGRycy9kb3ducmV2LnhtbFBLAQIUABQAAAAIAIdO4kAzLwWe&#10;OwAAADkAAAAQAAAAAAAAAAEAIAAAAAsBAABkcnMvc2hhcGV4bWwueG1sUEsFBgAAAAAGAAYAWwEA&#10;ALUDAAAAAA=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10" o:spid="_x0000_s1026" o:spt="100" style="position:absolute;left:7822;top:5478;height:201;width:196;" fillcolor="#C77C0E" filled="t" stroked="f" coordsize="6899,8728" o:gfxdata="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hIE525AAAA3AAA&#10;AA8AAAAAAAAAAQAgAAAAIgAAAGRycy9kb3ducmV2LnhtbFBLAQIUABQAAAAIAIdO4kAzLwWeOwAA&#10;ADkAAAAQAAAAAAAAAAEAIAAAAAgBAABkcnMvc2hhcGV4bWwueG1sUEsFBgAAAAAGAAYAWwEAALID&#10;AAAAAA=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11" o:spid="_x0000_s1026" o:spt="100" style="position:absolute;left:7698;top:5716;height:142;width:222;" fillcolor="#C77C0E" filled="t" stroked="f" coordsize="7800,6159" o:gfxdata="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TDAo25AAAA3AAA&#10;AA8AAAAAAAAAAQAgAAAAIgAAAGRycy9kb3ducmV2LnhtbFBLAQIUABQAAAAIAIdO4kAzLwWeOwAA&#10;ADkAAAAQAAAAAAAAAAEAIAAAAAgBAABkcnMvc2hhcGV4bWwueG1sUEsFBgAAAAAGAAYAWwEAALID&#10;AAAAAA=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12" o:spid="_x0000_s1026" o:spt="100" style="position:absolute;left:7920;top:5716;height:142;width:221;" fillcolor="#C77C0E" filled="t" stroked="f" coordsize="7797,6163" o:gfxdata="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6BsVugAAANwA&#10;AAAPAAAAAAAAAAEAIAAAACIAAABkcnMvZG93bnJldi54bWxQSwECFAAUAAAACACHTuJAMy8FnjsA&#10;AAA5AAAAEAAAAAAAAAABACAAAAAJAQAAZHJzL3NoYXBleG1sLnhtbFBLBQYAAAAABgAGAFsBAACz&#10;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413" o:spid="_x0000_s1026" o:spt="203" style="position:absolute;left:856;top:8499;height:454;width:4774;" coordorigin="4560,5494" coordsize="6720,719" o:gfxdata="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lTnDbvAAAANwAAAAPAAAAAAAAAAEAIAAAACIAAABkcnMvZG93bnJldi54bWxQ&#10;SwECFAAUAAAACACHTuJAMy8FnjsAAAA5AAAAFQAAAAAAAAABACAAAAALAQAAZHJzL2dyb3Vwc2hh&#10;cGV4bWwueG1sUEsFBgAAAAAGAAYAYAEAAMgDAAAAAA==&#10;">
                        <o:lock v:ext="edit" aspectratio="f"/>
                        <v:shape id="FreeForm 414" o:spid="_x0000_s1026" o:spt="100" style="position:absolute;left:7714;top:2647;height:6720;width:412;rotation:-5898240f;" fillcolor="#C77C0E" filled="t" stroked="f" coordsize="1218,15744" o:gfxdata="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pRpg25AAAA3AAA&#10;AA8AAAAAAAAAAQAgAAAAIgAAAGRycy9kb3ducmV2LnhtbFBLAQIUABQAAAAIAIdO4kAzLwWeOwAA&#10;ADkAAAAQAAAAAAAAAAEAIAAAAAgBAABkcnMvc2hhcGV4bWwueG1sUEsFBgAAAAAGAAYAWwEAALID&#10;AAAAAA=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415" o:spid="_x0000_s1026" o:spt="203" style="position:absolute;left:7709;top:5494;height:404;width:422;" coordorigin="7698,5433" coordsize="443,425" o:gfxdata="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EoC1UC7AAAA3AAAAA8AAAAAAAAAAQAgAAAAIgAAAGRycy9kb3ducmV2LnhtbFBL&#10;AQIUABQAAAAIAIdO4kAzLwWeOwAAADkAAAAVAAAAAAAAAAEAIAAAAAoBAABkcnMvZ3JvdXBzaGFw&#10;ZXhtbC54bWxQSwUGAAAAAAYABgBgAQAAxwMAAAAA&#10;">
                          <o:lock v:ext="edit" aspectratio="f"/>
                          <v:shape id="FreeForm 416" o:spid="_x0000_s1026" o:spt="100" style="position:absolute;left:7717;top:5433;height:417;width:405;" fillcolor="#C77C0E" filled="t" stroked="f" coordsize="14248,18079" o:gfxdata="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JObsu/&#10;AAAA3AAAAA8AAAAAAAAAAQAgAAAAIgAAAGRycy9kb3ducmV2LnhtbFBLAQIUABQAAAAIAIdO4kAz&#10;LwWeOwAAADkAAAAQAAAAAAAAAAEAIAAAAA4BAABkcnMvc2hhcGV4bWwueG1sUEsFBgAAAAAGAAYA&#10;WwEAALgDAAAAAA=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17" o:spid="_x0000_s1026" o:spt="100" style="position:absolute;left:7822;top:5478;height:201;width:196;" fillcolor="#C77C0E" filled="t" stroked="f" coordsize="6899,8728" o:gfxdata="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bsgey5AAAA3AAA&#10;AA8AAAAAAAAAAQAgAAAAIgAAAGRycy9kb3ducmV2LnhtbFBLAQIUABQAAAAIAIdO4kAzLwWeOwAA&#10;ADkAAAAQAAAAAAAAAAEAIAAAAAgBAABkcnMvc2hhcGV4bWwueG1sUEsFBgAAAAAGAAYAWwEAALID&#10;AAAAAA=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18" o:spid="_x0000_s1026" o:spt="100" style="position:absolute;left:7698;top:5716;height:142;width:222;" fillcolor="#C77C0E" filled="t" stroked="f" coordsize="7800,6159" o:gfxdata="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yAonvQAA&#10;ANwAAAAPAAAAAAAAAAEAIAAAACIAAABkcnMvZG93bnJldi54bWxQSwECFAAUAAAACACHTuJAMy8F&#10;njsAAAA5AAAAEAAAAAAAAAABACAAAAAMAQAAZHJzL3NoYXBleG1sLnhtbFBLBQYAAAAABgAGAFsB&#10;AAC2AwAAAAA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19" o:spid="_x0000_s1026" o:spt="100" style="position:absolute;left:7920;top:5716;height:142;width:221;" fillcolor="#C77C0E" filled="t" stroked="f" coordsize="7797,6163" o:gfxdata="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Ri5QugAAANwA&#10;AAAPAAAAAAAAAAEAIAAAACIAAABkcnMvZG93bnJldi54bWxQSwECFAAUAAAACACHTuJAMy8FnjsA&#10;AAA5AAAAEAAAAAAAAAABACAAAAAJAQAAZHJzL3NoYXBleG1sLnhtbFBLBQYAAAAABgAGAFsBAACz&#10;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</v:group>
                  </w:pict>
                </mc:Fallback>
              </mc:AlternateContent>
            </w:r>
            <w:sdt>
              <w:sdtPr>
                <w:id w:val="1285937876"/>
                <w:placeholder>
                  <w:docPart w:val="4E208A483E734A2B8C4CDC059719CA88"/>
                </w:placeholder>
              </w:sdtPr>
              <w:sdtContent>
                <w:r>
                  <w:rPr>
                    <w:rFonts w:hint="default"/>
                  </w:rPr>
                  <w:t>Salsa</w:t>
                </w:r>
              </w:sdtContent>
            </w:sdt>
          </w:p>
        </w:tc>
        <w:tc>
          <w:tcPr>
            <w:tcW w:w="720" w:type="dxa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w="5040" w:type="dxa"/>
            <w:tcMar>
              <w:left w:w="0" w:type="dxa"/>
              <w:right w:w="0" w:type="dxa"/>
            </w:tcMar>
            <w:vAlign w:val="center"/>
          </w:tcPr>
          <w:p>
            <w:pPr>
              <w:pStyle w:val="8"/>
            </w:pPr>
            <w:r>
              <mc:AlternateContent>
                <mc:Choice Requires="wpg">
                  <w:drawing>
                    <wp:anchor distT="0" distB="0" distL="114300" distR="114300" simplePos="0" relativeHeight="251709440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align>center</wp:align>
                      </wp:positionV>
                      <wp:extent cx="3032760" cy="1646555"/>
                      <wp:effectExtent l="0" t="0" r="15240" b="10795"/>
                      <wp:wrapNone/>
                      <wp:docPr id="203" name="Group 5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2760" cy="1646555"/>
                                <a:chOff x="6616" y="8497"/>
                                <a:chExt cx="4776" cy="2593"/>
                              </a:xfrm>
                            </wpg:grpSpPr>
                            <wpg:grpSp>
                              <wpg:cNvPr id="181" name="Group 421"/>
                              <wpg:cNvGrpSpPr/>
                              <wpg:grpSpPr>
                                <a:xfrm rot="-16200000" flipH="1" flipV="1">
                                  <a:off x="5539" y="9641"/>
                                  <a:ext cx="2467" cy="313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75" name="FreeForm 422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80" name="Group 423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76" name="FreeForm 424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77" name="FreeForm 425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78" name="FreeForm 426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79" name="FreeForm 427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188" name="Group 428"/>
                              <wpg:cNvGrpSpPr/>
                              <wpg:grpSpPr>
                                <a:xfrm rot="16200000" flipV="1">
                                  <a:off x="10002" y="9650"/>
                                  <a:ext cx="2467" cy="313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82" name="FreeForm 429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87" name="Group 430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83" name="FreeForm 431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84" name="FreeForm 432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85" name="FreeForm 433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86" name="FreeForm 434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195" name="Group 435"/>
                              <wpg:cNvGrpSpPr/>
                              <wpg:grpSpPr>
                                <a:xfrm flipV="1">
                                  <a:off x="6618" y="10636"/>
                                  <a:ext cx="4774" cy="454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89" name="FreeForm 436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94" name="Group 437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90" name="FreeForm 438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91" name="FreeForm 439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92" name="FreeForm 440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93" name="FreeForm 441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202" name="Group 442"/>
                              <wpg:cNvGrpSpPr/>
                              <wpg:grpSpPr>
                                <a:xfrm>
                                  <a:off x="6618" y="8497"/>
                                  <a:ext cx="4774" cy="454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96" name="FreeForm 443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201" name="Group 444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97" name="FreeForm 445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98" name="FreeForm 446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99" name="FreeForm 447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200" name="FreeForm 448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12" o:spid="_x0000_s1026" o:spt="203" style="position:absolute;left:0pt;height:129.65pt;width:238.8pt;mso-position-horizontal:center;mso-position-vertical:center;mso-position-vertical-relative:page;z-index:-251607040;mso-width-relative:page;mso-height-relative:page;" coordorigin="6616,8497" coordsize="4776,2593" o:gfxdata="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">
                      <o:lock v:ext="edit" aspectratio="f"/>
                      <v:group id="Group 421" o:spid="_x0000_s1026" o:spt="203" style="position:absolute;left:5539;top:9641;flip:x y;height:313;width:2467;rotation:5898240f;" coordorigin="4560,5494" coordsize="6720,719" o:gfxdata="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CHWtDfuQAAANwAAAAPAAAAAAAAAAEAIAAAACIAAABkcnMvZG93bnJldi54bWxQSwEC&#10;FAAUAAAACACHTuJAMy8FnjsAAAA5AAAAFQAAAAAAAAABACAAAAAIAQAAZHJzL2dyb3Vwc2hhcGV4&#10;bWwueG1sUEsFBgAAAAAGAAYAYAEAAMUDAAAAAA==&#10;">
                        <o:lock v:ext="edit" aspectratio="f"/>
                        <v:shape id="FreeForm 422" o:spid="_x0000_s1026" o:spt="100" style="position:absolute;left:7714;top:2647;height:6720;width:412;rotation:-5898240f;" fillcolor="#C77C0E" filled="t" stroked="f" coordsize="1218,15744" o:gfxdata="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AWCzy5AAAA3AAA&#10;AA8AAAAAAAAAAQAgAAAAIgAAAGRycy9kb3ducmV2LnhtbFBLAQIUABQAAAAIAIdO4kAzLwWeOwAA&#10;ADkAAAAQAAAAAAAAAAEAIAAAAAgBAABkcnMvc2hhcGV4bWwueG1sUEsFBgAAAAAGAAYAWwEAALID&#10;AAAAAA=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423" o:spid="_x0000_s1026" o:spt="203" style="position:absolute;left:7709;top:5494;height:404;width:422;" coordorigin="7698,5433" coordsize="443,425" o:gfxdata="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BJnou+AAAA3AAAAA8AAAAAAAAAAQAgAAAAIgAAAGRycy9kb3ducmV2Lnht&#10;bFBLAQIUABQAAAAIAIdO4kAzLwWeOwAAADkAAAAVAAAAAAAAAAEAIAAAAA0BAABkcnMvZ3JvdXBz&#10;aGFwZXhtbC54bWxQSwUGAAAAAAYABgBgAQAAygMAAAAA&#10;">
                          <o:lock v:ext="edit" aspectratio="f"/>
                          <v:shape id="FreeForm 424" o:spid="_x0000_s1026" o:spt="100" style="position:absolute;left:7717;top:5433;height:417;width:405;" fillcolor="#C77C0E" filled="t" stroked="f" coordsize="14248,18079" o:gfxdata="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lEyf+8AAAA&#10;3AAAAA8AAAAAAAAAAQAgAAAAIgAAAGRycy9kb3ducmV2LnhtbFBLAQIUABQAAAAIAIdO4kAzLwWe&#10;OwAAADkAAAAQAAAAAAAAAAEAIAAAAAsBAABkcnMvc2hhcGV4bWwueG1sUEsFBgAAAAAGAAYAWwEA&#10;ALUDAAAAAA=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25" o:spid="_x0000_s1026" o:spt="100" style="position:absolute;left:7822;top:5478;height:201;width:196;" fillcolor="#C77C0E" filled="t" stroked="f" coordsize="6899,8728" o:gfxdata="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5ibYugAAANwA&#10;AAAPAAAAAAAAAAEAIAAAACIAAABkcnMvZG93bnJldi54bWxQSwECFAAUAAAACACHTuJAMy8FnjsA&#10;AAA5AAAAEAAAAAAAAAABACAAAAAJAQAAZHJzL3NoYXBleG1sLnhtbFBLBQYAAAAABgAGAFsBAACz&#10;AwAAAAA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26" o:spid="_x0000_s1026" o:spt="100" style="position:absolute;left:7698;top:5716;height:142;width:222;" fillcolor="#C77C0E" filled="t" stroked="f" coordsize="7800,6159" o:gfxdata="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vgYhvQAA&#10;ANwAAAAPAAAAAAAAAAEAIAAAACIAAABkcnMvZG93bnJldi54bWxQSwECFAAUAAAACACHTuJAMy8F&#10;njsAAAA5AAAAEAAAAAAAAAABACAAAAAMAQAAZHJzL3NoYXBleG1sLnhtbFBLBQYAAAAABgAGAFsB&#10;AAC2AwAAAAA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27" o:spid="_x0000_s1026" o:spt="100" style="position:absolute;left:7920;top:5716;height:142;width:221;" fillcolor="#C77C0E" filled="t" stroked="f" coordsize="7797,6163" o:gfxdata="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MCJWugAAANwA&#10;AAAPAAAAAAAAAAEAIAAAACIAAABkcnMvZG93bnJldi54bWxQSwECFAAUAAAACACHTuJAMy8FnjsA&#10;AAA5AAAAEAAAAAAAAAABACAAAAAJAQAAZHJzL3NoYXBleG1sLnhtbFBLBQYAAAAABgAGAFsBAACz&#10;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428" o:spid="_x0000_s1026" o:spt="203" style="position:absolute;left:10002;top:9650;flip:y;height:313;width:2467;rotation:5898240f;" coordorigin="4560,5494" coordsize="6720,719" o:gfxdata="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aSGzr0AAADc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FreeForm 429" o:spid="_x0000_s1026" o:spt="100" style="position:absolute;left:7714;top:2647;height:6720;width:412;rotation:-5898240f;" fillcolor="#C77C0E" filled="t" stroked="f" coordsize="1218,15744" o:gfxdata="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oq42+5AAAA3AAA&#10;AA8AAAAAAAAAAQAgAAAAIgAAAGRycy9kb3ducmV2LnhtbFBLAQIUABQAAAAIAIdO4kAzLwWeOwAA&#10;ADkAAAAQAAAAAAAAAAEAIAAAAAgBAABkcnMvc2hhcGV4bWwueG1sUEsFBgAAAAAGAAYAWwEAALID&#10;AAAAAA=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430" o:spid="_x0000_s1026" o:spt="203" style="position:absolute;left:7709;top:5494;height:404;width:422;" coordorigin="7698,5433" coordsize="443,425" o:gfxdata="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voAb/vAAAANwAAAAPAAAAAAAAAAEAIAAAACIAAABkcnMvZG93bnJldi54bWxQ&#10;SwECFAAUAAAACACHTuJAMy8FnjsAAAA5AAAAFQAAAAAAAAABACAAAAALAQAAZHJzL2dyb3Vwc2hh&#10;cGV4bWwueG1sUEsFBgAAAAAGAAYAYAEAAMgDAAAAAA==&#10;">
                          <o:lock v:ext="edit" aspectratio="f"/>
                          <v:shape id="FreeForm 431" o:spid="_x0000_s1026" o:spt="100" style="position:absolute;left:7717;top:5433;height:417;width:405;" fillcolor="#C77C0E" filled="t" stroked="f" coordsize="14248,18079" o:gfxdata="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5hpAugAAANwA&#10;AAAPAAAAAAAAAAEAIAAAACIAAABkcnMvZG93bnJldi54bWxQSwECFAAUAAAACACHTuJAMy8FnjsA&#10;AAA5AAAAEAAAAAAAAAABACAAAAAJAQAAZHJzL3NoYXBleG1sLnhtbFBLBQYAAAAABgAGAFsBAACz&#10;AwAAAAA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32" o:spid="_x0000_s1026" o:spt="100" style="position:absolute;left:7822;top:5478;height:201;width:196;" fillcolor="#C77C0E" filled="t" stroked="f" coordsize="6899,8728" o:gfxdata="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4ciIugAAANwA&#10;AAAPAAAAAAAAAAEAIAAAACIAAABkcnMvZG93bnJldi54bWxQSwECFAAUAAAACACHTuJAMy8FnjsA&#10;AAA5AAAAEAAAAAAAAAABACAAAAAJAQAAZHJzL3NoYXBleG1sLnhtbFBLBQYAAAAABgAGAFsBAACz&#10;AwAAAAA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33" o:spid="_x0000_s1026" o:spt="100" style="position:absolute;left:7698;top:5716;height:142;width:222;" fillcolor="#C77C0E" filled="t" stroked="f" coordsize="7800,6159" o:gfxdata="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GrZmLsAAADc&#10;AAAADwAAAAAAAAABACAAAAAiAAAAZHJzL2Rvd25yZXYueG1sUEsBAhQAFAAAAAgAh07iQDMvBZ47&#10;AAAAOQAAABAAAAAAAAAAAQAgAAAACgEAAGRycy9zaGFwZXhtbC54bWxQSwUGAAAAAAYABgBbAQAA&#10;tAMAAAAA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34" o:spid="_x0000_s1026" o:spt="100" style="position:absolute;left:7920;top:5716;height:142;width:221;" fillcolor="#C77C0E" filled="t" stroked="f" coordsize="7797,6163" o:gfxdata="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esYDugAAANwA&#10;AAAPAAAAAAAAAAEAIAAAACIAAABkcnMvZG93bnJldi54bWxQSwECFAAUAAAACACHTuJAMy8FnjsA&#10;AAA5AAAAEAAAAAAAAAABACAAAAAJAQAAZHJzL3NoYXBleG1sLnhtbFBLBQYAAAAABgAGAFsBAACz&#10;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435" o:spid="_x0000_s1026" o:spt="203" style="position:absolute;left:6618;top:10636;flip:y;height:454;width:4774;" coordorigin="4560,5494" coordsize="6720,719" o:gfxdata="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kFZ9roAAADcAAAADwAAAAAAAAABACAAAAAiAAAAZHJzL2Rvd25yZXYueG1sUEsB&#10;AhQAFAAAAAgAh07iQDMvBZ47AAAAOQAAABUAAAAAAAAAAQAgAAAACQEAAGRycy9ncm91cHNoYXBl&#10;eG1sLnhtbFBLBQYAAAAABgAGAGABAADGAwAAAAA=&#10;">
                        <o:lock v:ext="edit" aspectratio="f"/>
                        <v:shape id="FreeForm 436" o:spid="_x0000_s1026" o:spt="100" style="position:absolute;left:7714;top:2647;height:6720;width:412;rotation:-5898240f;" fillcolor="#C77C0E" filled="t" stroked="f" coordsize="1218,15744" o:gfxdata="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SOcR65AAAA3AAA&#10;AA8AAAAAAAAAAQAgAAAAIgAAAGRycy9kb3ducmV2LnhtbFBLAQIUABQAAAAIAIdO4kAzLwWeOwAA&#10;ADkAAAAQAAAAAAAAAAEAIAAAAAgBAABkcnMvc2hhcGV4bWwueG1sUEsFBgAAAAAGAAYAWwEAALID&#10;AAAAAA=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437" o:spid="_x0000_s1026" o:spt="203" style="position:absolute;left:7709;top:5494;height:404;width:422;" coordorigin="7698,5433" coordsize="443,425" o:gfxdata="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qrDlW+AAAA3AAAAA8AAAAAAAAAAQAgAAAAIgAAAGRycy9kb3ducmV2Lnht&#10;bFBLAQIUABQAAAAIAIdO4kAzLwWeOwAAADkAAAAVAAAAAAAAAAEAIAAAAA0BAABkcnMvZ3JvdXBz&#10;aGFwZXhtbC54bWxQSwUGAAAAAAYABgBgAQAAygMAAAAA&#10;">
                          <o:lock v:ext="edit" aspectratio="f"/>
                          <v:shape id="FreeForm 438" o:spid="_x0000_s1026" o:spt="100" style="position:absolute;left:7717;top:5433;height:417;width:405;" fillcolor="#C77C0E" filled="t" stroked="f" coordsize="14248,18079" o:gfxdata="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e0S6r4A&#10;AADcAAAADwAAAAAAAAABACAAAAAiAAAAZHJzL2Rvd25yZXYueG1sUEsBAhQAFAAAAAgAh07iQDMv&#10;BZ47AAAAOQAAABAAAAAAAAAAAQAgAAAADQEAAGRycy9zaGFwZXhtbC54bWxQSwUGAAAAAAYABgBb&#10;AQAAtwMAAAAA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39" o:spid="_x0000_s1026" o:spt="100" style="position:absolute;left:7822;top:5478;height:201;width:196;" fillcolor="#C77C0E" filled="t" stroked="f" coordsize="6899,8728" o:gfxdata="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T/3NugAAANwA&#10;AAAPAAAAAAAAAAEAIAAAACIAAABkcnMvZG93bnJldi54bWxQSwECFAAUAAAACACHTuJAMy8FnjsA&#10;AAA5AAAAEAAAAAAAAAABACAAAAAJAQAAZHJzL3NoYXBleG1sLnhtbFBLBQYAAAAABgAGAFsBAACz&#10;AwAAAAA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40" o:spid="_x0000_s1026" o:spt="100" style="position:absolute;left:7698;top:5716;height:142;width:222;" fillcolor="#C77C0E" filled="t" stroked="f" coordsize="7800,6159" o:gfxdata="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lrXMbsAAADc&#10;AAAADwAAAAAAAAABACAAAAAiAAAAZHJzL2Rvd25yZXYueG1sUEsBAhQAFAAAAAgAh07iQDMvBZ47&#10;AAAAOQAAABAAAAAAAAAAAQAgAAAACgEAAGRycy9zaGFwZXhtbC54bWxQSwUGAAAAAAYABgBbAQAA&#10;tAMAAAAA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41" o:spid="_x0000_s1026" o:spt="100" style="position:absolute;left:7920;top:5716;height:142;width:221;" fillcolor="#C77C0E" filled="t" stroked="f" coordsize="7797,6163" o:gfxdata="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dTzRrsAAADc&#10;AAAADwAAAAAAAAABACAAAAAiAAAAZHJzL2Rvd25yZXYueG1sUEsBAhQAFAAAAAgAh07iQDMvBZ47&#10;AAAAOQAAABAAAAAAAAAAAQAgAAAACgEAAGRycy9zaGFwZXhtbC54bWxQSwUGAAAAAAYABgBbAQAA&#10;tAMAAAAA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442" o:spid="_x0000_s1026" o:spt="203" style="position:absolute;left:6618;top:8497;height:454;width:4774;" coordorigin="4560,5494" coordsize="6720,719" o:gfxdata="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khx0G+AAAA3AAAAA8AAAAAAAAAAQAgAAAAIgAAAGRycy9kb3ducmV2Lnht&#10;bFBLAQIUABQAAAAIAIdO4kAzLwWeOwAAADkAAAAVAAAAAAAAAAEAIAAAAA0BAABkcnMvZ3JvdXBz&#10;aGFwZXhtbC54bWxQSwUGAAAAAAYABgBgAQAAygMAAAAA&#10;">
                        <o:lock v:ext="edit" aspectratio="f"/>
                        <v:shape id="FreeForm 443" o:spid="_x0000_s1026" o:spt="100" style="position:absolute;left:7714;top:2647;height:6720;width:412;rotation:-5898240f;" fillcolor="#C77C0E" filled="t" stroked="f" coordsize="1218,15744" o:gfxdata="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DIc7G5AAAA3AAA&#10;AA8AAAAAAAAAAQAgAAAAIgAAAGRycy9kb3ducmV2LnhtbFBLAQIUABQAAAAIAIdO4kAzLwWeOwAA&#10;ADkAAAAQAAAAAAAAAAEAIAAAAAgBAABkcnMvc2hhcGV4bWwueG1sUEsFBgAAAAAGAAYAWwEAALID&#10;AAAAAA=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444" o:spid="_x0000_s1026" o:spt="203" style="position:absolute;left:7709;top:5494;height:404;width:422;" coordorigin="7698,5433" coordsize="443,425" o:gfxdata="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nzWTa+AAAA3AAAAA8AAAAAAAAAAQAgAAAAIgAAAGRycy9kb3ducmV2Lnht&#10;bFBLAQIUABQAAAAIAIdO4kAzLwWeOwAAADkAAAAVAAAAAAAAAAEAIAAAAA0BAABkcnMvZ3JvdXBz&#10;aGFwZXhtbC54bWxQSwUGAAAAAAYABgBgAQAAygMAAAAA&#10;">
                          <o:lock v:ext="edit" aspectratio="f"/>
                          <v:shape id="FreeForm 445" o:spid="_x0000_s1026" o:spt="100" style="position:absolute;left:7717;top:5433;height:417;width:405;" fillcolor="#C77C0E" filled="t" stroked="f" coordsize="14248,18079" o:gfxdata="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YEip68AAAA&#10;3AAAAA8AAAAAAAAAAQAgAAAAIgAAAGRycy9kb3ducmV2LnhtbFBLAQIUABQAAAAIAIdO4kAzLwWe&#10;OwAAADkAAAAQAAAAAAAAAAEAIAAAAAsBAABkcnMvc2hhcGV4bWwueG1sUEsFBgAAAAAGAAYAWwEA&#10;ALUDAAAAAA=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46" o:spid="_x0000_s1026" o:spt="100" style="position:absolute;left:7822;top:5478;height:201;width:196;" fillcolor="#C77C0E" filled="t" stroked="f" coordsize="6899,8728" o:gfxdata="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dVRQvQAA&#10;ANwAAAAPAAAAAAAAAAEAIAAAACIAAABkcnMvZG93bnJldi54bWxQSwECFAAUAAAACACHTuJAMy8F&#10;njsAAAA5AAAAEAAAAAAAAAABACAAAAAMAQAAZHJzL3NoYXBleG1sLnhtbFBLBQYAAAAABgAGAFsB&#10;AAC2AwAAAAA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47" o:spid="_x0000_s1026" o:spt="100" style="position:absolute;left:7698;top:5716;height:142;width:222;" fillcolor="#C77C0E" filled="t" stroked="f" coordsize="7800,6159" o:gfxdata="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P5FQLsAAADc&#10;AAAADwAAAAAAAAABACAAAAAiAAAAZHJzL2Rvd25yZXYueG1sUEsBAhQAFAAAAAgAh07iQDMvBZ47&#10;AAAAOQAAABAAAAAAAAAAAQAgAAAACgEAAGRycy9zaGFwZXhtbC54bWxQSwUGAAAAAAYABgBbAQAA&#10;tAMAAAAA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48" o:spid="_x0000_s1026" o:spt="100" style="position:absolute;left:7920;top:5716;height:142;width:221;" fillcolor="#C77C0E" filled="t" stroked="f" coordsize="7797,6163" o:gfxdata="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KZnKugAAANwA&#10;AAAPAAAAAAAAAAEAIAAAACIAAABkcnMvZG93bnJldi54bWxQSwECFAAUAAAACACHTuJAMy8FnjsA&#10;AAA5AAAAEAAAAAAAAAABACAAAAAJAQAAZHJzL3NoYXBleG1sLnhtbFBLBQYAAAAABgAGAFsBAACz&#10;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</v:group>
                  </w:pict>
                </mc:Fallback>
              </mc:AlternateContent>
            </w:r>
            <w:sdt>
              <w:sdtPr>
                <w:id w:val="1285937880"/>
                <w:placeholder>
                  <w:docPart w:val="9594B54EED434AB89511DDE2A782D785"/>
                </w:placeholder>
              </w:sdtPr>
              <w:sdtContent>
                <w:r>
                  <w:rPr>
                    <w:rFonts w:hint="default"/>
                  </w:rPr>
                  <w:t>Salsa</w:t>
                </w:r>
              </w:sdtContent>
            </w:sdt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exact"/>
        </w:trPr>
        <w:tc>
          <w:tcPr>
            <w:tcW w:w="5040" w:type="dxa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w="720" w:type="dxa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w="5040" w:type="dxa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0" w:hRule="exact"/>
        </w:trPr>
        <w:tc>
          <w:tcPr>
            <w:tcW w:w="5040" w:type="dxa"/>
            <w:vAlign w:val="center"/>
          </w:tcPr>
          <w:p>
            <w:pPr>
              <w:pStyle w:val="8"/>
            </w:pPr>
            <w:r>
              <mc:AlternateContent>
                <mc:Choice Requires="wpg">
                  <w:drawing>
                    <wp:anchor distT="0" distB="0" distL="114300" distR="114300" simplePos="0" relativeHeight="251711488" behindDoc="1" locked="0" layoutInCell="1" allowOverlap="1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826770</wp:posOffset>
                      </wp:positionV>
                      <wp:extent cx="1566545" cy="198755"/>
                      <wp:effectExtent l="0" t="0" r="10795" b="14605"/>
                      <wp:wrapNone/>
                      <wp:docPr id="217" name="Group 4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-5400000" flipV="1">
                                <a:off x="0" y="0"/>
                                <a:ext cx="1566545" cy="198755"/>
                                <a:chOff x="4560" y="5494"/>
                                <a:chExt cx="6720" cy="719"/>
                              </a:xfrm>
                            </wpg:grpSpPr>
                            <wps:wsp>
                              <wps:cNvPr id="211" name="FreeForm 458"/>
                              <wps:cNvSpPr>
                                <a:spLocks noEditPoints="1"/>
                              </wps:cNvSpPr>
                              <wps:spPr>
                                <a:xfrm rot="-5400000">
                                  <a:off x="7714" y="2647"/>
                                  <a:ext cx="412" cy="6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218" h="15744">
                                      <a:moveTo>
                                        <a:pt x="929" y="0"/>
                                      </a:moveTo>
                                      <a:lnTo>
                                        <a:pt x="958" y="163"/>
                                      </a:lnTo>
                                      <a:lnTo>
                                        <a:pt x="977" y="319"/>
                                      </a:lnTo>
                                      <a:lnTo>
                                        <a:pt x="988" y="469"/>
                                      </a:lnTo>
                                      <a:lnTo>
                                        <a:pt x="991" y="611"/>
                                      </a:lnTo>
                                      <a:lnTo>
                                        <a:pt x="987" y="748"/>
                                      </a:lnTo>
                                      <a:lnTo>
                                        <a:pt x="975" y="880"/>
                                      </a:lnTo>
                                      <a:lnTo>
                                        <a:pt x="958" y="1009"/>
                                      </a:lnTo>
                                      <a:lnTo>
                                        <a:pt x="935" y="1135"/>
                                      </a:lnTo>
                                      <a:lnTo>
                                        <a:pt x="907" y="1258"/>
                                      </a:lnTo>
                                      <a:lnTo>
                                        <a:pt x="875" y="1379"/>
                                      </a:lnTo>
                                      <a:lnTo>
                                        <a:pt x="840" y="1503"/>
                                      </a:lnTo>
                                      <a:lnTo>
                                        <a:pt x="803" y="1624"/>
                                      </a:lnTo>
                                      <a:lnTo>
                                        <a:pt x="723" y="1875"/>
                                      </a:lnTo>
                                      <a:lnTo>
                                        <a:pt x="640" y="2138"/>
                                      </a:lnTo>
                                      <a:lnTo>
                                        <a:pt x="600" y="2276"/>
                                      </a:lnTo>
                                      <a:lnTo>
                                        <a:pt x="561" y="2420"/>
                                      </a:lnTo>
                                      <a:lnTo>
                                        <a:pt x="524" y="2571"/>
                                      </a:lnTo>
                                      <a:lnTo>
                                        <a:pt x="491" y="2730"/>
                                      </a:lnTo>
                                      <a:lnTo>
                                        <a:pt x="460" y="2896"/>
                                      </a:lnTo>
                                      <a:lnTo>
                                        <a:pt x="434" y="3073"/>
                                      </a:lnTo>
                                      <a:lnTo>
                                        <a:pt x="413" y="3259"/>
                                      </a:lnTo>
                                      <a:lnTo>
                                        <a:pt x="397" y="3455"/>
                                      </a:lnTo>
                                      <a:lnTo>
                                        <a:pt x="388" y="3664"/>
                                      </a:lnTo>
                                      <a:lnTo>
                                        <a:pt x="386" y="3887"/>
                                      </a:lnTo>
                                      <a:lnTo>
                                        <a:pt x="391" y="4121"/>
                                      </a:lnTo>
                                      <a:lnTo>
                                        <a:pt x="405" y="4371"/>
                                      </a:lnTo>
                                      <a:lnTo>
                                        <a:pt x="428" y="4635"/>
                                      </a:lnTo>
                                      <a:lnTo>
                                        <a:pt x="460" y="4918"/>
                                      </a:lnTo>
                                      <a:lnTo>
                                        <a:pt x="503" y="5215"/>
                                      </a:lnTo>
                                      <a:lnTo>
                                        <a:pt x="558" y="5531"/>
                                      </a:lnTo>
                                      <a:lnTo>
                                        <a:pt x="482" y="5531"/>
                                      </a:lnTo>
                                      <a:lnTo>
                                        <a:pt x="412" y="5536"/>
                                      </a:lnTo>
                                      <a:lnTo>
                                        <a:pt x="350" y="5546"/>
                                      </a:lnTo>
                                      <a:lnTo>
                                        <a:pt x="292" y="5560"/>
                                      </a:lnTo>
                                      <a:lnTo>
                                        <a:pt x="240" y="5579"/>
                                      </a:lnTo>
                                      <a:lnTo>
                                        <a:pt x="193" y="5603"/>
                                      </a:lnTo>
                                      <a:lnTo>
                                        <a:pt x="153" y="5629"/>
                                      </a:lnTo>
                                      <a:lnTo>
                                        <a:pt x="119" y="5659"/>
                                      </a:lnTo>
                                      <a:lnTo>
                                        <a:pt x="88" y="5694"/>
                                      </a:lnTo>
                                      <a:lnTo>
                                        <a:pt x="62" y="5731"/>
                                      </a:lnTo>
                                      <a:lnTo>
                                        <a:pt x="41" y="5771"/>
                                      </a:lnTo>
                                      <a:lnTo>
                                        <a:pt x="25" y="5813"/>
                                      </a:lnTo>
                                      <a:lnTo>
                                        <a:pt x="12" y="5859"/>
                                      </a:lnTo>
                                      <a:lnTo>
                                        <a:pt x="4" y="5906"/>
                                      </a:lnTo>
                                      <a:lnTo>
                                        <a:pt x="0" y="5954"/>
                                      </a:lnTo>
                                      <a:lnTo>
                                        <a:pt x="0" y="6004"/>
                                      </a:lnTo>
                                      <a:lnTo>
                                        <a:pt x="3" y="6057"/>
                                      </a:lnTo>
                                      <a:lnTo>
                                        <a:pt x="8" y="6109"/>
                                      </a:lnTo>
                                      <a:lnTo>
                                        <a:pt x="18" y="6162"/>
                                      </a:lnTo>
                                      <a:lnTo>
                                        <a:pt x="29" y="6216"/>
                                      </a:lnTo>
                                      <a:lnTo>
                                        <a:pt x="44" y="6270"/>
                                      </a:lnTo>
                                      <a:lnTo>
                                        <a:pt x="62" y="6324"/>
                                      </a:lnTo>
                                      <a:lnTo>
                                        <a:pt x="81" y="6378"/>
                                      </a:lnTo>
                                      <a:lnTo>
                                        <a:pt x="102" y="6430"/>
                                      </a:lnTo>
                                      <a:lnTo>
                                        <a:pt x="126" y="6483"/>
                                      </a:lnTo>
                                      <a:lnTo>
                                        <a:pt x="152" y="6534"/>
                                      </a:lnTo>
                                      <a:lnTo>
                                        <a:pt x="178" y="6582"/>
                                      </a:lnTo>
                                      <a:lnTo>
                                        <a:pt x="207" y="6631"/>
                                      </a:lnTo>
                                      <a:lnTo>
                                        <a:pt x="236" y="6678"/>
                                      </a:lnTo>
                                      <a:lnTo>
                                        <a:pt x="267" y="6721"/>
                                      </a:lnTo>
                                      <a:lnTo>
                                        <a:pt x="297" y="6762"/>
                                      </a:lnTo>
                                      <a:lnTo>
                                        <a:pt x="329" y="6801"/>
                                      </a:lnTo>
                                      <a:lnTo>
                                        <a:pt x="305" y="6829"/>
                                      </a:lnTo>
                                      <a:lnTo>
                                        <a:pt x="286" y="6855"/>
                                      </a:lnTo>
                                      <a:lnTo>
                                        <a:pt x="267" y="6883"/>
                                      </a:lnTo>
                                      <a:lnTo>
                                        <a:pt x="251" y="6910"/>
                                      </a:lnTo>
                                      <a:lnTo>
                                        <a:pt x="238" y="6939"/>
                                      </a:lnTo>
                                      <a:lnTo>
                                        <a:pt x="227" y="6968"/>
                                      </a:lnTo>
                                      <a:lnTo>
                                        <a:pt x="218" y="6997"/>
                                      </a:lnTo>
                                      <a:lnTo>
                                        <a:pt x="211" y="7027"/>
                                      </a:lnTo>
                                      <a:lnTo>
                                        <a:pt x="206" y="7057"/>
                                      </a:lnTo>
                                      <a:lnTo>
                                        <a:pt x="203" y="7086"/>
                                      </a:lnTo>
                                      <a:lnTo>
                                        <a:pt x="203" y="7116"/>
                                      </a:lnTo>
                                      <a:lnTo>
                                        <a:pt x="204" y="7147"/>
                                      </a:lnTo>
                                      <a:lnTo>
                                        <a:pt x="207" y="7177"/>
                                      </a:lnTo>
                                      <a:lnTo>
                                        <a:pt x="211" y="7208"/>
                                      </a:lnTo>
                                      <a:lnTo>
                                        <a:pt x="218" y="7240"/>
                                      </a:lnTo>
                                      <a:lnTo>
                                        <a:pt x="227" y="7270"/>
                                      </a:lnTo>
                                      <a:lnTo>
                                        <a:pt x="236" y="7302"/>
                                      </a:lnTo>
                                      <a:lnTo>
                                        <a:pt x="247" y="7332"/>
                                      </a:lnTo>
                                      <a:lnTo>
                                        <a:pt x="260" y="7364"/>
                                      </a:lnTo>
                                      <a:lnTo>
                                        <a:pt x="275" y="7395"/>
                                      </a:lnTo>
                                      <a:lnTo>
                                        <a:pt x="290" y="7426"/>
                                      </a:lnTo>
                                      <a:lnTo>
                                        <a:pt x="307" y="7457"/>
                                      </a:lnTo>
                                      <a:lnTo>
                                        <a:pt x="325" y="7487"/>
                                      </a:lnTo>
                                      <a:lnTo>
                                        <a:pt x="344" y="7519"/>
                                      </a:lnTo>
                                      <a:lnTo>
                                        <a:pt x="365" y="7550"/>
                                      </a:lnTo>
                                      <a:lnTo>
                                        <a:pt x="387" y="7580"/>
                                      </a:lnTo>
                                      <a:lnTo>
                                        <a:pt x="409" y="7610"/>
                                      </a:lnTo>
                                      <a:lnTo>
                                        <a:pt x="433" y="7641"/>
                                      </a:lnTo>
                                      <a:lnTo>
                                        <a:pt x="457" y="7670"/>
                                      </a:lnTo>
                                      <a:lnTo>
                                        <a:pt x="482" y="7700"/>
                                      </a:lnTo>
                                      <a:lnTo>
                                        <a:pt x="509" y="7729"/>
                                      </a:lnTo>
                                      <a:lnTo>
                                        <a:pt x="536" y="7759"/>
                                      </a:lnTo>
                                      <a:lnTo>
                                        <a:pt x="553" y="7775"/>
                                      </a:lnTo>
                                      <a:lnTo>
                                        <a:pt x="569" y="7792"/>
                                      </a:lnTo>
                                      <a:lnTo>
                                        <a:pt x="589" y="7807"/>
                                      </a:lnTo>
                                      <a:lnTo>
                                        <a:pt x="607" y="7821"/>
                                      </a:lnTo>
                                      <a:lnTo>
                                        <a:pt x="626" y="7835"/>
                                      </a:lnTo>
                                      <a:lnTo>
                                        <a:pt x="647" y="7848"/>
                                      </a:lnTo>
                                      <a:lnTo>
                                        <a:pt x="666" y="7861"/>
                                      </a:lnTo>
                                      <a:lnTo>
                                        <a:pt x="687" y="7872"/>
                                      </a:lnTo>
                                      <a:lnTo>
                                        <a:pt x="666" y="7883"/>
                                      </a:lnTo>
                                      <a:lnTo>
                                        <a:pt x="647" y="7896"/>
                                      </a:lnTo>
                                      <a:lnTo>
                                        <a:pt x="626" y="7909"/>
                                      </a:lnTo>
                                      <a:lnTo>
                                        <a:pt x="607" y="7923"/>
                                      </a:lnTo>
                                      <a:lnTo>
                                        <a:pt x="589" y="7937"/>
                                      </a:lnTo>
                                      <a:lnTo>
                                        <a:pt x="569" y="7954"/>
                                      </a:lnTo>
                                      <a:lnTo>
                                        <a:pt x="553" y="7969"/>
                                      </a:lnTo>
                                      <a:lnTo>
                                        <a:pt x="536" y="7985"/>
                                      </a:lnTo>
                                      <a:lnTo>
                                        <a:pt x="509" y="8015"/>
                                      </a:lnTo>
                                      <a:lnTo>
                                        <a:pt x="482" y="8044"/>
                                      </a:lnTo>
                                      <a:lnTo>
                                        <a:pt x="457" y="8074"/>
                                      </a:lnTo>
                                      <a:lnTo>
                                        <a:pt x="433" y="8103"/>
                                      </a:lnTo>
                                      <a:lnTo>
                                        <a:pt x="409" y="8134"/>
                                      </a:lnTo>
                                      <a:lnTo>
                                        <a:pt x="387" y="8164"/>
                                      </a:lnTo>
                                      <a:lnTo>
                                        <a:pt x="365" y="8194"/>
                                      </a:lnTo>
                                      <a:lnTo>
                                        <a:pt x="344" y="8225"/>
                                      </a:lnTo>
                                      <a:lnTo>
                                        <a:pt x="325" y="8257"/>
                                      </a:lnTo>
                                      <a:lnTo>
                                        <a:pt x="307" y="8287"/>
                                      </a:lnTo>
                                      <a:lnTo>
                                        <a:pt x="290" y="8319"/>
                                      </a:lnTo>
                                      <a:lnTo>
                                        <a:pt x="275" y="8349"/>
                                      </a:lnTo>
                                      <a:lnTo>
                                        <a:pt x="260" y="8381"/>
                                      </a:lnTo>
                                      <a:lnTo>
                                        <a:pt x="247" y="8412"/>
                                      </a:lnTo>
                                      <a:lnTo>
                                        <a:pt x="236" y="8443"/>
                                      </a:lnTo>
                                      <a:lnTo>
                                        <a:pt x="227" y="8474"/>
                                      </a:lnTo>
                                      <a:lnTo>
                                        <a:pt x="218" y="8504"/>
                                      </a:lnTo>
                                      <a:lnTo>
                                        <a:pt x="211" y="8536"/>
                                      </a:lnTo>
                                      <a:lnTo>
                                        <a:pt x="207" y="8567"/>
                                      </a:lnTo>
                                      <a:lnTo>
                                        <a:pt x="204" y="8597"/>
                                      </a:lnTo>
                                      <a:lnTo>
                                        <a:pt x="203" y="8628"/>
                                      </a:lnTo>
                                      <a:lnTo>
                                        <a:pt x="203" y="8658"/>
                                      </a:lnTo>
                                      <a:lnTo>
                                        <a:pt x="206" y="8688"/>
                                      </a:lnTo>
                                      <a:lnTo>
                                        <a:pt x="211" y="8717"/>
                                      </a:lnTo>
                                      <a:lnTo>
                                        <a:pt x="218" y="8747"/>
                                      </a:lnTo>
                                      <a:lnTo>
                                        <a:pt x="227" y="8776"/>
                                      </a:lnTo>
                                      <a:lnTo>
                                        <a:pt x="238" y="8805"/>
                                      </a:lnTo>
                                      <a:lnTo>
                                        <a:pt x="251" y="8834"/>
                                      </a:lnTo>
                                      <a:lnTo>
                                        <a:pt x="267" y="8861"/>
                                      </a:lnTo>
                                      <a:lnTo>
                                        <a:pt x="286" y="8889"/>
                                      </a:lnTo>
                                      <a:lnTo>
                                        <a:pt x="305" y="8915"/>
                                      </a:lnTo>
                                      <a:lnTo>
                                        <a:pt x="329" y="8943"/>
                                      </a:lnTo>
                                      <a:lnTo>
                                        <a:pt x="297" y="8982"/>
                                      </a:lnTo>
                                      <a:lnTo>
                                        <a:pt x="267" y="9023"/>
                                      </a:lnTo>
                                      <a:lnTo>
                                        <a:pt x="236" y="9068"/>
                                      </a:lnTo>
                                      <a:lnTo>
                                        <a:pt x="207" y="9113"/>
                                      </a:lnTo>
                                      <a:lnTo>
                                        <a:pt x="178" y="9162"/>
                                      </a:lnTo>
                                      <a:lnTo>
                                        <a:pt x="152" y="9211"/>
                                      </a:lnTo>
                                      <a:lnTo>
                                        <a:pt x="126" y="9261"/>
                                      </a:lnTo>
                                      <a:lnTo>
                                        <a:pt x="102" y="9314"/>
                                      </a:lnTo>
                                      <a:lnTo>
                                        <a:pt x="81" y="9366"/>
                                      </a:lnTo>
                                      <a:lnTo>
                                        <a:pt x="62" y="9420"/>
                                      </a:lnTo>
                                      <a:lnTo>
                                        <a:pt x="44" y="9474"/>
                                      </a:lnTo>
                                      <a:lnTo>
                                        <a:pt x="29" y="9528"/>
                                      </a:lnTo>
                                      <a:lnTo>
                                        <a:pt x="18" y="9582"/>
                                      </a:lnTo>
                                      <a:lnTo>
                                        <a:pt x="8" y="9636"/>
                                      </a:lnTo>
                                      <a:lnTo>
                                        <a:pt x="3" y="9689"/>
                                      </a:lnTo>
                                      <a:lnTo>
                                        <a:pt x="0" y="9740"/>
                                      </a:lnTo>
                                      <a:lnTo>
                                        <a:pt x="0" y="9790"/>
                                      </a:lnTo>
                                      <a:lnTo>
                                        <a:pt x="4" y="9838"/>
                                      </a:lnTo>
                                      <a:lnTo>
                                        <a:pt x="12" y="9885"/>
                                      </a:lnTo>
                                      <a:lnTo>
                                        <a:pt x="25" y="9931"/>
                                      </a:lnTo>
                                      <a:lnTo>
                                        <a:pt x="41" y="9973"/>
                                      </a:lnTo>
                                      <a:lnTo>
                                        <a:pt x="62" y="10013"/>
                                      </a:lnTo>
                                      <a:lnTo>
                                        <a:pt x="88" y="10050"/>
                                      </a:lnTo>
                                      <a:lnTo>
                                        <a:pt x="119" y="10085"/>
                                      </a:lnTo>
                                      <a:lnTo>
                                        <a:pt x="153" y="10115"/>
                                      </a:lnTo>
                                      <a:lnTo>
                                        <a:pt x="193" y="10141"/>
                                      </a:lnTo>
                                      <a:lnTo>
                                        <a:pt x="240" y="10165"/>
                                      </a:lnTo>
                                      <a:lnTo>
                                        <a:pt x="292" y="10184"/>
                                      </a:lnTo>
                                      <a:lnTo>
                                        <a:pt x="350" y="10198"/>
                                      </a:lnTo>
                                      <a:lnTo>
                                        <a:pt x="412" y="10208"/>
                                      </a:lnTo>
                                      <a:lnTo>
                                        <a:pt x="482" y="10213"/>
                                      </a:lnTo>
                                      <a:lnTo>
                                        <a:pt x="558" y="10213"/>
                                      </a:lnTo>
                                      <a:lnTo>
                                        <a:pt x="503" y="10529"/>
                                      </a:lnTo>
                                      <a:lnTo>
                                        <a:pt x="460" y="10828"/>
                                      </a:lnTo>
                                      <a:lnTo>
                                        <a:pt x="428" y="11109"/>
                                      </a:lnTo>
                                      <a:lnTo>
                                        <a:pt x="405" y="11373"/>
                                      </a:lnTo>
                                      <a:lnTo>
                                        <a:pt x="391" y="11623"/>
                                      </a:lnTo>
                                      <a:lnTo>
                                        <a:pt x="386" y="11859"/>
                                      </a:lnTo>
                                      <a:lnTo>
                                        <a:pt x="388" y="12080"/>
                                      </a:lnTo>
                                      <a:lnTo>
                                        <a:pt x="397" y="12289"/>
                                      </a:lnTo>
                                      <a:lnTo>
                                        <a:pt x="413" y="12485"/>
                                      </a:lnTo>
                                      <a:lnTo>
                                        <a:pt x="434" y="12672"/>
                                      </a:lnTo>
                                      <a:lnTo>
                                        <a:pt x="460" y="12848"/>
                                      </a:lnTo>
                                      <a:lnTo>
                                        <a:pt x="491" y="13014"/>
                                      </a:lnTo>
                                      <a:lnTo>
                                        <a:pt x="524" y="13173"/>
                                      </a:lnTo>
                                      <a:lnTo>
                                        <a:pt x="561" y="13324"/>
                                      </a:lnTo>
                                      <a:lnTo>
                                        <a:pt x="600" y="13468"/>
                                      </a:lnTo>
                                      <a:lnTo>
                                        <a:pt x="640" y="13606"/>
                                      </a:lnTo>
                                      <a:lnTo>
                                        <a:pt x="723" y="13869"/>
                                      </a:lnTo>
                                      <a:lnTo>
                                        <a:pt x="803" y="14120"/>
                                      </a:lnTo>
                                      <a:lnTo>
                                        <a:pt x="840" y="14243"/>
                                      </a:lnTo>
                                      <a:lnTo>
                                        <a:pt x="875" y="14365"/>
                                      </a:lnTo>
                                      <a:lnTo>
                                        <a:pt x="907" y="14486"/>
                                      </a:lnTo>
                                      <a:lnTo>
                                        <a:pt x="935" y="14609"/>
                                      </a:lnTo>
                                      <a:lnTo>
                                        <a:pt x="958" y="14735"/>
                                      </a:lnTo>
                                      <a:lnTo>
                                        <a:pt x="975" y="14864"/>
                                      </a:lnTo>
                                      <a:lnTo>
                                        <a:pt x="987" y="14997"/>
                                      </a:lnTo>
                                      <a:lnTo>
                                        <a:pt x="991" y="15133"/>
                                      </a:lnTo>
                                      <a:lnTo>
                                        <a:pt x="988" y="15275"/>
                                      </a:lnTo>
                                      <a:lnTo>
                                        <a:pt x="977" y="15425"/>
                                      </a:lnTo>
                                      <a:lnTo>
                                        <a:pt x="958" y="15581"/>
                                      </a:lnTo>
                                      <a:lnTo>
                                        <a:pt x="929" y="15744"/>
                                      </a:lnTo>
                                      <a:lnTo>
                                        <a:pt x="986" y="15651"/>
                                      </a:lnTo>
                                      <a:lnTo>
                                        <a:pt x="1030" y="15555"/>
                                      </a:lnTo>
                                      <a:lnTo>
                                        <a:pt x="1062" y="15455"/>
                                      </a:lnTo>
                                      <a:lnTo>
                                        <a:pt x="1085" y="15351"/>
                                      </a:lnTo>
                                      <a:lnTo>
                                        <a:pt x="1098" y="15243"/>
                                      </a:lnTo>
                                      <a:lnTo>
                                        <a:pt x="1102" y="15131"/>
                                      </a:lnTo>
                                      <a:lnTo>
                                        <a:pt x="1099" y="15015"/>
                                      </a:lnTo>
                                      <a:lnTo>
                                        <a:pt x="1087" y="14895"/>
                                      </a:lnTo>
                                      <a:lnTo>
                                        <a:pt x="1070" y="14769"/>
                                      </a:lnTo>
                                      <a:lnTo>
                                        <a:pt x="1047" y="14639"/>
                                      </a:lnTo>
                                      <a:lnTo>
                                        <a:pt x="1017" y="14503"/>
                                      </a:lnTo>
                                      <a:lnTo>
                                        <a:pt x="984" y="14363"/>
                                      </a:lnTo>
                                      <a:lnTo>
                                        <a:pt x="910" y="14066"/>
                                      </a:lnTo>
                                      <a:lnTo>
                                        <a:pt x="827" y="13747"/>
                                      </a:lnTo>
                                      <a:lnTo>
                                        <a:pt x="785" y="13579"/>
                                      </a:lnTo>
                                      <a:lnTo>
                                        <a:pt x="742" y="13404"/>
                                      </a:lnTo>
                                      <a:lnTo>
                                        <a:pt x="702" y="13223"/>
                                      </a:lnTo>
                                      <a:lnTo>
                                        <a:pt x="663" y="13035"/>
                                      </a:lnTo>
                                      <a:lnTo>
                                        <a:pt x="628" y="12841"/>
                                      </a:lnTo>
                                      <a:lnTo>
                                        <a:pt x="594" y="12640"/>
                                      </a:lnTo>
                                      <a:lnTo>
                                        <a:pt x="565" y="12433"/>
                                      </a:lnTo>
                                      <a:lnTo>
                                        <a:pt x="542" y="12217"/>
                                      </a:lnTo>
                                      <a:lnTo>
                                        <a:pt x="524" y="11996"/>
                                      </a:lnTo>
                                      <a:lnTo>
                                        <a:pt x="513" y="11766"/>
                                      </a:lnTo>
                                      <a:lnTo>
                                        <a:pt x="509" y="11528"/>
                                      </a:lnTo>
                                      <a:lnTo>
                                        <a:pt x="513" y="11283"/>
                                      </a:lnTo>
                                      <a:lnTo>
                                        <a:pt x="525" y="11030"/>
                                      </a:lnTo>
                                      <a:lnTo>
                                        <a:pt x="547" y="10768"/>
                                      </a:lnTo>
                                      <a:lnTo>
                                        <a:pt x="581" y="10498"/>
                                      </a:lnTo>
                                      <a:lnTo>
                                        <a:pt x="625" y="10220"/>
                                      </a:lnTo>
                                      <a:lnTo>
                                        <a:pt x="679" y="10193"/>
                                      </a:lnTo>
                                      <a:lnTo>
                                        <a:pt x="730" y="10163"/>
                                      </a:lnTo>
                                      <a:lnTo>
                                        <a:pt x="778" y="10134"/>
                                      </a:lnTo>
                                      <a:lnTo>
                                        <a:pt x="824" y="10105"/>
                                      </a:lnTo>
                                      <a:lnTo>
                                        <a:pt x="867" y="10076"/>
                                      </a:lnTo>
                                      <a:lnTo>
                                        <a:pt x="905" y="10047"/>
                                      </a:lnTo>
                                      <a:lnTo>
                                        <a:pt x="943" y="10020"/>
                                      </a:lnTo>
                                      <a:lnTo>
                                        <a:pt x="976" y="9991"/>
                                      </a:lnTo>
                                      <a:lnTo>
                                        <a:pt x="1008" y="9961"/>
                                      </a:lnTo>
                                      <a:lnTo>
                                        <a:pt x="1037" y="9934"/>
                                      </a:lnTo>
                                      <a:lnTo>
                                        <a:pt x="1063" y="9906"/>
                                      </a:lnTo>
                                      <a:lnTo>
                                        <a:pt x="1087" y="9878"/>
                                      </a:lnTo>
                                      <a:lnTo>
                                        <a:pt x="1109" y="9851"/>
                                      </a:lnTo>
                                      <a:lnTo>
                                        <a:pt x="1128" y="9824"/>
                                      </a:lnTo>
                                      <a:lnTo>
                                        <a:pt x="1145" y="9798"/>
                                      </a:lnTo>
                                      <a:lnTo>
                                        <a:pt x="1160" y="9773"/>
                                      </a:lnTo>
                                      <a:lnTo>
                                        <a:pt x="1174" y="9748"/>
                                      </a:lnTo>
                                      <a:lnTo>
                                        <a:pt x="1185" y="9725"/>
                                      </a:lnTo>
                                      <a:lnTo>
                                        <a:pt x="1194" y="9701"/>
                                      </a:lnTo>
                                      <a:lnTo>
                                        <a:pt x="1201" y="9679"/>
                                      </a:lnTo>
                                      <a:lnTo>
                                        <a:pt x="1208" y="9658"/>
                                      </a:lnTo>
                                      <a:lnTo>
                                        <a:pt x="1212" y="9639"/>
                                      </a:lnTo>
                                      <a:lnTo>
                                        <a:pt x="1215" y="9620"/>
                                      </a:lnTo>
                                      <a:lnTo>
                                        <a:pt x="1218" y="9602"/>
                                      </a:lnTo>
                                      <a:lnTo>
                                        <a:pt x="1218" y="9585"/>
                                      </a:lnTo>
                                      <a:lnTo>
                                        <a:pt x="1217" y="9570"/>
                                      </a:lnTo>
                                      <a:lnTo>
                                        <a:pt x="1215" y="9557"/>
                                      </a:lnTo>
                                      <a:lnTo>
                                        <a:pt x="1212" y="9545"/>
                                      </a:lnTo>
                                      <a:lnTo>
                                        <a:pt x="1208" y="9534"/>
                                      </a:lnTo>
                                      <a:lnTo>
                                        <a:pt x="1203" y="9524"/>
                                      </a:lnTo>
                                      <a:lnTo>
                                        <a:pt x="1197" y="9516"/>
                                      </a:lnTo>
                                      <a:lnTo>
                                        <a:pt x="1190" y="9510"/>
                                      </a:lnTo>
                                      <a:lnTo>
                                        <a:pt x="1177" y="9498"/>
                                      </a:lnTo>
                                      <a:lnTo>
                                        <a:pt x="1161" y="9488"/>
                                      </a:lnTo>
                                      <a:lnTo>
                                        <a:pt x="1146" y="9480"/>
                                      </a:lnTo>
                                      <a:lnTo>
                                        <a:pt x="1131" y="9473"/>
                                      </a:lnTo>
                                      <a:lnTo>
                                        <a:pt x="1116" y="9467"/>
                                      </a:lnTo>
                                      <a:lnTo>
                                        <a:pt x="1100" y="9465"/>
                                      </a:lnTo>
                                      <a:lnTo>
                                        <a:pt x="1085" y="9463"/>
                                      </a:lnTo>
                                      <a:lnTo>
                                        <a:pt x="1070" y="9463"/>
                                      </a:lnTo>
                                      <a:lnTo>
                                        <a:pt x="1053" y="9466"/>
                                      </a:lnTo>
                                      <a:lnTo>
                                        <a:pt x="1038" y="9469"/>
                                      </a:lnTo>
                                      <a:lnTo>
                                        <a:pt x="1023" y="9473"/>
                                      </a:lnTo>
                                      <a:lnTo>
                                        <a:pt x="1006" y="9479"/>
                                      </a:lnTo>
                                      <a:lnTo>
                                        <a:pt x="991" y="9485"/>
                                      </a:lnTo>
                                      <a:lnTo>
                                        <a:pt x="976" y="9492"/>
                                      </a:lnTo>
                                      <a:lnTo>
                                        <a:pt x="961" y="9502"/>
                                      </a:lnTo>
                                      <a:lnTo>
                                        <a:pt x="946" y="9512"/>
                                      </a:lnTo>
                                      <a:lnTo>
                                        <a:pt x="915" y="9533"/>
                                      </a:lnTo>
                                      <a:lnTo>
                                        <a:pt x="888" y="9557"/>
                                      </a:lnTo>
                                      <a:lnTo>
                                        <a:pt x="860" y="9582"/>
                                      </a:lnTo>
                                      <a:lnTo>
                                        <a:pt x="834" y="9610"/>
                                      </a:lnTo>
                                      <a:lnTo>
                                        <a:pt x="810" y="9638"/>
                                      </a:lnTo>
                                      <a:lnTo>
                                        <a:pt x="788" y="9667"/>
                                      </a:lnTo>
                                      <a:lnTo>
                                        <a:pt x="769" y="9693"/>
                                      </a:lnTo>
                                      <a:lnTo>
                                        <a:pt x="751" y="9719"/>
                                      </a:lnTo>
                                      <a:lnTo>
                                        <a:pt x="730" y="9765"/>
                                      </a:lnTo>
                                      <a:lnTo>
                                        <a:pt x="705" y="9813"/>
                                      </a:lnTo>
                                      <a:lnTo>
                                        <a:pt x="679" y="9865"/>
                                      </a:lnTo>
                                      <a:lnTo>
                                        <a:pt x="651" y="9916"/>
                                      </a:lnTo>
                                      <a:lnTo>
                                        <a:pt x="623" y="9968"/>
                                      </a:lnTo>
                                      <a:lnTo>
                                        <a:pt x="597" y="10018"/>
                                      </a:lnTo>
                                      <a:lnTo>
                                        <a:pt x="575" y="10067"/>
                                      </a:lnTo>
                                      <a:lnTo>
                                        <a:pt x="557" y="10110"/>
                                      </a:lnTo>
                                      <a:lnTo>
                                        <a:pt x="499" y="10119"/>
                                      </a:lnTo>
                                      <a:lnTo>
                                        <a:pt x="448" y="10122"/>
                                      </a:lnTo>
                                      <a:lnTo>
                                        <a:pt x="401" y="10118"/>
                                      </a:lnTo>
                                      <a:lnTo>
                                        <a:pt x="359" y="10110"/>
                                      </a:lnTo>
                                      <a:lnTo>
                                        <a:pt x="322" y="10096"/>
                                      </a:lnTo>
                                      <a:lnTo>
                                        <a:pt x="292" y="10076"/>
                                      </a:lnTo>
                                      <a:lnTo>
                                        <a:pt x="264" y="10053"/>
                                      </a:lnTo>
                                      <a:lnTo>
                                        <a:pt x="242" y="10025"/>
                                      </a:lnTo>
                                      <a:lnTo>
                                        <a:pt x="222" y="9995"/>
                                      </a:lnTo>
                                      <a:lnTo>
                                        <a:pt x="207" y="9959"/>
                                      </a:lnTo>
                                      <a:lnTo>
                                        <a:pt x="196" y="9921"/>
                                      </a:lnTo>
                                      <a:lnTo>
                                        <a:pt x="189" y="9881"/>
                                      </a:lnTo>
                                      <a:lnTo>
                                        <a:pt x="185" y="9837"/>
                                      </a:lnTo>
                                      <a:lnTo>
                                        <a:pt x="184" y="9791"/>
                                      </a:lnTo>
                                      <a:lnTo>
                                        <a:pt x="185" y="9744"/>
                                      </a:lnTo>
                                      <a:lnTo>
                                        <a:pt x="189" y="9696"/>
                                      </a:lnTo>
                                      <a:lnTo>
                                        <a:pt x="196" y="9646"/>
                                      </a:lnTo>
                                      <a:lnTo>
                                        <a:pt x="206" y="9595"/>
                                      </a:lnTo>
                                      <a:lnTo>
                                        <a:pt x="215" y="9545"/>
                                      </a:lnTo>
                                      <a:lnTo>
                                        <a:pt x="228" y="9492"/>
                                      </a:lnTo>
                                      <a:lnTo>
                                        <a:pt x="243" y="9443"/>
                                      </a:lnTo>
                                      <a:lnTo>
                                        <a:pt x="258" y="9391"/>
                                      </a:lnTo>
                                      <a:lnTo>
                                        <a:pt x="275" y="9342"/>
                                      </a:lnTo>
                                      <a:lnTo>
                                        <a:pt x="292" y="9293"/>
                                      </a:lnTo>
                                      <a:lnTo>
                                        <a:pt x="309" y="9246"/>
                                      </a:lnTo>
                                      <a:lnTo>
                                        <a:pt x="329" y="9202"/>
                                      </a:lnTo>
                                      <a:lnTo>
                                        <a:pt x="347" y="9159"/>
                                      </a:lnTo>
                                      <a:lnTo>
                                        <a:pt x="366" y="9119"/>
                                      </a:lnTo>
                                      <a:lnTo>
                                        <a:pt x="386" y="9081"/>
                                      </a:lnTo>
                                      <a:lnTo>
                                        <a:pt x="404" y="9048"/>
                                      </a:lnTo>
                                      <a:lnTo>
                                        <a:pt x="420" y="9018"/>
                                      </a:lnTo>
                                      <a:lnTo>
                                        <a:pt x="438" y="8990"/>
                                      </a:lnTo>
                                      <a:lnTo>
                                        <a:pt x="469" y="8993"/>
                                      </a:lnTo>
                                      <a:lnTo>
                                        <a:pt x="500" y="8991"/>
                                      </a:lnTo>
                                      <a:lnTo>
                                        <a:pt x="531" y="8990"/>
                                      </a:lnTo>
                                      <a:lnTo>
                                        <a:pt x="561" y="8986"/>
                                      </a:lnTo>
                                      <a:lnTo>
                                        <a:pt x="590" y="8979"/>
                                      </a:lnTo>
                                      <a:lnTo>
                                        <a:pt x="619" y="8972"/>
                                      </a:lnTo>
                                      <a:lnTo>
                                        <a:pt x="648" y="8962"/>
                                      </a:lnTo>
                                      <a:lnTo>
                                        <a:pt x="676" y="8951"/>
                                      </a:lnTo>
                                      <a:lnTo>
                                        <a:pt x="702" y="8940"/>
                                      </a:lnTo>
                                      <a:lnTo>
                                        <a:pt x="728" y="8926"/>
                                      </a:lnTo>
                                      <a:lnTo>
                                        <a:pt x="753" y="8913"/>
                                      </a:lnTo>
                                      <a:lnTo>
                                        <a:pt x="777" y="8897"/>
                                      </a:lnTo>
                                      <a:lnTo>
                                        <a:pt x="800" y="8882"/>
                                      </a:lnTo>
                                      <a:lnTo>
                                        <a:pt x="823" y="8866"/>
                                      </a:lnTo>
                                      <a:lnTo>
                                        <a:pt x="843" y="8848"/>
                                      </a:lnTo>
                                      <a:lnTo>
                                        <a:pt x="863" y="8830"/>
                                      </a:lnTo>
                                      <a:lnTo>
                                        <a:pt x="881" y="8812"/>
                                      </a:lnTo>
                                      <a:lnTo>
                                        <a:pt x="897" y="8794"/>
                                      </a:lnTo>
                                      <a:lnTo>
                                        <a:pt x="912" y="8774"/>
                                      </a:lnTo>
                                      <a:lnTo>
                                        <a:pt x="926" y="8756"/>
                                      </a:lnTo>
                                      <a:lnTo>
                                        <a:pt x="939" y="8738"/>
                                      </a:lnTo>
                                      <a:lnTo>
                                        <a:pt x="950" y="8720"/>
                                      </a:lnTo>
                                      <a:lnTo>
                                        <a:pt x="958" y="8702"/>
                                      </a:lnTo>
                                      <a:lnTo>
                                        <a:pt x="966" y="8684"/>
                                      </a:lnTo>
                                      <a:lnTo>
                                        <a:pt x="972" y="8668"/>
                                      </a:lnTo>
                                      <a:lnTo>
                                        <a:pt x="975" y="8651"/>
                                      </a:lnTo>
                                      <a:lnTo>
                                        <a:pt x="977" y="8636"/>
                                      </a:lnTo>
                                      <a:lnTo>
                                        <a:pt x="976" y="8622"/>
                                      </a:lnTo>
                                      <a:lnTo>
                                        <a:pt x="975" y="8608"/>
                                      </a:lnTo>
                                      <a:lnTo>
                                        <a:pt x="970" y="8596"/>
                                      </a:lnTo>
                                      <a:lnTo>
                                        <a:pt x="964" y="8585"/>
                                      </a:lnTo>
                                      <a:lnTo>
                                        <a:pt x="954" y="8575"/>
                                      </a:lnTo>
                                      <a:lnTo>
                                        <a:pt x="937" y="8562"/>
                                      </a:lnTo>
                                      <a:lnTo>
                                        <a:pt x="919" y="8553"/>
                                      </a:lnTo>
                                      <a:lnTo>
                                        <a:pt x="900" y="8547"/>
                                      </a:lnTo>
                                      <a:lnTo>
                                        <a:pt x="881" y="8543"/>
                                      </a:lnTo>
                                      <a:lnTo>
                                        <a:pt x="860" y="8542"/>
                                      </a:lnTo>
                                      <a:lnTo>
                                        <a:pt x="838" y="8545"/>
                                      </a:lnTo>
                                      <a:lnTo>
                                        <a:pt x="816" y="8547"/>
                                      </a:lnTo>
                                      <a:lnTo>
                                        <a:pt x="793" y="8554"/>
                                      </a:lnTo>
                                      <a:lnTo>
                                        <a:pt x="770" y="8562"/>
                                      </a:lnTo>
                                      <a:lnTo>
                                        <a:pt x="746" y="8572"/>
                                      </a:lnTo>
                                      <a:lnTo>
                                        <a:pt x="723" y="8583"/>
                                      </a:lnTo>
                                      <a:lnTo>
                                        <a:pt x="699" y="8596"/>
                                      </a:lnTo>
                                      <a:lnTo>
                                        <a:pt x="676" y="8610"/>
                                      </a:lnTo>
                                      <a:lnTo>
                                        <a:pt x="652" y="8625"/>
                                      </a:lnTo>
                                      <a:lnTo>
                                        <a:pt x="630" y="8640"/>
                                      </a:lnTo>
                                      <a:lnTo>
                                        <a:pt x="607" y="8657"/>
                                      </a:lnTo>
                                      <a:lnTo>
                                        <a:pt x="564" y="8691"/>
                                      </a:lnTo>
                                      <a:lnTo>
                                        <a:pt x="522" y="8724"/>
                                      </a:lnTo>
                                      <a:lnTo>
                                        <a:pt x="486" y="8758"/>
                                      </a:lnTo>
                                      <a:lnTo>
                                        <a:pt x="453" y="8788"/>
                                      </a:lnTo>
                                      <a:lnTo>
                                        <a:pt x="406" y="8835"/>
                                      </a:lnTo>
                                      <a:lnTo>
                                        <a:pt x="388" y="8853"/>
                                      </a:lnTo>
                                      <a:lnTo>
                                        <a:pt x="366" y="8841"/>
                                      </a:lnTo>
                                      <a:lnTo>
                                        <a:pt x="347" y="8825"/>
                                      </a:lnTo>
                                      <a:lnTo>
                                        <a:pt x="330" y="8809"/>
                                      </a:lnTo>
                                      <a:lnTo>
                                        <a:pt x="316" y="8789"/>
                                      </a:lnTo>
                                      <a:lnTo>
                                        <a:pt x="307" y="8767"/>
                                      </a:lnTo>
                                      <a:lnTo>
                                        <a:pt x="300" y="8742"/>
                                      </a:lnTo>
                                      <a:lnTo>
                                        <a:pt x="296" y="8717"/>
                                      </a:lnTo>
                                      <a:lnTo>
                                        <a:pt x="294" y="8688"/>
                                      </a:lnTo>
                                      <a:lnTo>
                                        <a:pt x="296" y="8659"/>
                                      </a:lnTo>
                                      <a:lnTo>
                                        <a:pt x="300" y="8629"/>
                                      </a:lnTo>
                                      <a:lnTo>
                                        <a:pt x="305" y="8596"/>
                                      </a:lnTo>
                                      <a:lnTo>
                                        <a:pt x="314" y="8562"/>
                                      </a:lnTo>
                                      <a:lnTo>
                                        <a:pt x="325" y="8529"/>
                                      </a:lnTo>
                                      <a:lnTo>
                                        <a:pt x="337" y="8493"/>
                                      </a:lnTo>
                                      <a:lnTo>
                                        <a:pt x="352" y="8457"/>
                                      </a:lnTo>
                                      <a:lnTo>
                                        <a:pt x="369" y="8421"/>
                                      </a:lnTo>
                                      <a:lnTo>
                                        <a:pt x="387" y="8385"/>
                                      </a:lnTo>
                                      <a:lnTo>
                                        <a:pt x="406" y="8348"/>
                                      </a:lnTo>
                                      <a:lnTo>
                                        <a:pt x="428" y="8312"/>
                                      </a:lnTo>
                                      <a:lnTo>
                                        <a:pt x="451" y="8276"/>
                                      </a:lnTo>
                                      <a:lnTo>
                                        <a:pt x="475" y="8240"/>
                                      </a:lnTo>
                                      <a:lnTo>
                                        <a:pt x="500" y="8204"/>
                                      </a:lnTo>
                                      <a:lnTo>
                                        <a:pt x="527" y="8170"/>
                                      </a:lnTo>
                                      <a:lnTo>
                                        <a:pt x="554" y="8136"/>
                                      </a:lnTo>
                                      <a:lnTo>
                                        <a:pt x="582" y="8103"/>
                                      </a:lnTo>
                                      <a:lnTo>
                                        <a:pt x="611" y="8073"/>
                                      </a:lnTo>
                                      <a:lnTo>
                                        <a:pt x="641" y="8042"/>
                                      </a:lnTo>
                                      <a:lnTo>
                                        <a:pt x="670" y="8013"/>
                                      </a:lnTo>
                                      <a:lnTo>
                                        <a:pt x="702" y="7987"/>
                                      </a:lnTo>
                                      <a:lnTo>
                                        <a:pt x="733" y="7962"/>
                                      </a:lnTo>
                                      <a:lnTo>
                                        <a:pt x="763" y="7940"/>
                                      </a:lnTo>
                                      <a:lnTo>
                                        <a:pt x="795" y="7919"/>
                                      </a:lnTo>
                                      <a:lnTo>
                                        <a:pt x="805" y="7922"/>
                                      </a:lnTo>
                                      <a:lnTo>
                                        <a:pt x="818" y="7923"/>
                                      </a:lnTo>
                                      <a:lnTo>
                                        <a:pt x="836" y="7926"/>
                                      </a:lnTo>
                                      <a:lnTo>
                                        <a:pt x="858" y="7929"/>
                                      </a:lnTo>
                                      <a:lnTo>
                                        <a:pt x="882" y="7930"/>
                                      </a:lnTo>
                                      <a:lnTo>
                                        <a:pt x="908" y="7930"/>
                                      </a:lnTo>
                                      <a:lnTo>
                                        <a:pt x="935" y="7932"/>
                                      </a:lnTo>
                                      <a:lnTo>
                                        <a:pt x="962" y="7930"/>
                                      </a:lnTo>
                                      <a:lnTo>
                                        <a:pt x="990" y="7929"/>
                                      </a:lnTo>
                                      <a:lnTo>
                                        <a:pt x="1016" y="7925"/>
                                      </a:lnTo>
                                      <a:lnTo>
                                        <a:pt x="1040" y="7920"/>
                                      </a:lnTo>
                                      <a:lnTo>
                                        <a:pt x="1062" y="7915"/>
                                      </a:lnTo>
                                      <a:lnTo>
                                        <a:pt x="1071" y="7911"/>
                                      </a:lnTo>
                                      <a:lnTo>
                                        <a:pt x="1080" y="7907"/>
                                      </a:lnTo>
                                      <a:lnTo>
                                        <a:pt x="1088" y="7902"/>
                                      </a:lnTo>
                                      <a:lnTo>
                                        <a:pt x="1095" y="7897"/>
                                      </a:lnTo>
                                      <a:lnTo>
                                        <a:pt x="1100" y="7891"/>
                                      </a:lnTo>
                                      <a:lnTo>
                                        <a:pt x="1105" y="7886"/>
                                      </a:lnTo>
                                      <a:lnTo>
                                        <a:pt x="1107" y="7879"/>
                                      </a:lnTo>
                                      <a:lnTo>
                                        <a:pt x="1110" y="7872"/>
                                      </a:lnTo>
                                      <a:lnTo>
                                        <a:pt x="1107" y="7865"/>
                                      </a:lnTo>
                                      <a:lnTo>
                                        <a:pt x="1105" y="7858"/>
                                      </a:lnTo>
                                      <a:lnTo>
                                        <a:pt x="1100" y="7853"/>
                                      </a:lnTo>
                                      <a:lnTo>
                                        <a:pt x="1094" y="7847"/>
                                      </a:lnTo>
                                      <a:lnTo>
                                        <a:pt x="1087" y="7842"/>
                                      </a:lnTo>
                                      <a:lnTo>
                                        <a:pt x="1080" y="7837"/>
                                      </a:lnTo>
                                      <a:lnTo>
                                        <a:pt x="1070" y="7833"/>
                                      </a:lnTo>
                                      <a:lnTo>
                                        <a:pt x="1060" y="7829"/>
                                      </a:lnTo>
                                      <a:lnTo>
                                        <a:pt x="1040" y="7824"/>
                                      </a:lnTo>
                                      <a:lnTo>
                                        <a:pt x="1015" y="7818"/>
                                      </a:lnTo>
                                      <a:lnTo>
                                        <a:pt x="990" y="7815"/>
                                      </a:lnTo>
                                      <a:lnTo>
                                        <a:pt x="964" y="7814"/>
                                      </a:lnTo>
                                      <a:lnTo>
                                        <a:pt x="936" y="7812"/>
                                      </a:lnTo>
                                      <a:lnTo>
                                        <a:pt x="910" y="7812"/>
                                      </a:lnTo>
                                      <a:lnTo>
                                        <a:pt x="883" y="7814"/>
                                      </a:lnTo>
                                      <a:lnTo>
                                        <a:pt x="860" y="7815"/>
                                      </a:lnTo>
                                      <a:lnTo>
                                        <a:pt x="838" y="7818"/>
                                      </a:lnTo>
                                      <a:lnTo>
                                        <a:pt x="820" y="7819"/>
                                      </a:lnTo>
                                      <a:lnTo>
                                        <a:pt x="805" y="7822"/>
                                      </a:lnTo>
                                      <a:lnTo>
                                        <a:pt x="795" y="7825"/>
                                      </a:lnTo>
                                      <a:lnTo>
                                        <a:pt x="763" y="7804"/>
                                      </a:lnTo>
                                      <a:lnTo>
                                        <a:pt x="733" y="7782"/>
                                      </a:lnTo>
                                      <a:lnTo>
                                        <a:pt x="702" y="7757"/>
                                      </a:lnTo>
                                      <a:lnTo>
                                        <a:pt x="670" y="7729"/>
                                      </a:lnTo>
                                      <a:lnTo>
                                        <a:pt x="641" y="7702"/>
                                      </a:lnTo>
                                      <a:lnTo>
                                        <a:pt x="611" y="7671"/>
                                      </a:lnTo>
                                      <a:lnTo>
                                        <a:pt x="582" y="7641"/>
                                      </a:lnTo>
                                      <a:lnTo>
                                        <a:pt x="554" y="7608"/>
                                      </a:lnTo>
                                      <a:lnTo>
                                        <a:pt x="527" y="7574"/>
                                      </a:lnTo>
                                      <a:lnTo>
                                        <a:pt x="500" y="7540"/>
                                      </a:lnTo>
                                      <a:lnTo>
                                        <a:pt x="475" y="7504"/>
                                      </a:lnTo>
                                      <a:lnTo>
                                        <a:pt x="451" y="7468"/>
                                      </a:lnTo>
                                      <a:lnTo>
                                        <a:pt x="428" y="7432"/>
                                      </a:lnTo>
                                      <a:lnTo>
                                        <a:pt x="406" y="7396"/>
                                      </a:lnTo>
                                      <a:lnTo>
                                        <a:pt x="387" y="7359"/>
                                      </a:lnTo>
                                      <a:lnTo>
                                        <a:pt x="369" y="7323"/>
                                      </a:lnTo>
                                      <a:lnTo>
                                        <a:pt x="352" y="7287"/>
                                      </a:lnTo>
                                      <a:lnTo>
                                        <a:pt x="337" y="7251"/>
                                      </a:lnTo>
                                      <a:lnTo>
                                        <a:pt x="325" y="7215"/>
                                      </a:lnTo>
                                      <a:lnTo>
                                        <a:pt x="314" y="7182"/>
                                      </a:lnTo>
                                      <a:lnTo>
                                        <a:pt x="305" y="7148"/>
                                      </a:lnTo>
                                      <a:lnTo>
                                        <a:pt x="300" y="7115"/>
                                      </a:lnTo>
                                      <a:lnTo>
                                        <a:pt x="296" y="7085"/>
                                      </a:lnTo>
                                      <a:lnTo>
                                        <a:pt x="294" y="7056"/>
                                      </a:lnTo>
                                      <a:lnTo>
                                        <a:pt x="296" y="7027"/>
                                      </a:lnTo>
                                      <a:lnTo>
                                        <a:pt x="300" y="7002"/>
                                      </a:lnTo>
                                      <a:lnTo>
                                        <a:pt x="307" y="6977"/>
                                      </a:lnTo>
                                      <a:lnTo>
                                        <a:pt x="316" y="6955"/>
                                      </a:lnTo>
                                      <a:lnTo>
                                        <a:pt x="330" y="6935"/>
                                      </a:lnTo>
                                      <a:lnTo>
                                        <a:pt x="347" y="6919"/>
                                      </a:lnTo>
                                      <a:lnTo>
                                        <a:pt x="366" y="6903"/>
                                      </a:lnTo>
                                      <a:lnTo>
                                        <a:pt x="388" y="6891"/>
                                      </a:lnTo>
                                      <a:lnTo>
                                        <a:pt x="406" y="6909"/>
                                      </a:lnTo>
                                      <a:lnTo>
                                        <a:pt x="453" y="6956"/>
                                      </a:lnTo>
                                      <a:lnTo>
                                        <a:pt x="486" y="6986"/>
                                      </a:lnTo>
                                      <a:lnTo>
                                        <a:pt x="522" y="7020"/>
                                      </a:lnTo>
                                      <a:lnTo>
                                        <a:pt x="564" y="7053"/>
                                      </a:lnTo>
                                      <a:lnTo>
                                        <a:pt x="607" y="7087"/>
                                      </a:lnTo>
                                      <a:lnTo>
                                        <a:pt x="630" y="7104"/>
                                      </a:lnTo>
                                      <a:lnTo>
                                        <a:pt x="652" y="7119"/>
                                      </a:lnTo>
                                      <a:lnTo>
                                        <a:pt x="676" y="7134"/>
                                      </a:lnTo>
                                      <a:lnTo>
                                        <a:pt x="699" y="7148"/>
                                      </a:lnTo>
                                      <a:lnTo>
                                        <a:pt x="723" y="7161"/>
                                      </a:lnTo>
                                      <a:lnTo>
                                        <a:pt x="746" y="7172"/>
                                      </a:lnTo>
                                      <a:lnTo>
                                        <a:pt x="770" y="7182"/>
                                      </a:lnTo>
                                      <a:lnTo>
                                        <a:pt x="793" y="7190"/>
                                      </a:lnTo>
                                      <a:lnTo>
                                        <a:pt x="816" y="7197"/>
                                      </a:lnTo>
                                      <a:lnTo>
                                        <a:pt x="838" y="7201"/>
                                      </a:lnTo>
                                      <a:lnTo>
                                        <a:pt x="860" y="7202"/>
                                      </a:lnTo>
                                      <a:lnTo>
                                        <a:pt x="881" y="7201"/>
                                      </a:lnTo>
                                      <a:lnTo>
                                        <a:pt x="900" y="7197"/>
                                      </a:lnTo>
                                      <a:lnTo>
                                        <a:pt x="919" y="7191"/>
                                      </a:lnTo>
                                      <a:lnTo>
                                        <a:pt x="937" y="7182"/>
                                      </a:lnTo>
                                      <a:lnTo>
                                        <a:pt x="954" y="7169"/>
                                      </a:lnTo>
                                      <a:lnTo>
                                        <a:pt x="964" y="7159"/>
                                      </a:lnTo>
                                      <a:lnTo>
                                        <a:pt x="970" y="7148"/>
                                      </a:lnTo>
                                      <a:lnTo>
                                        <a:pt x="975" y="7136"/>
                                      </a:lnTo>
                                      <a:lnTo>
                                        <a:pt x="976" y="7122"/>
                                      </a:lnTo>
                                      <a:lnTo>
                                        <a:pt x="977" y="7108"/>
                                      </a:lnTo>
                                      <a:lnTo>
                                        <a:pt x="975" y="7093"/>
                                      </a:lnTo>
                                      <a:lnTo>
                                        <a:pt x="972" y="7076"/>
                                      </a:lnTo>
                                      <a:lnTo>
                                        <a:pt x="966" y="7060"/>
                                      </a:lnTo>
                                      <a:lnTo>
                                        <a:pt x="958" y="7042"/>
                                      </a:lnTo>
                                      <a:lnTo>
                                        <a:pt x="950" y="7025"/>
                                      </a:lnTo>
                                      <a:lnTo>
                                        <a:pt x="939" y="7006"/>
                                      </a:lnTo>
                                      <a:lnTo>
                                        <a:pt x="926" y="6988"/>
                                      </a:lnTo>
                                      <a:lnTo>
                                        <a:pt x="912" y="6970"/>
                                      </a:lnTo>
                                      <a:lnTo>
                                        <a:pt x="897" y="6950"/>
                                      </a:lnTo>
                                      <a:lnTo>
                                        <a:pt x="881" y="6932"/>
                                      </a:lnTo>
                                      <a:lnTo>
                                        <a:pt x="863" y="6914"/>
                                      </a:lnTo>
                                      <a:lnTo>
                                        <a:pt x="843" y="6896"/>
                                      </a:lnTo>
                                      <a:lnTo>
                                        <a:pt x="823" y="6880"/>
                                      </a:lnTo>
                                      <a:lnTo>
                                        <a:pt x="800" y="6862"/>
                                      </a:lnTo>
                                      <a:lnTo>
                                        <a:pt x="777" y="6847"/>
                                      </a:lnTo>
                                      <a:lnTo>
                                        <a:pt x="753" y="6831"/>
                                      </a:lnTo>
                                      <a:lnTo>
                                        <a:pt x="728" y="6818"/>
                                      </a:lnTo>
                                      <a:lnTo>
                                        <a:pt x="702" y="6804"/>
                                      </a:lnTo>
                                      <a:lnTo>
                                        <a:pt x="676" y="6793"/>
                                      </a:lnTo>
                                      <a:lnTo>
                                        <a:pt x="648" y="6782"/>
                                      </a:lnTo>
                                      <a:lnTo>
                                        <a:pt x="619" y="6772"/>
                                      </a:lnTo>
                                      <a:lnTo>
                                        <a:pt x="590" y="6765"/>
                                      </a:lnTo>
                                      <a:lnTo>
                                        <a:pt x="561" y="6758"/>
                                      </a:lnTo>
                                      <a:lnTo>
                                        <a:pt x="531" y="6754"/>
                                      </a:lnTo>
                                      <a:lnTo>
                                        <a:pt x="500" y="6753"/>
                                      </a:lnTo>
                                      <a:lnTo>
                                        <a:pt x="469" y="6751"/>
                                      </a:lnTo>
                                      <a:lnTo>
                                        <a:pt x="438" y="6754"/>
                                      </a:lnTo>
                                      <a:lnTo>
                                        <a:pt x="420" y="6728"/>
                                      </a:lnTo>
                                      <a:lnTo>
                                        <a:pt x="404" y="6697"/>
                                      </a:lnTo>
                                      <a:lnTo>
                                        <a:pt x="386" y="6663"/>
                                      </a:lnTo>
                                      <a:lnTo>
                                        <a:pt x="366" y="6625"/>
                                      </a:lnTo>
                                      <a:lnTo>
                                        <a:pt x="347" y="6585"/>
                                      </a:lnTo>
                                      <a:lnTo>
                                        <a:pt x="329" y="6542"/>
                                      </a:lnTo>
                                      <a:lnTo>
                                        <a:pt x="309" y="6498"/>
                                      </a:lnTo>
                                      <a:lnTo>
                                        <a:pt x="292" y="6451"/>
                                      </a:lnTo>
                                      <a:lnTo>
                                        <a:pt x="275" y="6402"/>
                                      </a:lnTo>
                                      <a:lnTo>
                                        <a:pt x="258" y="6353"/>
                                      </a:lnTo>
                                      <a:lnTo>
                                        <a:pt x="243" y="6303"/>
                                      </a:lnTo>
                                      <a:lnTo>
                                        <a:pt x="228" y="6252"/>
                                      </a:lnTo>
                                      <a:lnTo>
                                        <a:pt x="215" y="6200"/>
                                      </a:lnTo>
                                      <a:lnTo>
                                        <a:pt x="206" y="6149"/>
                                      </a:lnTo>
                                      <a:lnTo>
                                        <a:pt x="196" y="6098"/>
                                      </a:lnTo>
                                      <a:lnTo>
                                        <a:pt x="189" y="6048"/>
                                      </a:lnTo>
                                      <a:lnTo>
                                        <a:pt x="185" y="6000"/>
                                      </a:lnTo>
                                      <a:lnTo>
                                        <a:pt x="184" y="5953"/>
                                      </a:lnTo>
                                      <a:lnTo>
                                        <a:pt x="185" y="5907"/>
                                      </a:lnTo>
                                      <a:lnTo>
                                        <a:pt x="189" y="5864"/>
                                      </a:lnTo>
                                      <a:lnTo>
                                        <a:pt x="196" y="5823"/>
                                      </a:lnTo>
                                      <a:lnTo>
                                        <a:pt x="207" y="5785"/>
                                      </a:lnTo>
                                      <a:lnTo>
                                        <a:pt x="222" y="5749"/>
                                      </a:lnTo>
                                      <a:lnTo>
                                        <a:pt x="242" y="5719"/>
                                      </a:lnTo>
                                      <a:lnTo>
                                        <a:pt x="264" y="5691"/>
                                      </a:lnTo>
                                      <a:lnTo>
                                        <a:pt x="292" y="5668"/>
                                      </a:lnTo>
                                      <a:lnTo>
                                        <a:pt x="322" y="5648"/>
                                      </a:lnTo>
                                      <a:lnTo>
                                        <a:pt x="359" y="5634"/>
                                      </a:lnTo>
                                      <a:lnTo>
                                        <a:pt x="401" y="5626"/>
                                      </a:lnTo>
                                      <a:lnTo>
                                        <a:pt x="448" y="5623"/>
                                      </a:lnTo>
                                      <a:lnTo>
                                        <a:pt x="499" y="5625"/>
                                      </a:lnTo>
                                      <a:lnTo>
                                        <a:pt x="557" y="5634"/>
                                      </a:lnTo>
                                      <a:lnTo>
                                        <a:pt x="575" y="5679"/>
                                      </a:lnTo>
                                      <a:lnTo>
                                        <a:pt x="597" y="5726"/>
                                      </a:lnTo>
                                      <a:lnTo>
                                        <a:pt x="623" y="5776"/>
                                      </a:lnTo>
                                      <a:lnTo>
                                        <a:pt x="651" y="5828"/>
                                      </a:lnTo>
                                      <a:lnTo>
                                        <a:pt x="679" y="5879"/>
                                      </a:lnTo>
                                      <a:lnTo>
                                        <a:pt x="705" y="5931"/>
                                      </a:lnTo>
                                      <a:lnTo>
                                        <a:pt x="730" y="5979"/>
                                      </a:lnTo>
                                      <a:lnTo>
                                        <a:pt x="751" y="6025"/>
                                      </a:lnTo>
                                      <a:lnTo>
                                        <a:pt x="769" y="6051"/>
                                      </a:lnTo>
                                      <a:lnTo>
                                        <a:pt x="788" y="6077"/>
                                      </a:lnTo>
                                      <a:lnTo>
                                        <a:pt x="810" y="6106"/>
                                      </a:lnTo>
                                      <a:lnTo>
                                        <a:pt x="834" y="6134"/>
                                      </a:lnTo>
                                      <a:lnTo>
                                        <a:pt x="860" y="6162"/>
                                      </a:lnTo>
                                      <a:lnTo>
                                        <a:pt x="888" y="6187"/>
                                      </a:lnTo>
                                      <a:lnTo>
                                        <a:pt x="915" y="6212"/>
                                      </a:lnTo>
                                      <a:lnTo>
                                        <a:pt x="946" y="6232"/>
                                      </a:lnTo>
                                      <a:lnTo>
                                        <a:pt x="961" y="6242"/>
                                      </a:lnTo>
                                      <a:lnTo>
                                        <a:pt x="976" y="6252"/>
                                      </a:lnTo>
                                      <a:lnTo>
                                        <a:pt x="991" y="6259"/>
                                      </a:lnTo>
                                      <a:lnTo>
                                        <a:pt x="1006" y="6265"/>
                                      </a:lnTo>
                                      <a:lnTo>
                                        <a:pt x="1023" y="6271"/>
                                      </a:lnTo>
                                      <a:lnTo>
                                        <a:pt x="1038" y="6275"/>
                                      </a:lnTo>
                                      <a:lnTo>
                                        <a:pt x="1053" y="6278"/>
                                      </a:lnTo>
                                      <a:lnTo>
                                        <a:pt x="1070" y="6281"/>
                                      </a:lnTo>
                                      <a:lnTo>
                                        <a:pt x="1085" y="6281"/>
                                      </a:lnTo>
                                      <a:lnTo>
                                        <a:pt x="1100" y="6279"/>
                                      </a:lnTo>
                                      <a:lnTo>
                                        <a:pt x="1116" y="6277"/>
                                      </a:lnTo>
                                      <a:lnTo>
                                        <a:pt x="1131" y="6271"/>
                                      </a:lnTo>
                                      <a:lnTo>
                                        <a:pt x="1146" y="6264"/>
                                      </a:lnTo>
                                      <a:lnTo>
                                        <a:pt x="1161" y="6256"/>
                                      </a:lnTo>
                                      <a:lnTo>
                                        <a:pt x="1177" y="6246"/>
                                      </a:lnTo>
                                      <a:lnTo>
                                        <a:pt x="1190" y="6234"/>
                                      </a:lnTo>
                                      <a:lnTo>
                                        <a:pt x="1197" y="6228"/>
                                      </a:lnTo>
                                      <a:lnTo>
                                        <a:pt x="1203" y="6220"/>
                                      </a:lnTo>
                                      <a:lnTo>
                                        <a:pt x="1208" y="6210"/>
                                      </a:lnTo>
                                      <a:lnTo>
                                        <a:pt x="1212" y="6200"/>
                                      </a:lnTo>
                                      <a:lnTo>
                                        <a:pt x="1215" y="6188"/>
                                      </a:lnTo>
                                      <a:lnTo>
                                        <a:pt x="1217" y="6174"/>
                                      </a:lnTo>
                                      <a:lnTo>
                                        <a:pt x="1218" y="6159"/>
                                      </a:lnTo>
                                      <a:lnTo>
                                        <a:pt x="1218" y="6142"/>
                                      </a:lnTo>
                                      <a:lnTo>
                                        <a:pt x="1215" y="6124"/>
                                      </a:lnTo>
                                      <a:lnTo>
                                        <a:pt x="1212" y="6105"/>
                                      </a:lnTo>
                                      <a:lnTo>
                                        <a:pt x="1208" y="6086"/>
                                      </a:lnTo>
                                      <a:lnTo>
                                        <a:pt x="1201" y="6065"/>
                                      </a:lnTo>
                                      <a:lnTo>
                                        <a:pt x="1194" y="6043"/>
                                      </a:lnTo>
                                      <a:lnTo>
                                        <a:pt x="1185" y="6019"/>
                                      </a:lnTo>
                                      <a:lnTo>
                                        <a:pt x="1174" y="5996"/>
                                      </a:lnTo>
                                      <a:lnTo>
                                        <a:pt x="1160" y="5971"/>
                                      </a:lnTo>
                                      <a:lnTo>
                                        <a:pt x="1145" y="5946"/>
                                      </a:lnTo>
                                      <a:lnTo>
                                        <a:pt x="1128" y="5920"/>
                                      </a:lnTo>
                                      <a:lnTo>
                                        <a:pt x="1109" y="5893"/>
                                      </a:lnTo>
                                      <a:lnTo>
                                        <a:pt x="1087" y="5866"/>
                                      </a:lnTo>
                                      <a:lnTo>
                                        <a:pt x="1063" y="5839"/>
                                      </a:lnTo>
                                      <a:lnTo>
                                        <a:pt x="1037" y="5810"/>
                                      </a:lnTo>
                                      <a:lnTo>
                                        <a:pt x="1008" y="5783"/>
                                      </a:lnTo>
                                      <a:lnTo>
                                        <a:pt x="976" y="5753"/>
                                      </a:lnTo>
                                      <a:lnTo>
                                        <a:pt x="943" y="5726"/>
                                      </a:lnTo>
                                      <a:lnTo>
                                        <a:pt x="905" y="5697"/>
                                      </a:lnTo>
                                      <a:lnTo>
                                        <a:pt x="867" y="5668"/>
                                      </a:lnTo>
                                      <a:lnTo>
                                        <a:pt x="824" y="5639"/>
                                      </a:lnTo>
                                      <a:lnTo>
                                        <a:pt x="778" y="5610"/>
                                      </a:lnTo>
                                      <a:lnTo>
                                        <a:pt x="730" y="5581"/>
                                      </a:lnTo>
                                      <a:lnTo>
                                        <a:pt x="679" y="5551"/>
                                      </a:lnTo>
                                      <a:lnTo>
                                        <a:pt x="625" y="5524"/>
                                      </a:lnTo>
                                      <a:lnTo>
                                        <a:pt x="581" y="5246"/>
                                      </a:lnTo>
                                      <a:lnTo>
                                        <a:pt x="547" y="4976"/>
                                      </a:lnTo>
                                      <a:lnTo>
                                        <a:pt x="525" y="4714"/>
                                      </a:lnTo>
                                      <a:lnTo>
                                        <a:pt x="513" y="4461"/>
                                      </a:lnTo>
                                      <a:lnTo>
                                        <a:pt x="509" y="4216"/>
                                      </a:lnTo>
                                      <a:lnTo>
                                        <a:pt x="513" y="3980"/>
                                      </a:lnTo>
                                      <a:lnTo>
                                        <a:pt x="524" y="3748"/>
                                      </a:lnTo>
                                      <a:lnTo>
                                        <a:pt x="542" y="3527"/>
                                      </a:lnTo>
                                      <a:lnTo>
                                        <a:pt x="565" y="3311"/>
                                      </a:lnTo>
                                      <a:lnTo>
                                        <a:pt x="594" y="3104"/>
                                      </a:lnTo>
                                      <a:lnTo>
                                        <a:pt x="628" y="2903"/>
                                      </a:lnTo>
                                      <a:lnTo>
                                        <a:pt x="663" y="2709"/>
                                      </a:lnTo>
                                      <a:lnTo>
                                        <a:pt x="702" y="2521"/>
                                      </a:lnTo>
                                      <a:lnTo>
                                        <a:pt x="742" y="2340"/>
                                      </a:lnTo>
                                      <a:lnTo>
                                        <a:pt x="785" y="2165"/>
                                      </a:lnTo>
                                      <a:lnTo>
                                        <a:pt x="827" y="1997"/>
                                      </a:lnTo>
                                      <a:lnTo>
                                        <a:pt x="910" y="1678"/>
                                      </a:lnTo>
                                      <a:lnTo>
                                        <a:pt x="984" y="1381"/>
                                      </a:lnTo>
                                      <a:lnTo>
                                        <a:pt x="1017" y="1241"/>
                                      </a:lnTo>
                                      <a:lnTo>
                                        <a:pt x="1047" y="1105"/>
                                      </a:lnTo>
                                      <a:lnTo>
                                        <a:pt x="1070" y="975"/>
                                      </a:lnTo>
                                      <a:lnTo>
                                        <a:pt x="1087" y="849"/>
                                      </a:lnTo>
                                      <a:lnTo>
                                        <a:pt x="1099" y="729"/>
                                      </a:lnTo>
                                      <a:lnTo>
                                        <a:pt x="1102" y="613"/>
                                      </a:lnTo>
                                      <a:lnTo>
                                        <a:pt x="1098" y="501"/>
                                      </a:lnTo>
                                      <a:lnTo>
                                        <a:pt x="1085" y="393"/>
                                      </a:lnTo>
                                      <a:lnTo>
                                        <a:pt x="1062" y="289"/>
                                      </a:lnTo>
                                      <a:lnTo>
                                        <a:pt x="1030" y="189"/>
                                      </a:lnTo>
                                      <a:lnTo>
                                        <a:pt x="986" y="93"/>
                                      </a:lnTo>
                                      <a:lnTo>
                                        <a:pt x="929" y="0"/>
                                      </a:lnTo>
                                      <a:close/>
                                      <a:moveTo>
                                        <a:pt x="1084" y="7872"/>
                                      </a:moveTo>
                                      <a:lnTo>
                                        <a:pt x="1085" y="7876"/>
                                      </a:lnTo>
                                      <a:lnTo>
                                        <a:pt x="1084" y="7879"/>
                                      </a:lnTo>
                                      <a:lnTo>
                                        <a:pt x="1081" y="7883"/>
                                      </a:lnTo>
                                      <a:lnTo>
                                        <a:pt x="1077" y="7886"/>
                                      </a:lnTo>
                                      <a:lnTo>
                                        <a:pt x="1067" y="7890"/>
                                      </a:lnTo>
                                      <a:lnTo>
                                        <a:pt x="1052" y="7894"/>
                                      </a:lnTo>
                                      <a:lnTo>
                                        <a:pt x="1034" y="7897"/>
                                      </a:lnTo>
                                      <a:lnTo>
                                        <a:pt x="1015" y="7898"/>
                                      </a:lnTo>
                                      <a:lnTo>
                                        <a:pt x="991" y="7900"/>
                                      </a:lnTo>
                                      <a:lnTo>
                                        <a:pt x="968" y="7900"/>
                                      </a:lnTo>
                                      <a:lnTo>
                                        <a:pt x="943" y="7900"/>
                                      </a:lnTo>
                                      <a:lnTo>
                                        <a:pt x="917" y="7898"/>
                                      </a:lnTo>
                                      <a:lnTo>
                                        <a:pt x="892" y="7896"/>
                                      </a:lnTo>
                                      <a:lnTo>
                                        <a:pt x="868" y="7893"/>
                                      </a:lnTo>
                                      <a:lnTo>
                                        <a:pt x="845" y="7890"/>
                                      </a:lnTo>
                                      <a:lnTo>
                                        <a:pt x="824" y="7886"/>
                                      </a:lnTo>
                                      <a:lnTo>
                                        <a:pt x="806" y="7880"/>
                                      </a:lnTo>
                                      <a:lnTo>
                                        <a:pt x="791" y="7876"/>
                                      </a:lnTo>
                                      <a:lnTo>
                                        <a:pt x="806" y="7868"/>
                                      </a:lnTo>
                                      <a:lnTo>
                                        <a:pt x="824" y="7862"/>
                                      </a:lnTo>
                                      <a:lnTo>
                                        <a:pt x="845" y="7857"/>
                                      </a:lnTo>
                                      <a:lnTo>
                                        <a:pt x="867" y="7853"/>
                                      </a:lnTo>
                                      <a:lnTo>
                                        <a:pt x="890" y="7850"/>
                                      </a:lnTo>
                                      <a:lnTo>
                                        <a:pt x="915" y="7847"/>
                                      </a:lnTo>
                                      <a:lnTo>
                                        <a:pt x="940" y="7846"/>
                                      </a:lnTo>
                                      <a:lnTo>
                                        <a:pt x="964" y="7844"/>
                                      </a:lnTo>
                                      <a:lnTo>
                                        <a:pt x="987" y="7846"/>
                                      </a:lnTo>
                                      <a:lnTo>
                                        <a:pt x="1011" y="7846"/>
                                      </a:lnTo>
                                      <a:lnTo>
                                        <a:pt x="1030" y="7848"/>
                                      </a:lnTo>
                                      <a:lnTo>
                                        <a:pt x="1048" y="7851"/>
                                      </a:lnTo>
                                      <a:lnTo>
                                        <a:pt x="1063" y="7855"/>
                                      </a:lnTo>
                                      <a:lnTo>
                                        <a:pt x="1074" y="7860"/>
                                      </a:lnTo>
                                      <a:lnTo>
                                        <a:pt x="1078" y="7862"/>
                                      </a:lnTo>
                                      <a:lnTo>
                                        <a:pt x="1081" y="7865"/>
                                      </a:lnTo>
                                      <a:lnTo>
                                        <a:pt x="1084" y="7869"/>
                                      </a:lnTo>
                                      <a:lnTo>
                                        <a:pt x="1084" y="7872"/>
                                      </a:lnTo>
                                      <a:close/>
                                      <a:moveTo>
                                        <a:pt x="684" y="10080"/>
                                      </a:moveTo>
                                      <a:lnTo>
                                        <a:pt x="704" y="10067"/>
                                      </a:lnTo>
                                      <a:lnTo>
                                        <a:pt x="756" y="10029"/>
                                      </a:lnTo>
                                      <a:lnTo>
                                        <a:pt x="789" y="10003"/>
                                      </a:lnTo>
                                      <a:lnTo>
                                        <a:pt x="828" y="9974"/>
                                      </a:lnTo>
                                      <a:lnTo>
                                        <a:pt x="868" y="9941"/>
                                      </a:lnTo>
                                      <a:lnTo>
                                        <a:pt x="908" y="9905"/>
                                      </a:lnTo>
                                      <a:lnTo>
                                        <a:pt x="948" y="9867"/>
                                      </a:lnTo>
                                      <a:lnTo>
                                        <a:pt x="987" y="9830"/>
                                      </a:lnTo>
                                      <a:lnTo>
                                        <a:pt x="1005" y="9811"/>
                                      </a:lnTo>
                                      <a:lnTo>
                                        <a:pt x="1023" y="9791"/>
                                      </a:lnTo>
                                      <a:lnTo>
                                        <a:pt x="1038" y="9772"/>
                                      </a:lnTo>
                                      <a:lnTo>
                                        <a:pt x="1053" y="9753"/>
                                      </a:lnTo>
                                      <a:lnTo>
                                        <a:pt x="1066" y="9733"/>
                                      </a:lnTo>
                                      <a:lnTo>
                                        <a:pt x="1077" y="9715"/>
                                      </a:lnTo>
                                      <a:lnTo>
                                        <a:pt x="1087" y="9697"/>
                                      </a:lnTo>
                                      <a:lnTo>
                                        <a:pt x="1095" y="9679"/>
                                      </a:lnTo>
                                      <a:lnTo>
                                        <a:pt x="1099" y="9663"/>
                                      </a:lnTo>
                                      <a:lnTo>
                                        <a:pt x="1102" y="9646"/>
                                      </a:lnTo>
                                      <a:lnTo>
                                        <a:pt x="1102" y="9631"/>
                                      </a:lnTo>
                                      <a:lnTo>
                                        <a:pt x="1100" y="9617"/>
                                      </a:lnTo>
                                      <a:lnTo>
                                        <a:pt x="1095" y="9604"/>
                                      </a:lnTo>
                                      <a:lnTo>
                                        <a:pt x="1088" y="9595"/>
                                      </a:lnTo>
                                      <a:lnTo>
                                        <a:pt x="1080" y="9589"/>
                                      </a:lnTo>
                                      <a:lnTo>
                                        <a:pt x="1070" y="9586"/>
                                      </a:lnTo>
                                      <a:lnTo>
                                        <a:pt x="1059" y="9586"/>
                                      </a:lnTo>
                                      <a:lnTo>
                                        <a:pt x="1048" y="9588"/>
                                      </a:lnTo>
                                      <a:lnTo>
                                        <a:pt x="1034" y="9593"/>
                                      </a:lnTo>
                                      <a:lnTo>
                                        <a:pt x="1020" y="9600"/>
                                      </a:lnTo>
                                      <a:lnTo>
                                        <a:pt x="1005" y="9610"/>
                                      </a:lnTo>
                                      <a:lnTo>
                                        <a:pt x="990" y="9622"/>
                                      </a:lnTo>
                                      <a:lnTo>
                                        <a:pt x="973" y="9635"/>
                                      </a:lnTo>
                                      <a:lnTo>
                                        <a:pt x="955" y="9652"/>
                                      </a:lnTo>
                                      <a:lnTo>
                                        <a:pt x="939" y="9668"/>
                                      </a:lnTo>
                                      <a:lnTo>
                                        <a:pt x="921" y="9686"/>
                                      </a:lnTo>
                                      <a:lnTo>
                                        <a:pt x="903" y="9705"/>
                                      </a:lnTo>
                                      <a:lnTo>
                                        <a:pt x="885" y="9726"/>
                                      </a:lnTo>
                                      <a:lnTo>
                                        <a:pt x="850" y="9771"/>
                                      </a:lnTo>
                                      <a:lnTo>
                                        <a:pt x="816" y="9818"/>
                                      </a:lnTo>
                                      <a:lnTo>
                                        <a:pt x="784" y="9865"/>
                                      </a:lnTo>
                                      <a:lnTo>
                                        <a:pt x="753" y="9913"/>
                                      </a:lnTo>
                                      <a:lnTo>
                                        <a:pt x="741" y="9937"/>
                                      </a:lnTo>
                                      <a:lnTo>
                                        <a:pt x="728" y="9960"/>
                                      </a:lnTo>
                                      <a:lnTo>
                                        <a:pt x="717" y="9982"/>
                                      </a:lnTo>
                                      <a:lnTo>
                                        <a:pt x="708" y="10004"/>
                                      </a:lnTo>
                                      <a:lnTo>
                                        <a:pt x="699" y="10025"/>
                                      </a:lnTo>
                                      <a:lnTo>
                                        <a:pt x="693" y="10044"/>
                                      </a:lnTo>
                                      <a:lnTo>
                                        <a:pt x="688" y="10064"/>
                                      </a:lnTo>
                                      <a:lnTo>
                                        <a:pt x="684" y="10080"/>
                                      </a:lnTo>
                                      <a:close/>
                                      <a:moveTo>
                                        <a:pt x="871" y="8646"/>
                                      </a:moveTo>
                                      <a:lnTo>
                                        <a:pt x="871" y="8655"/>
                                      </a:lnTo>
                                      <a:lnTo>
                                        <a:pt x="871" y="8665"/>
                                      </a:lnTo>
                                      <a:lnTo>
                                        <a:pt x="868" y="8675"/>
                                      </a:lnTo>
                                      <a:lnTo>
                                        <a:pt x="864" y="8686"/>
                                      </a:lnTo>
                                      <a:lnTo>
                                        <a:pt x="858" y="8697"/>
                                      </a:lnTo>
                                      <a:lnTo>
                                        <a:pt x="853" y="8708"/>
                                      </a:lnTo>
                                      <a:lnTo>
                                        <a:pt x="845" y="8720"/>
                                      </a:lnTo>
                                      <a:lnTo>
                                        <a:pt x="836" y="8731"/>
                                      </a:lnTo>
                                      <a:lnTo>
                                        <a:pt x="827" y="8742"/>
                                      </a:lnTo>
                                      <a:lnTo>
                                        <a:pt x="816" y="8753"/>
                                      </a:lnTo>
                                      <a:lnTo>
                                        <a:pt x="805" y="8766"/>
                                      </a:lnTo>
                                      <a:lnTo>
                                        <a:pt x="792" y="8777"/>
                                      </a:lnTo>
                                      <a:lnTo>
                                        <a:pt x="766" y="8798"/>
                                      </a:lnTo>
                                      <a:lnTo>
                                        <a:pt x="737" y="8818"/>
                                      </a:lnTo>
                                      <a:lnTo>
                                        <a:pt x="705" y="8838"/>
                                      </a:lnTo>
                                      <a:lnTo>
                                        <a:pt x="673" y="8854"/>
                                      </a:lnTo>
                                      <a:lnTo>
                                        <a:pt x="655" y="8861"/>
                                      </a:lnTo>
                                      <a:lnTo>
                                        <a:pt x="639" y="8868"/>
                                      </a:lnTo>
                                      <a:lnTo>
                                        <a:pt x="622" y="8874"/>
                                      </a:lnTo>
                                      <a:lnTo>
                                        <a:pt x="605" y="8878"/>
                                      </a:lnTo>
                                      <a:lnTo>
                                        <a:pt x="589" y="8882"/>
                                      </a:lnTo>
                                      <a:lnTo>
                                        <a:pt x="572" y="8885"/>
                                      </a:lnTo>
                                      <a:lnTo>
                                        <a:pt x="556" y="8888"/>
                                      </a:lnTo>
                                      <a:lnTo>
                                        <a:pt x="539" y="8889"/>
                                      </a:lnTo>
                                      <a:lnTo>
                                        <a:pt x="524" y="8889"/>
                                      </a:lnTo>
                                      <a:lnTo>
                                        <a:pt x="509" y="8888"/>
                                      </a:lnTo>
                                      <a:lnTo>
                                        <a:pt x="493" y="8885"/>
                                      </a:lnTo>
                                      <a:lnTo>
                                        <a:pt x="478" y="8881"/>
                                      </a:lnTo>
                                      <a:lnTo>
                                        <a:pt x="484" y="8871"/>
                                      </a:lnTo>
                                      <a:lnTo>
                                        <a:pt x="491" y="8860"/>
                                      </a:lnTo>
                                      <a:lnTo>
                                        <a:pt x="499" y="8849"/>
                                      </a:lnTo>
                                      <a:lnTo>
                                        <a:pt x="509" y="8836"/>
                                      </a:lnTo>
                                      <a:lnTo>
                                        <a:pt x="531" y="8810"/>
                                      </a:lnTo>
                                      <a:lnTo>
                                        <a:pt x="557" y="8784"/>
                                      </a:lnTo>
                                      <a:lnTo>
                                        <a:pt x="587" y="8756"/>
                                      </a:lnTo>
                                      <a:lnTo>
                                        <a:pt x="619" y="8729"/>
                                      </a:lnTo>
                                      <a:lnTo>
                                        <a:pt x="652" y="8702"/>
                                      </a:lnTo>
                                      <a:lnTo>
                                        <a:pt x="687" y="8677"/>
                                      </a:lnTo>
                                      <a:lnTo>
                                        <a:pt x="720" y="8657"/>
                                      </a:lnTo>
                                      <a:lnTo>
                                        <a:pt x="752" y="8637"/>
                                      </a:lnTo>
                                      <a:lnTo>
                                        <a:pt x="769" y="8630"/>
                                      </a:lnTo>
                                      <a:lnTo>
                                        <a:pt x="782" y="8623"/>
                                      </a:lnTo>
                                      <a:lnTo>
                                        <a:pt x="796" y="8618"/>
                                      </a:lnTo>
                                      <a:lnTo>
                                        <a:pt x="810" y="8615"/>
                                      </a:lnTo>
                                      <a:lnTo>
                                        <a:pt x="823" y="8612"/>
                                      </a:lnTo>
                                      <a:lnTo>
                                        <a:pt x="834" y="8611"/>
                                      </a:lnTo>
                                      <a:lnTo>
                                        <a:pt x="843" y="8612"/>
                                      </a:lnTo>
                                      <a:lnTo>
                                        <a:pt x="852" y="8615"/>
                                      </a:lnTo>
                                      <a:lnTo>
                                        <a:pt x="858" y="8619"/>
                                      </a:lnTo>
                                      <a:lnTo>
                                        <a:pt x="864" y="8626"/>
                                      </a:lnTo>
                                      <a:lnTo>
                                        <a:pt x="868" y="8634"/>
                                      </a:lnTo>
                                      <a:lnTo>
                                        <a:pt x="871" y="8646"/>
                                      </a:lnTo>
                                      <a:close/>
                                      <a:moveTo>
                                        <a:pt x="684" y="5664"/>
                                      </a:moveTo>
                                      <a:lnTo>
                                        <a:pt x="704" y="5677"/>
                                      </a:lnTo>
                                      <a:lnTo>
                                        <a:pt x="756" y="5715"/>
                                      </a:lnTo>
                                      <a:lnTo>
                                        <a:pt x="789" y="5741"/>
                                      </a:lnTo>
                                      <a:lnTo>
                                        <a:pt x="828" y="5770"/>
                                      </a:lnTo>
                                      <a:lnTo>
                                        <a:pt x="868" y="5803"/>
                                      </a:lnTo>
                                      <a:lnTo>
                                        <a:pt x="908" y="5839"/>
                                      </a:lnTo>
                                      <a:lnTo>
                                        <a:pt x="948" y="5877"/>
                                      </a:lnTo>
                                      <a:lnTo>
                                        <a:pt x="987" y="5914"/>
                                      </a:lnTo>
                                      <a:lnTo>
                                        <a:pt x="1005" y="5933"/>
                                      </a:lnTo>
                                      <a:lnTo>
                                        <a:pt x="1023" y="5953"/>
                                      </a:lnTo>
                                      <a:lnTo>
                                        <a:pt x="1038" y="5972"/>
                                      </a:lnTo>
                                      <a:lnTo>
                                        <a:pt x="1053" y="5991"/>
                                      </a:lnTo>
                                      <a:lnTo>
                                        <a:pt x="1066" y="6011"/>
                                      </a:lnTo>
                                      <a:lnTo>
                                        <a:pt x="1077" y="6029"/>
                                      </a:lnTo>
                                      <a:lnTo>
                                        <a:pt x="1087" y="6047"/>
                                      </a:lnTo>
                                      <a:lnTo>
                                        <a:pt x="1095" y="6065"/>
                                      </a:lnTo>
                                      <a:lnTo>
                                        <a:pt x="1099" y="6081"/>
                                      </a:lnTo>
                                      <a:lnTo>
                                        <a:pt x="1102" y="6098"/>
                                      </a:lnTo>
                                      <a:lnTo>
                                        <a:pt x="1102" y="6113"/>
                                      </a:lnTo>
                                      <a:lnTo>
                                        <a:pt x="1100" y="6127"/>
                                      </a:lnTo>
                                      <a:lnTo>
                                        <a:pt x="1095" y="6140"/>
                                      </a:lnTo>
                                      <a:lnTo>
                                        <a:pt x="1088" y="6149"/>
                                      </a:lnTo>
                                      <a:lnTo>
                                        <a:pt x="1080" y="6155"/>
                                      </a:lnTo>
                                      <a:lnTo>
                                        <a:pt x="1070" y="6158"/>
                                      </a:lnTo>
                                      <a:lnTo>
                                        <a:pt x="1059" y="6159"/>
                                      </a:lnTo>
                                      <a:lnTo>
                                        <a:pt x="1048" y="6156"/>
                                      </a:lnTo>
                                      <a:lnTo>
                                        <a:pt x="1034" y="6151"/>
                                      </a:lnTo>
                                      <a:lnTo>
                                        <a:pt x="1020" y="6144"/>
                                      </a:lnTo>
                                      <a:lnTo>
                                        <a:pt x="1005" y="6134"/>
                                      </a:lnTo>
                                      <a:lnTo>
                                        <a:pt x="990" y="6122"/>
                                      </a:lnTo>
                                      <a:lnTo>
                                        <a:pt x="973" y="6109"/>
                                      </a:lnTo>
                                      <a:lnTo>
                                        <a:pt x="955" y="6094"/>
                                      </a:lnTo>
                                      <a:lnTo>
                                        <a:pt x="939" y="6076"/>
                                      </a:lnTo>
                                      <a:lnTo>
                                        <a:pt x="921" y="6058"/>
                                      </a:lnTo>
                                      <a:lnTo>
                                        <a:pt x="903" y="6039"/>
                                      </a:lnTo>
                                      <a:lnTo>
                                        <a:pt x="885" y="6018"/>
                                      </a:lnTo>
                                      <a:lnTo>
                                        <a:pt x="850" y="5973"/>
                                      </a:lnTo>
                                      <a:lnTo>
                                        <a:pt x="816" y="5926"/>
                                      </a:lnTo>
                                      <a:lnTo>
                                        <a:pt x="784" y="5879"/>
                                      </a:lnTo>
                                      <a:lnTo>
                                        <a:pt x="753" y="5831"/>
                                      </a:lnTo>
                                      <a:lnTo>
                                        <a:pt x="741" y="5807"/>
                                      </a:lnTo>
                                      <a:lnTo>
                                        <a:pt x="728" y="5784"/>
                                      </a:lnTo>
                                      <a:lnTo>
                                        <a:pt x="717" y="5762"/>
                                      </a:lnTo>
                                      <a:lnTo>
                                        <a:pt x="708" y="5740"/>
                                      </a:lnTo>
                                      <a:lnTo>
                                        <a:pt x="699" y="5719"/>
                                      </a:lnTo>
                                      <a:lnTo>
                                        <a:pt x="693" y="5700"/>
                                      </a:lnTo>
                                      <a:lnTo>
                                        <a:pt x="688" y="5680"/>
                                      </a:lnTo>
                                      <a:lnTo>
                                        <a:pt x="684" y="5664"/>
                                      </a:lnTo>
                                      <a:close/>
                                      <a:moveTo>
                                        <a:pt x="871" y="7100"/>
                                      </a:moveTo>
                                      <a:lnTo>
                                        <a:pt x="871" y="7090"/>
                                      </a:lnTo>
                                      <a:lnTo>
                                        <a:pt x="871" y="7079"/>
                                      </a:lnTo>
                                      <a:lnTo>
                                        <a:pt x="868" y="7069"/>
                                      </a:lnTo>
                                      <a:lnTo>
                                        <a:pt x="864" y="7058"/>
                                      </a:lnTo>
                                      <a:lnTo>
                                        <a:pt x="858" y="7047"/>
                                      </a:lnTo>
                                      <a:lnTo>
                                        <a:pt x="853" y="7036"/>
                                      </a:lnTo>
                                      <a:lnTo>
                                        <a:pt x="845" y="7025"/>
                                      </a:lnTo>
                                      <a:lnTo>
                                        <a:pt x="836" y="7013"/>
                                      </a:lnTo>
                                      <a:lnTo>
                                        <a:pt x="827" y="7002"/>
                                      </a:lnTo>
                                      <a:lnTo>
                                        <a:pt x="816" y="6991"/>
                                      </a:lnTo>
                                      <a:lnTo>
                                        <a:pt x="805" y="6978"/>
                                      </a:lnTo>
                                      <a:lnTo>
                                        <a:pt x="792" y="6967"/>
                                      </a:lnTo>
                                      <a:lnTo>
                                        <a:pt x="766" y="6946"/>
                                      </a:lnTo>
                                      <a:lnTo>
                                        <a:pt x="737" y="6926"/>
                                      </a:lnTo>
                                      <a:lnTo>
                                        <a:pt x="705" y="6906"/>
                                      </a:lnTo>
                                      <a:lnTo>
                                        <a:pt x="673" y="6890"/>
                                      </a:lnTo>
                                      <a:lnTo>
                                        <a:pt x="655" y="6883"/>
                                      </a:lnTo>
                                      <a:lnTo>
                                        <a:pt x="639" y="6876"/>
                                      </a:lnTo>
                                      <a:lnTo>
                                        <a:pt x="622" y="6870"/>
                                      </a:lnTo>
                                      <a:lnTo>
                                        <a:pt x="605" y="6866"/>
                                      </a:lnTo>
                                      <a:lnTo>
                                        <a:pt x="589" y="6862"/>
                                      </a:lnTo>
                                      <a:lnTo>
                                        <a:pt x="572" y="6859"/>
                                      </a:lnTo>
                                      <a:lnTo>
                                        <a:pt x="556" y="6856"/>
                                      </a:lnTo>
                                      <a:lnTo>
                                        <a:pt x="539" y="6855"/>
                                      </a:lnTo>
                                      <a:lnTo>
                                        <a:pt x="524" y="6856"/>
                                      </a:lnTo>
                                      <a:lnTo>
                                        <a:pt x="509" y="6856"/>
                                      </a:lnTo>
                                      <a:lnTo>
                                        <a:pt x="493" y="6859"/>
                                      </a:lnTo>
                                      <a:lnTo>
                                        <a:pt x="478" y="6863"/>
                                      </a:lnTo>
                                      <a:lnTo>
                                        <a:pt x="484" y="6873"/>
                                      </a:lnTo>
                                      <a:lnTo>
                                        <a:pt x="491" y="6884"/>
                                      </a:lnTo>
                                      <a:lnTo>
                                        <a:pt x="499" y="6895"/>
                                      </a:lnTo>
                                      <a:lnTo>
                                        <a:pt x="509" y="6908"/>
                                      </a:lnTo>
                                      <a:lnTo>
                                        <a:pt x="531" y="6934"/>
                                      </a:lnTo>
                                      <a:lnTo>
                                        <a:pt x="557" y="6960"/>
                                      </a:lnTo>
                                      <a:lnTo>
                                        <a:pt x="587" y="6988"/>
                                      </a:lnTo>
                                      <a:lnTo>
                                        <a:pt x="619" y="7015"/>
                                      </a:lnTo>
                                      <a:lnTo>
                                        <a:pt x="652" y="7042"/>
                                      </a:lnTo>
                                      <a:lnTo>
                                        <a:pt x="687" y="7067"/>
                                      </a:lnTo>
                                      <a:lnTo>
                                        <a:pt x="720" y="7087"/>
                                      </a:lnTo>
                                      <a:lnTo>
                                        <a:pt x="752" y="7107"/>
                                      </a:lnTo>
                                      <a:lnTo>
                                        <a:pt x="769" y="7114"/>
                                      </a:lnTo>
                                      <a:lnTo>
                                        <a:pt x="782" y="7121"/>
                                      </a:lnTo>
                                      <a:lnTo>
                                        <a:pt x="796" y="7126"/>
                                      </a:lnTo>
                                      <a:lnTo>
                                        <a:pt x="810" y="7129"/>
                                      </a:lnTo>
                                      <a:lnTo>
                                        <a:pt x="823" y="7132"/>
                                      </a:lnTo>
                                      <a:lnTo>
                                        <a:pt x="834" y="7133"/>
                                      </a:lnTo>
                                      <a:lnTo>
                                        <a:pt x="843" y="7132"/>
                                      </a:lnTo>
                                      <a:lnTo>
                                        <a:pt x="852" y="7129"/>
                                      </a:lnTo>
                                      <a:lnTo>
                                        <a:pt x="858" y="7125"/>
                                      </a:lnTo>
                                      <a:lnTo>
                                        <a:pt x="864" y="7118"/>
                                      </a:lnTo>
                                      <a:lnTo>
                                        <a:pt x="868" y="7110"/>
                                      </a:lnTo>
                                      <a:lnTo>
                                        <a:pt x="871" y="7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77C0E">
                                    <a:alpha val="67999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g:grpSp>
                              <wpg:cNvPr id="216" name="Group 459"/>
                              <wpg:cNvGrpSpPr/>
                              <wpg:grpSpPr>
                                <a:xfrm>
                                  <a:off x="7709" y="5494"/>
                                  <a:ext cx="422" cy="404"/>
                                  <a:chOff x="7698" y="5433"/>
                                  <a:chExt cx="443" cy="425"/>
                                </a:xfrm>
                              </wpg:grpSpPr>
                              <wps:wsp>
                                <wps:cNvPr id="212" name="FreeForm 460"/>
                                <wps:cNvSpPr>
                                  <a:spLocks noEditPoints="1"/>
                                </wps:cNvSpPr>
                                <wps:spPr>
                                  <a:xfrm>
                                    <a:off x="7717" y="5433"/>
                                    <a:ext cx="405" cy="417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4248" h="18079">
                                        <a:moveTo>
                                          <a:pt x="7124" y="18079"/>
                                        </a:moveTo>
                                        <a:lnTo>
                                          <a:pt x="6823" y="17119"/>
                                        </a:lnTo>
                                        <a:lnTo>
                                          <a:pt x="6529" y="16190"/>
                                        </a:lnTo>
                                        <a:lnTo>
                                          <a:pt x="6383" y="15740"/>
                                        </a:lnTo>
                                        <a:lnTo>
                                          <a:pt x="6236" y="15296"/>
                                        </a:lnTo>
                                        <a:lnTo>
                                          <a:pt x="6089" y="14862"/>
                                        </a:lnTo>
                                        <a:lnTo>
                                          <a:pt x="5939" y="14434"/>
                                        </a:lnTo>
                                        <a:lnTo>
                                          <a:pt x="5787" y="14016"/>
                                        </a:lnTo>
                                        <a:lnTo>
                                          <a:pt x="5633" y="13605"/>
                                        </a:lnTo>
                                        <a:lnTo>
                                          <a:pt x="5473" y="13203"/>
                                        </a:lnTo>
                                        <a:lnTo>
                                          <a:pt x="5311" y="12808"/>
                                        </a:lnTo>
                                        <a:lnTo>
                                          <a:pt x="5140" y="12422"/>
                                        </a:lnTo>
                                        <a:lnTo>
                                          <a:pt x="4967" y="12041"/>
                                        </a:lnTo>
                                        <a:lnTo>
                                          <a:pt x="4786" y="11670"/>
                                        </a:lnTo>
                                        <a:lnTo>
                                          <a:pt x="4596" y="11308"/>
                                        </a:lnTo>
                                        <a:lnTo>
                                          <a:pt x="4400" y="10951"/>
                                        </a:lnTo>
                                        <a:lnTo>
                                          <a:pt x="4194" y="10603"/>
                                        </a:lnTo>
                                        <a:lnTo>
                                          <a:pt x="3978" y="10263"/>
                                        </a:lnTo>
                                        <a:lnTo>
                                          <a:pt x="3753" y="9927"/>
                                        </a:lnTo>
                                        <a:lnTo>
                                          <a:pt x="3517" y="9602"/>
                                        </a:lnTo>
                                        <a:lnTo>
                                          <a:pt x="3269" y="9283"/>
                                        </a:lnTo>
                                        <a:lnTo>
                                          <a:pt x="3008" y="8972"/>
                                        </a:lnTo>
                                        <a:lnTo>
                                          <a:pt x="2735" y="8665"/>
                                        </a:lnTo>
                                        <a:lnTo>
                                          <a:pt x="2449" y="8369"/>
                                        </a:lnTo>
                                        <a:lnTo>
                                          <a:pt x="2147" y="8079"/>
                                        </a:lnTo>
                                        <a:lnTo>
                                          <a:pt x="1831" y="7795"/>
                                        </a:lnTo>
                                        <a:lnTo>
                                          <a:pt x="1499" y="7518"/>
                                        </a:lnTo>
                                        <a:lnTo>
                                          <a:pt x="1151" y="7248"/>
                                        </a:lnTo>
                                        <a:lnTo>
                                          <a:pt x="786" y="6985"/>
                                        </a:lnTo>
                                        <a:lnTo>
                                          <a:pt x="402" y="6728"/>
                                        </a:lnTo>
                                        <a:lnTo>
                                          <a:pt x="0" y="6478"/>
                                        </a:lnTo>
                                        <a:lnTo>
                                          <a:pt x="305" y="6070"/>
                                        </a:lnTo>
                                        <a:lnTo>
                                          <a:pt x="608" y="5694"/>
                                        </a:lnTo>
                                        <a:lnTo>
                                          <a:pt x="907" y="5351"/>
                                        </a:lnTo>
                                        <a:lnTo>
                                          <a:pt x="1204" y="5035"/>
                                        </a:lnTo>
                                        <a:lnTo>
                                          <a:pt x="1496" y="4748"/>
                                        </a:lnTo>
                                        <a:lnTo>
                                          <a:pt x="1784" y="4486"/>
                                        </a:lnTo>
                                        <a:lnTo>
                                          <a:pt x="2069" y="4246"/>
                                        </a:lnTo>
                                        <a:lnTo>
                                          <a:pt x="2350" y="4027"/>
                                        </a:lnTo>
                                        <a:lnTo>
                                          <a:pt x="2625" y="3830"/>
                                        </a:lnTo>
                                        <a:lnTo>
                                          <a:pt x="2898" y="3648"/>
                                        </a:lnTo>
                                        <a:lnTo>
                                          <a:pt x="3163" y="3483"/>
                                        </a:lnTo>
                                        <a:lnTo>
                                          <a:pt x="3424" y="3331"/>
                                        </a:lnTo>
                                        <a:lnTo>
                                          <a:pt x="3679" y="3190"/>
                                        </a:lnTo>
                                        <a:lnTo>
                                          <a:pt x="3928" y="3057"/>
                                        </a:lnTo>
                                        <a:lnTo>
                                          <a:pt x="4171" y="2932"/>
                                        </a:lnTo>
                                        <a:lnTo>
                                          <a:pt x="4410" y="2814"/>
                                        </a:lnTo>
                                        <a:lnTo>
                                          <a:pt x="4638" y="2697"/>
                                        </a:lnTo>
                                        <a:lnTo>
                                          <a:pt x="4862" y="2584"/>
                                        </a:lnTo>
                                        <a:lnTo>
                                          <a:pt x="5077" y="2469"/>
                                        </a:lnTo>
                                        <a:lnTo>
                                          <a:pt x="5286" y="2351"/>
                                        </a:lnTo>
                                        <a:lnTo>
                                          <a:pt x="5487" y="2228"/>
                                        </a:lnTo>
                                        <a:lnTo>
                                          <a:pt x="5682" y="2100"/>
                                        </a:lnTo>
                                        <a:lnTo>
                                          <a:pt x="5867" y="1962"/>
                                        </a:lnTo>
                                        <a:lnTo>
                                          <a:pt x="6043" y="1813"/>
                                        </a:lnTo>
                                        <a:lnTo>
                                          <a:pt x="6212" y="1651"/>
                                        </a:lnTo>
                                        <a:lnTo>
                                          <a:pt x="6371" y="1476"/>
                                        </a:lnTo>
                                        <a:lnTo>
                                          <a:pt x="6520" y="1283"/>
                                        </a:lnTo>
                                        <a:lnTo>
                                          <a:pt x="6661" y="1072"/>
                                        </a:lnTo>
                                        <a:lnTo>
                                          <a:pt x="6792" y="841"/>
                                        </a:lnTo>
                                        <a:lnTo>
                                          <a:pt x="6913" y="585"/>
                                        </a:lnTo>
                                        <a:lnTo>
                                          <a:pt x="7024" y="306"/>
                                        </a:lnTo>
                                        <a:lnTo>
                                          <a:pt x="7124" y="0"/>
                                        </a:lnTo>
                                        <a:lnTo>
                                          <a:pt x="7225" y="306"/>
                                        </a:lnTo>
                                        <a:lnTo>
                                          <a:pt x="7335" y="585"/>
                                        </a:lnTo>
                                        <a:lnTo>
                                          <a:pt x="7456" y="841"/>
                                        </a:lnTo>
                                        <a:lnTo>
                                          <a:pt x="7586" y="1072"/>
                                        </a:lnTo>
                                        <a:lnTo>
                                          <a:pt x="7727" y="1283"/>
                                        </a:lnTo>
                                        <a:lnTo>
                                          <a:pt x="7876" y="1476"/>
                                        </a:lnTo>
                                        <a:lnTo>
                                          <a:pt x="8037" y="1651"/>
                                        </a:lnTo>
                                        <a:lnTo>
                                          <a:pt x="8205" y="1813"/>
                                        </a:lnTo>
                                        <a:lnTo>
                                          <a:pt x="8380" y="1962"/>
                                        </a:lnTo>
                                        <a:lnTo>
                                          <a:pt x="8566" y="2100"/>
                                        </a:lnTo>
                                        <a:lnTo>
                                          <a:pt x="8759" y="2228"/>
                                        </a:lnTo>
                                        <a:lnTo>
                                          <a:pt x="8960" y="2351"/>
                                        </a:lnTo>
                                        <a:lnTo>
                                          <a:pt x="9169" y="2469"/>
                                        </a:lnTo>
                                        <a:lnTo>
                                          <a:pt x="9385" y="2584"/>
                                        </a:lnTo>
                                        <a:lnTo>
                                          <a:pt x="9608" y="2697"/>
                                        </a:lnTo>
                                        <a:lnTo>
                                          <a:pt x="9839" y="2814"/>
                                        </a:lnTo>
                                        <a:lnTo>
                                          <a:pt x="10075" y="2932"/>
                                        </a:lnTo>
                                        <a:lnTo>
                                          <a:pt x="10318" y="3057"/>
                                        </a:lnTo>
                                        <a:lnTo>
                                          <a:pt x="10568" y="3190"/>
                                        </a:lnTo>
                                        <a:lnTo>
                                          <a:pt x="10824" y="3331"/>
                                        </a:lnTo>
                                        <a:lnTo>
                                          <a:pt x="11083" y="3483"/>
                                        </a:lnTo>
                                        <a:lnTo>
                                          <a:pt x="11351" y="3648"/>
                                        </a:lnTo>
                                        <a:lnTo>
                                          <a:pt x="11621" y="3830"/>
                                        </a:lnTo>
                                        <a:lnTo>
                                          <a:pt x="11897" y="4027"/>
                                        </a:lnTo>
                                        <a:lnTo>
                                          <a:pt x="12177" y="4246"/>
                                        </a:lnTo>
                                        <a:lnTo>
                                          <a:pt x="12462" y="4486"/>
                                        </a:lnTo>
                                        <a:lnTo>
                                          <a:pt x="12751" y="4748"/>
                                        </a:lnTo>
                                        <a:lnTo>
                                          <a:pt x="13044" y="5035"/>
                                        </a:lnTo>
                                        <a:lnTo>
                                          <a:pt x="13341" y="5351"/>
                                        </a:lnTo>
                                        <a:lnTo>
                                          <a:pt x="13641" y="5694"/>
                                        </a:lnTo>
                                        <a:lnTo>
                                          <a:pt x="13942" y="6070"/>
                                        </a:lnTo>
                                        <a:lnTo>
                                          <a:pt x="14248" y="6478"/>
                                        </a:lnTo>
                                        <a:lnTo>
                                          <a:pt x="13846" y="6728"/>
                                        </a:lnTo>
                                        <a:lnTo>
                                          <a:pt x="13462" y="6985"/>
                                        </a:lnTo>
                                        <a:lnTo>
                                          <a:pt x="13096" y="7248"/>
                                        </a:lnTo>
                                        <a:lnTo>
                                          <a:pt x="12748" y="7518"/>
                                        </a:lnTo>
                                        <a:lnTo>
                                          <a:pt x="12415" y="7795"/>
                                        </a:lnTo>
                                        <a:lnTo>
                                          <a:pt x="12099" y="8079"/>
                                        </a:lnTo>
                                        <a:lnTo>
                                          <a:pt x="11798" y="8369"/>
                                        </a:lnTo>
                                        <a:lnTo>
                                          <a:pt x="11513" y="8665"/>
                                        </a:lnTo>
                                        <a:lnTo>
                                          <a:pt x="11239" y="8972"/>
                                        </a:lnTo>
                                        <a:lnTo>
                                          <a:pt x="10978" y="9283"/>
                                        </a:lnTo>
                                        <a:lnTo>
                                          <a:pt x="10730" y="9602"/>
                                        </a:lnTo>
                                        <a:lnTo>
                                          <a:pt x="10495" y="9927"/>
                                        </a:lnTo>
                                        <a:lnTo>
                                          <a:pt x="10270" y="10263"/>
                                        </a:lnTo>
                                        <a:lnTo>
                                          <a:pt x="10054" y="10603"/>
                                        </a:lnTo>
                                        <a:lnTo>
                                          <a:pt x="9848" y="10951"/>
                                        </a:lnTo>
                                        <a:lnTo>
                                          <a:pt x="9652" y="11308"/>
                                        </a:lnTo>
                                        <a:lnTo>
                                          <a:pt x="9463" y="11670"/>
                                        </a:lnTo>
                                        <a:lnTo>
                                          <a:pt x="9281" y="12041"/>
                                        </a:lnTo>
                                        <a:lnTo>
                                          <a:pt x="9106" y="12422"/>
                                        </a:lnTo>
                                        <a:lnTo>
                                          <a:pt x="8938" y="12808"/>
                                        </a:lnTo>
                                        <a:lnTo>
                                          <a:pt x="8774" y="13203"/>
                                        </a:lnTo>
                                        <a:lnTo>
                                          <a:pt x="8615" y="13605"/>
                                        </a:lnTo>
                                        <a:lnTo>
                                          <a:pt x="8459" y="14016"/>
                                        </a:lnTo>
                                        <a:lnTo>
                                          <a:pt x="8309" y="14434"/>
                                        </a:lnTo>
                                        <a:lnTo>
                                          <a:pt x="8158" y="14862"/>
                                        </a:lnTo>
                                        <a:lnTo>
                                          <a:pt x="8011" y="15296"/>
                                        </a:lnTo>
                                        <a:lnTo>
                                          <a:pt x="7865" y="15740"/>
                                        </a:lnTo>
                                        <a:lnTo>
                                          <a:pt x="7719" y="16190"/>
                                        </a:lnTo>
                                        <a:lnTo>
                                          <a:pt x="7571" y="16650"/>
                                        </a:lnTo>
                                        <a:lnTo>
                                          <a:pt x="7424" y="17119"/>
                                        </a:lnTo>
                                        <a:lnTo>
                                          <a:pt x="7275" y="17595"/>
                                        </a:lnTo>
                                        <a:lnTo>
                                          <a:pt x="7124" y="18079"/>
                                        </a:lnTo>
                                        <a:close/>
                                        <a:moveTo>
                                          <a:pt x="7134" y="17562"/>
                                        </a:moveTo>
                                        <a:lnTo>
                                          <a:pt x="7006" y="16945"/>
                                        </a:lnTo>
                                        <a:lnTo>
                                          <a:pt x="6875" y="16354"/>
                                        </a:lnTo>
                                        <a:lnTo>
                                          <a:pt x="6738" y="15785"/>
                                        </a:lnTo>
                                        <a:lnTo>
                                          <a:pt x="6599" y="15239"/>
                                        </a:lnTo>
                                        <a:lnTo>
                                          <a:pt x="6456" y="14716"/>
                                        </a:lnTo>
                                        <a:lnTo>
                                          <a:pt x="6309" y="14216"/>
                                        </a:lnTo>
                                        <a:lnTo>
                                          <a:pt x="6157" y="13734"/>
                                        </a:lnTo>
                                        <a:lnTo>
                                          <a:pt x="5999" y="13274"/>
                                        </a:lnTo>
                                        <a:lnTo>
                                          <a:pt x="5837" y="12834"/>
                                        </a:lnTo>
                                        <a:lnTo>
                                          <a:pt x="5670" y="12412"/>
                                        </a:lnTo>
                                        <a:lnTo>
                                          <a:pt x="5499" y="12009"/>
                                        </a:lnTo>
                                        <a:lnTo>
                                          <a:pt x="5322" y="11624"/>
                                        </a:lnTo>
                                        <a:lnTo>
                                          <a:pt x="5139" y="11254"/>
                                        </a:lnTo>
                                        <a:lnTo>
                                          <a:pt x="4951" y="10899"/>
                                        </a:lnTo>
                                        <a:lnTo>
                                          <a:pt x="4756" y="10561"/>
                                        </a:lnTo>
                                        <a:lnTo>
                                          <a:pt x="4557" y="10237"/>
                                        </a:lnTo>
                                        <a:lnTo>
                                          <a:pt x="4350" y="9927"/>
                                        </a:lnTo>
                                        <a:lnTo>
                                          <a:pt x="4137" y="9629"/>
                                        </a:lnTo>
                                        <a:lnTo>
                                          <a:pt x="3920" y="9344"/>
                                        </a:lnTo>
                                        <a:lnTo>
                                          <a:pt x="3695" y="9070"/>
                                        </a:lnTo>
                                        <a:lnTo>
                                          <a:pt x="3463" y="8808"/>
                                        </a:lnTo>
                                        <a:lnTo>
                                          <a:pt x="3223" y="8555"/>
                                        </a:lnTo>
                                        <a:lnTo>
                                          <a:pt x="2979" y="8312"/>
                                        </a:lnTo>
                                        <a:lnTo>
                                          <a:pt x="2726" y="8076"/>
                                        </a:lnTo>
                                        <a:lnTo>
                                          <a:pt x="2466" y="7849"/>
                                        </a:lnTo>
                                        <a:lnTo>
                                          <a:pt x="2197" y="7630"/>
                                        </a:lnTo>
                                        <a:lnTo>
                                          <a:pt x="1924" y="7416"/>
                                        </a:lnTo>
                                        <a:lnTo>
                                          <a:pt x="1640" y="7207"/>
                                        </a:lnTo>
                                        <a:lnTo>
                                          <a:pt x="1350" y="7007"/>
                                        </a:lnTo>
                                        <a:lnTo>
                                          <a:pt x="1050" y="6807"/>
                                        </a:lnTo>
                                        <a:lnTo>
                                          <a:pt x="744" y="6611"/>
                                        </a:lnTo>
                                        <a:lnTo>
                                          <a:pt x="428" y="6418"/>
                                        </a:lnTo>
                                        <a:lnTo>
                                          <a:pt x="668" y="6128"/>
                                        </a:lnTo>
                                        <a:lnTo>
                                          <a:pt x="907" y="5860"/>
                                        </a:lnTo>
                                        <a:lnTo>
                                          <a:pt x="1147" y="5612"/>
                                        </a:lnTo>
                                        <a:lnTo>
                                          <a:pt x="1389" y="5383"/>
                                        </a:lnTo>
                                        <a:lnTo>
                                          <a:pt x="1629" y="5174"/>
                                        </a:lnTo>
                                        <a:lnTo>
                                          <a:pt x="1868" y="4980"/>
                                        </a:lnTo>
                                        <a:lnTo>
                                          <a:pt x="2108" y="4802"/>
                                        </a:lnTo>
                                        <a:lnTo>
                                          <a:pt x="2348" y="4635"/>
                                        </a:lnTo>
                                        <a:lnTo>
                                          <a:pt x="2585" y="4483"/>
                                        </a:lnTo>
                                        <a:lnTo>
                                          <a:pt x="2821" y="4338"/>
                                        </a:lnTo>
                                        <a:lnTo>
                                          <a:pt x="3055" y="4204"/>
                                        </a:lnTo>
                                        <a:lnTo>
                                          <a:pt x="3288" y="4076"/>
                                        </a:lnTo>
                                        <a:lnTo>
                                          <a:pt x="3745" y="3835"/>
                                        </a:lnTo>
                                        <a:lnTo>
                                          <a:pt x="4192" y="3603"/>
                                        </a:lnTo>
                                        <a:lnTo>
                                          <a:pt x="4411" y="3488"/>
                                        </a:lnTo>
                                        <a:lnTo>
                                          <a:pt x="4627" y="3370"/>
                                        </a:lnTo>
                                        <a:lnTo>
                                          <a:pt x="4839" y="3248"/>
                                        </a:lnTo>
                                        <a:lnTo>
                                          <a:pt x="5046" y="3120"/>
                                        </a:lnTo>
                                        <a:lnTo>
                                          <a:pt x="5249" y="2987"/>
                                        </a:lnTo>
                                        <a:lnTo>
                                          <a:pt x="5448" y="2845"/>
                                        </a:lnTo>
                                        <a:lnTo>
                                          <a:pt x="5643" y="2692"/>
                                        </a:lnTo>
                                        <a:lnTo>
                                          <a:pt x="5832" y="2527"/>
                                        </a:lnTo>
                                        <a:lnTo>
                                          <a:pt x="6016" y="2351"/>
                                        </a:lnTo>
                                        <a:lnTo>
                                          <a:pt x="6194" y="2159"/>
                                        </a:lnTo>
                                        <a:lnTo>
                                          <a:pt x="6366" y="1950"/>
                                        </a:lnTo>
                                        <a:lnTo>
                                          <a:pt x="6533" y="1725"/>
                                        </a:lnTo>
                                        <a:lnTo>
                                          <a:pt x="6693" y="1481"/>
                                        </a:lnTo>
                                        <a:lnTo>
                                          <a:pt x="6847" y="1213"/>
                                        </a:lnTo>
                                        <a:lnTo>
                                          <a:pt x="6993" y="925"/>
                                        </a:lnTo>
                                        <a:lnTo>
                                          <a:pt x="7134" y="612"/>
                                        </a:lnTo>
                                        <a:lnTo>
                                          <a:pt x="7272" y="925"/>
                                        </a:lnTo>
                                        <a:lnTo>
                                          <a:pt x="7419" y="1213"/>
                                        </a:lnTo>
                                        <a:lnTo>
                                          <a:pt x="7573" y="1481"/>
                                        </a:lnTo>
                                        <a:lnTo>
                                          <a:pt x="7733" y="1725"/>
                                        </a:lnTo>
                                        <a:lnTo>
                                          <a:pt x="7899" y="1950"/>
                                        </a:lnTo>
                                        <a:lnTo>
                                          <a:pt x="8072" y="2159"/>
                                        </a:lnTo>
                                        <a:lnTo>
                                          <a:pt x="8250" y="2351"/>
                                        </a:lnTo>
                                        <a:lnTo>
                                          <a:pt x="8434" y="2527"/>
                                        </a:lnTo>
                                        <a:lnTo>
                                          <a:pt x="8622" y="2692"/>
                                        </a:lnTo>
                                        <a:lnTo>
                                          <a:pt x="8816" y="2845"/>
                                        </a:lnTo>
                                        <a:lnTo>
                                          <a:pt x="9015" y="2987"/>
                                        </a:lnTo>
                                        <a:lnTo>
                                          <a:pt x="9220" y="3120"/>
                                        </a:lnTo>
                                        <a:lnTo>
                                          <a:pt x="9427" y="3248"/>
                                        </a:lnTo>
                                        <a:lnTo>
                                          <a:pt x="9638" y="3370"/>
                                        </a:lnTo>
                                        <a:lnTo>
                                          <a:pt x="9853" y="3488"/>
                                        </a:lnTo>
                                        <a:lnTo>
                                          <a:pt x="10072" y="3603"/>
                                        </a:lnTo>
                                        <a:lnTo>
                                          <a:pt x="10519" y="3835"/>
                                        </a:lnTo>
                                        <a:lnTo>
                                          <a:pt x="10978" y="4076"/>
                                        </a:lnTo>
                                        <a:lnTo>
                                          <a:pt x="11210" y="4204"/>
                                        </a:lnTo>
                                        <a:lnTo>
                                          <a:pt x="11443" y="4338"/>
                                        </a:lnTo>
                                        <a:lnTo>
                                          <a:pt x="11680" y="4483"/>
                                        </a:lnTo>
                                        <a:lnTo>
                                          <a:pt x="11918" y="4635"/>
                                        </a:lnTo>
                                        <a:lnTo>
                                          <a:pt x="12156" y="4802"/>
                                        </a:lnTo>
                                        <a:lnTo>
                                          <a:pt x="12396" y="4980"/>
                                        </a:lnTo>
                                        <a:lnTo>
                                          <a:pt x="12636" y="5174"/>
                                        </a:lnTo>
                                        <a:lnTo>
                                          <a:pt x="12876" y="5383"/>
                                        </a:lnTo>
                                        <a:lnTo>
                                          <a:pt x="13117" y="5612"/>
                                        </a:lnTo>
                                        <a:lnTo>
                                          <a:pt x="13357" y="5860"/>
                                        </a:lnTo>
                                        <a:lnTo>
                                          <a:pt x="13597" y="6128"/>
                                        </a:lnTo>
                                        <a:lnTo>
                                          <a:pt x="13837" y="6418"/>
                                        </a:lnTo>
                                        <a:lnTo>
                                          <a:pt x="13522" y="6611"/>
                                        </a:lnTo>
                                        <a:lnTo>
                                          <a:pt x="13214" y="6807"/>
                                        </a:lnTo>
                                        <a:lnTo>
                                          <a:pt x="12915" y="7007"/>
                                        </a:lnTo>
                                        <a:lnTo>
                                          <a:pt x="12624" y="7207"/>
                                        </a:lnTo>
                                        <a:lnTo>
                                          <a:pt x="12341" y="7416"/>
                                        </a:lnTo>
                                        <a:lnTo>
                                          <a:pt x="12065" y="7630"/>
                                        </a:lnTo>
                                        <a:lnTo>
                                          <a:pt x="11798" y="7849"/>
                                        </a:lnTo>
                                        <a:lnTo>
                                          <a:pt x="11539" y="8076"/>
                                        </a:lnTo>
                                        <a:lnTo>
                                          <a:pt x="11286" y="8312"/>
                                        </a:lnTo>
                                        <a:lnTo>
                                          <a:pt x="11039" y="8555"/>
                                        </a:lnTo>
                                        <a:lnTo>
                                          <a:pt x="10801" y="8808"/>
                                        </a:lnTo>
                                        <a:lnTo>
                                          <a:pt x="10570" y="9070"/>
                                        </a:lnTo>
                                        <a:lnTo>
                                          <a:pt x="10344" y="9344"/>
                                        </a:lnTo>
                                        <a:lnTo>
                                          <a:pt x="10125" y="9629"/>
                                        </a:lnTo>
                                        <a:lnTo>
                                          <a:pt x="9913" y="9927"/>
                                        </a:lnTo>
                                        <a:lnTo>
                                          <a:pt x="9707" y="10237"/>
                                        </a:lnTo>
                                        <a:lnTo>
                                          <a:pt x="9508" y="10561"/>
                                        </a:lnTo>
                                        <a:lnTo>
                                          <a:pt x="9314" y="10899"/>
                                        </a:lnTo>
                                        <a:lnTo>
                                          <a:pt x="9126" y="11254"/>
                                        </a:lnTo>
                                        <a:lnTo>
                                          <a:pt x="8942" y="11624"/>
                                        </a:lnTo>
                                        <a:lnTo>
                                          <a:pt x="8764" y="12009"/>
                                        </a:lnTo>
                                        <a:lnTo>
                                          <a:pt x="8592" y="12412"/>
                                        </a:lnTo>
                                        <a:lnTo>
                                          <a:pt x="8425" y="12834"/>
                                        </a:lnTo>
                                        <a:lnTo>
                                          <a:pt x="8265" y="13274"/>
                                        </a:lnTo>
                                        <a:lnTo>
                                          <a:pt x="8108" y="13734"/>
                                        </a:lnTo>
                                        <a:lnTo>
                                          <a:pt x="7955" y="14216"/>
                                        </a:lnTo>
                                        <a:lnTo>
                                          <a:pt x="7808" y="14716"/>
                                        </a:lnTo>
                                        <a:lnTo>
                                          <a:pt x="7665" y="15239"/>
                                        </a:lnTo>
                                        <a:lnTo>
                                          <a:pt x="7526" y="15785"/>
                                        </a:lnTo>
                                        <a:lnTo>
                                          <a:pt x="7392" y="16354"/>
                                        </a:lnTo>
                                        <a:lnTo>
                                          <a:pt x="7260" y="16945"/>
                                        </a:lnTo>
                                        <a:lnTo>
                                          <a:pt x="7134" y="1756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13" name="FreeForm 461"/>
                                <wps:cNvSpPr/>
                                <wps:spPr>
                                  <a:xfrm>
                                    <a:off x="7822" y="5478"/>
                                    <a:ext cx="196" cy="20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6899" h="8728">
                                        <a:moveTo>
                                          <a:pt x="3451" y="8728"/>
                                        </a:moveTo>
                                        <a:lnTo>
                                          <a:pt x="3384" y="8411"/>
                                        </a:lnTo>
                                        <a:lnTo>
                                          <a:pt x="3316" y="8105"/>
                                        </a:lnTo>
                                        <a:lnTo>
                                          <a:pt x="3246" y="7813"/>
                                        </a:lnTo>
                                        <a:lnTo>
                                          <a:pt x="3175" y="7531"/>
                                        </a:lnTo>
                                        <a:lnTo>
                                          <a:pt x="3101" y="7262"/>
                                        </a:lnTo>
                                        <a:lnTo>
                                          <a:pt x="3024" y="7005"/>
                                        </a:lnTo>
                                        <a:lnTo>
                                          <a:pt x="2947" y="6757"/>
                                        </a:lnTo>
                                        <a:lnTo>
                                          <a:pt x="2866" y="6520"/>
                                        </a:lnTo>
                                        <a:lnTo>
                                          <a:pt x="2781" y="6293"/>
                                        </a:lnTo>
                                        <a:lnTo>
                                          <a:pt x="2697" y="6076"/>
                                        </a:lnTo>
                                        <a:lnTo>
                                          <a:pt x="2608" y="5867"/>
                                        </a:lnTo>
                                        <a:lnTo>
                                          <a:pt x="2517" y="5668"/>
                                        </a:lnTo>
                                        <a:lnTo>
                                          <a:pt x="2423" y="5479"/>
                                        </a:lnTo>
                                        <a:lnTo>
                                          <a:pt x="2326" y="5297"/>
                                        </a:lnTo>
                                        <a:lnTo>
                                          <a:pt x="2227" y="5122"/>
                                        </a:lnTo>
                                        <a:lnTo>
                                          <a:pt x="2125" y="4955"/>
                                        </a:lnTo>
                                        <a:lnTo>
                                          <a:pt x="2018" y="4795"/>
                                        </a:lnTo>
                                        <a:lnTo>
                                          <a:pt x="1908" y="4643"/>
                                        </a:lnTo>
                                        <a:lnTo>
                                          <a:pt x="1796" y="4495"/>
                                        </a:lnTo>
                                        <a:lnTo>
                                          <a:pt x="1681" y="4354"/>
                                        </a:lnTo>
                                        <a:lnTo>
                                          <a:pt x="1561" y="4218"/>
                                        </a:lnTo>
                                        <a:lnTo>
                                          <a:pt x="1438" y="4089"/>
                                        </a:lnTo>
                                        <a:lnTo>
                                          <a:pt x="1313" y="3962"/>
                                        </a:lnTo>
                                        <a:lnTo>
                                          <a:pt x="1183" y="3841"/>
                                        </a:lnTo>
                                        <a:lnTo>
                                          <a:pt x="1049" y="3724"/>
                                        </a:lnTo>
                                        <a:lnTo>
                                          <a:pt x="911" y="3611"/>
                                        </a:lnTo>
                                        <a:lnTo>
                                          <a:pt x="770" y="3501"/>
                                        </a:lnTo>
                                        <a:lnTo>
                                          <a:pt x="624" y="3392"/>
                                        </a:lnTo>
                                        <a:lnTo>
                                          <a:pt x="475" y="3288"/>
                                        </a:lnTo>
                                        <a:lnTo>
                                          <a:pt x="321" y="3185"/>
                                        </a:lnTo>
                                        <a:lnTo>
                                          <a:pt x="162" y="3084"/>
                                        </a:lnTo>
                                        <a:lnTo>
                                          <a:pt x="0" y="2985"/>
                                        </a:lnTo>
                                        <a:lnTo>
                                          <a:pt x="123" y="2836"/>
                                        </a:lnTo>
                                        <a:lnTo>
                                          <a:pt x="245" y="2697"/>
                                        </a:lnTo>
                                        <a:lnTo>
                                          <a:pt x="368" y="2571"/>
                                        </a:lnTo>
                                        <a:lnTo>
                                          <a:pt x="493" y="2454"/>
                                        </a:lnTo>
                                        <a:lnTo>
                                          <a:pt x="615" y="2345"/>
                                        </a:lnTo>
                                        <a:lnTo>
                                          <a:pt x="739" y="2247"/>
                                        </a:lnTo>
                                        <a:lnTo>
                                          <a:pt x="861" y="2154"/>
                                        </a:lnTo>
                                        <a:lnTo>
                                          <a:pt x="984" y="2070"/>
                                        </a:lnTo>
                                        <a:lnTo>
                                          <a:pt x="1106" y="1991"/>
                                        </a:lnTo>
                                        <a:lnTo>
                                          <a:pt x="1227" y="1918"/>
                                        </a:lnTo>
                                        <a:lnTo>
                                          <a:pt x="1347" y="1848"/>
                                        </a:lnTo>
                                        <a:lnTo>
                                          <a:pt x="1467" y="1782"/>
                                        </a:lnTo>
                                        <a:lnTo>
                                          <a:pt x="1702" y="1659"/>
                                        </a:lnTo>
                                        <a:lnTo>
                                          <a:pt x="1932" y="1539"/>
                                        </a:lnTo>
                                        <a:lnTo>
                                          <a:pt x="2046" y="1480"/>
                                        </a:lnTo>
                                        <a:lnTo>
                                          <a:pt x="2156" y="1419"/>
                                        </a:lnTo>
                                        <a:lnTo>
                                          <a:pt x="2264" y="1357"/>
                                        </a:lnTo>
                                        <a:lnTo>
                                          <a:pt x="2373" y="1291"/>
                                        </a:lnTo>
                                        <a:lnTo>
                                          <a:pt x="2477" y="1223"/>
                                        </a:lnTo>
                                        <a:lnTo>
                                          <a:pt x="2580" y="1150"/>
                                        </a:lnTo>
                                        <a:lnTo>
                                          <a:pt x="2679" y="1071"/>
                                        </a:lnTo>
                                        <a:lnTo>
                                          <a:pt x="2778" y="986"/>
                                        </a:lnTo>
                                        <a:lnTo>
                                          <a:pt x="2872" y="896"/>
                                        </a:lnTo>
                                        <a:lnTo>
                                          <a:pt x="2964" y="797"/>
                                        </a:lnTo>
                                        <a:lnTo>
                                          <a:pt x="3054" y="690"/>
                                        </a:lnTo>
                                        <a:lnTo>
                                          <a:pt x="3139" y="573"/>
                                        </a:lnTo>
                                        <a:lnTo>
                                          <a:pt x="3222" y="447"/>
                                        </a:lnTo>
                                        <a:lnTo>
                                          <a:pt x="3301" y="309"/>
                                        </a:lnTo>
                                        <a:lnTo>
                                          <a:pt x="3378" y="162"/>
                                        </a:lnTo>
                                        <a:lnTo>
                                          <a:pt x="3451" y="0"/>
                                        </a:lnTo>
                                        <a:lnTo>
                                          <a:pt x="3522" y="162"/>
                                        </a:lnTo>
                                        <a:lnTo>
                                          <a:pt x="3598" y="309"/>
                                        </a:lnTo>
                                        <a:lnTo>
                                          <a:pt x="3676" y="447"/>
                                        </a:lnTo>
                                        <a:lnTo>
                                          <a:pt x="3759" y="573"/>
                                        </a:lnTo>
                                        <a:lnTo>
                                          <a:pt x="3844" y="690"/>
                                        </a:lnTo>
                                        <a:lnTo>
                                          <a:pt x="3934" y="797"/>
                                        </a:lnTo>
                                        <a:lnTo>
                                          <a:pt x="4024" y="896"/>
                                        </a:lnTo>
                                        <a:lnTo>
                                          <a:pt x="4120" y="986"/>
                                        </a:lnTo>
                                        <a:lnTo>
                                          <a:pt x="4217" y="1071"/>
                                        </a:lnTo>
                                        <a:lnTo>
                                          <a:pt x="4316" y="1150"/>
                                        </a:lnTo>
                                        <a:lnTo>
                                          <a:pt x="4418" y="1223"/>
                                        </a:lnTo>
                                        <a:lnTo>
                                          <a:pt x="4523" y="1291"/>
                                        </a:lnTo>
                                        <a:lnTo>
                                          <a:pt x="4630" y="1357"/>
                                        </a:lnTo>
                                        <a:lnTo>
                                          <a:pt x="4739" y="1419"/>
                                        </a:lnTo>
                                        <a:lnTo>
                                          <a:pt x="4849" y="1480"/>
                                        </a:lnTo>
                                        <a:lnTo>
                                          <a:pt x="4963" y="1539"/>
                                        </a:lnTo>
                                        <a:lnTo>
                                          <a:pt x="5193" y="1659"/>
                                        </a:lnTo>
                                        <a:lnTo>
                                          <a:pt x="5428" y="1782"/>
                                        </a:lnTo>
                                        <a:lnTo>
                                          <a:pt x="5548" y="1848"/>
                                        </a:lnTo>
                                        <a:lnTo>
                                          <a:pt x="5668" y="1918"/>
                                        </a:lnTo>
                                        <a:lnTo>
                                          <a:pt x="5789" y="1991"/>
                                        </a:lnTo>
                                        <a:lnTo>
                                          <a:pt x="5912" y="2070"/>
                                        </a:lnTo>
                                        <a:lnTo>
                                          <a:pt x="6034" y="2154"/>
                                        </a:lnTo>
                                        <a:lnTo>
                                          <a:pt x="6157" y="2247"/>
                                        </a:lnTo>
                                        <a:lnTo>
                                          <a:pt x="6282" y="2345"/>
                                        </a:lnTo>
                                        <a:lnTo>
                                          <a:pt x="6405" y="2454"/>
                                        </a:lnTo>
                                        <a:lnTo>
                                          <a:pt x="6528" y="2571"/>
                                        </a:lnTo>
                                        <a:lnTo>
                                          <a:pt x="6653" y="2697"/>
                                        </a:lnTo>
                                        <a:lnTo>
                                          <a:pt x="6776" y="2836"/>
                                        </a:lnTo>
                                        <a:lnTo>
                                          <a:pt x="6899" y="2985"/>
                                        </a:lnTo>
                                        <a:lnTo>
                                          <a:pt x="6737" y="3084"/>
                                        </a:lnTo>
                                        <a:lnTo>
                                          <a:pt x="6578" y="3185"/>
                                        </a:lnTo>
                                        <a:lnTo>
                                          <a:pt x="6424" y="3288"/>
                                        </a:lnTo>
                                        <a:lnTo>
                                          <a:pt x="6275" y="3392"/>
                                        </a:lnTo>
                                        <a:lnTo>
                                          <a:pt x="6129" y="3501"/>
                                        </a:lnTo>
                                        <a:lnTo>
                                          <a:pt x="5988" y="3611"/>
                                        </a:lnTo>
                                        <a:lnTo>
                                          <a:pt x="5851" y="3724"/>
                                        </a:lnTo>
                                        <a:lnTo>
                                          <a:pt x="5716" y="3841"/>
                                        </a:lnTo>
                                        <a:lnTo>
                                          <a:pt x="5587" y="3962"/>
                                        </a:lnTo>
                                        <a:lnTo>
                                          <a:pt x="5460" y="4089"/>
                                        </a:lnTo>
                                        <a:lnTo>
                                          <a:pt x="5337" y="4218"/>
                                        </a:lnTo>
                                        <a:lnTo>
                                          <a:pt x="5217" y="4354"/>
                                        </a:lnTo>
                                        <a:lnTo>
                                          <a:pt x="5102" y="4495"/>
                                        </a:lnTo>
                                        <a:lnTo>
                                          <a:pt x="4990" y="4643"/>
                                        </a:lnTo>
                                        <a:lnTo>
                                          <a:pt x="4880" y="4795"/>
                                        </a:lnTo>
                                        <a:lnTo>
                                          <a:pt x="4775" y="4955"/>
                                        </a:lnTo>
                                        <a:lnTo>
                                          <a:pt x="4671" y="5122"/>
                                        </a:lnTo>
                                        <a:lnTo>
                                          <a:pt x="4572" y="5297"/>
                                        </a:lnTo>
                                        <a:lnTo>
                                          <a:pt x="4475" y="5479"/>
                                        </a:lnTo>
                                        <a:lnTo>
                                          <a:pt x="4381" y="5668"/>
                                        </a:lnTo>
                                        <a:lnTo>
                                          <a:pt x="4288" y="5867"/>
                                        </a:lnTo>
                                        <a:lnTo>
                                          <a:pt x="4201" y="6076"/>
                                        </a:lnTo>
                                        <a:lnTo>
                                          <a:pt x="4115" y="6293"/>
                                        </a:lnTo>
                                        <a:lnTo>
                                          <a:pt x="4032" y="6520"/>
                                        </a:lnTo>
                                        <a:lnTo>
                                          <a:pt x="3951" y="6757"/>
                                        </a:lnTo>
                                        <a:lnTo>
                                          <a:pt x="3874" y="7005"/>
                                        </a:lnTo>
                                        <a:lnTo>
                                          <a:pt x="3797" y="7262"/>
                                        </a:lnTo>
                                        <a:lnTo>
                                          <a:pt x="3724" y="7531"/>
                                        </a:lnTo>
                                        <a:lnTo>
                                          <a:pt x="3652" y="7813"/>
                                        </a:lnTo>
                                        <a:lnTo>
                                          <a:pt x="3583" y="8105"/>
                                        </a:lnTo>
                                        <a:lnTo>
                                          <a:pt x="3515" y="8411"/>
                                        </a:lnTo>
                                        <a:lnTo>
                                          <a:pt x="3451" y="87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14" name="FreeForm 462"/>
                                <wps:cNvSpPr/>
                                <wps:spPr>
                                  <a:xfrm>
                                    <a:off x="7698" y="5716"/>
                                    <a:ext cx="222" cy="14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7800" h="6159">
                                        <a:moveTo>
                                          <a:pt x="7800" y="5660"/>
                                        </a:moveTo>
                                        <a:lnTo>
                                          <a:pt x="7486" y="5577"/>
                                        </a:lnTo>
                                        <a:lnTo>
                                          <a:pt x="7183" y="5499"/>
                                        </a:lnTo>
                                        <a:lnTo>
                                          <a:pt x="6891" y="5430"/>
                                        </a:lnTo>
                                        <a:lnTo>
                                          <a:pt x="6607" y="5368"/>
                                        </a:lnTo>
                                        <a:lnTo>
                                          <a:pt x="6333" y="5313"/>
                                        </a:lnTo>
                                        <a:lnTo>
                                          <a:pt x="6068" y="5265"/>
                                        </a:lnTo>
                                        <a:lnTo>
                                          <a:pt x="5812" y="5224"/>
                                        </a:lnTo>
                                        <a:lnTo>
                                          <a:pt x="5564" y="5188"/>
                                        </a:lnTo>
                                        <a:lnTo>
                                          <a:pt x="5324" y="5161"/>
                                        </a:lnTo>
                                        <a:lnTo>
                                          <a:pt x="5090" y="5140"/>
                                        </a:lnTo>
                                        <a:lnTo>
                                          <a:pt x="4865" y="5127"/>
                                        </a:lnTo>
                                        <a:lnTo>
                                          <a:pt x="4646" y="5117"/>
                                        </a:lnTo>
                                        <a:lnTo>
                                          <a:pt x="4434" y="5117"/>
                                        </a:lnTo>
                                        <a:lnTo>
                                          <a:pt x="4228" y="5120"/>
                                        </a:lnTo>
                                        <a:lnTo>
                                          <a:pt x="4027" y="5132"/>
                                        </a:lnTo>
                                        <a:lnTo>
                                          <a:pt x="3831" y="5148"/>
                                        </a:lnTo>
                                        <a:lnTo>
                                          <a:pt x="3642" y="5171"/>
                                        </a:lnTo>
                                        <a:lnTo>
                                          <a:pt x="3455" y="5200"/>
                                        </a:lnTo>
                                        <a:lnTo>
                                          <a:pt x="3274" y="5234"/>
                                        </a:lnTo>
                                        <a:lnTo>
                                          <a:pt x="3095" y="5274"/>
                                        </a:lnTo>
                                        <a:lnTo>
                                          <a:pt x="2920" y="5320"/>
                                        </a:lnTo>
                                        <a:lnTo>
                                          <a:pt x="2749" y="5370"/>
                                        </a:lnTo>
                                        <a:lnTo>
                                          <a:pt x="2580" y="5427"/>
                                        </a:lnTo>
                                        <a:lnTo>
                                          <a:pt x="2413" y="5488"/>
                                        </a:lnTo>
                                        <a:lnTo>
                                          <a:pt x="2248" y="5555"/>
                                        </a:lnTo>
                                        <a:lnTo>
                                          <a:pt x="2086" y="5627"/>
                                        </a:lnTo>
                                        <a:lnTo>
                                          <a:pt x="1922" y="5704"/>
                                        </a:lnTo>
                                        <a:lnTo>
                                          <a:pt x="1762" y="5786"/>
                                        </a:lnTo>
                                        <a:lnTo>
                                          <a:pt x="1601" y="5872"/>
                                        </a:lnTo>
                                        <a:lnTo>
                                          <a:pt x="1441" y="5963"/>
                                        </a:lnTo>
                                        <a:lnTo>
                                          <a:pt x="1280" y="6060"/>
                                        </a:lnTo>
                                        <a:lnTo>
                                          <a:pt x="1118" y="6159"/>
                                        </a:lnTo>
                                        <a:lnTo>
                                          <a:pt x="1039" y="5984"/>
                                        </a:lnTo>
                                        <a:lnTo>
                                          <a:pt x="971" y="5812"/>
                                        </a:lnTo>
                                        <a:lnTo>
                                          <a:pt x="912" y="5645"/>
                                        </a:lnTo>
                                        <a:lnTo>
                                          <a:pt x="864" y="5482"/>
                                        </a:lnTo>
                                        <a:lnTo>
                                          <a:pt x="822" y="5323"/>
                                        </a:lnTo>
                                        <a:lnTo>
                                          <a:pt x="789" y="5169"/>
                                        </a:lnTo>
                                        <a:lnTo>
                                          <a:pt x="762" y="5018"/>
                                        </a:lnTo>
                                        <a:lnTo>
                                          <a:pt x="741" y="4869"/>
                                        </a:lnTo>
                                        <a:lnTo>
                                          <a:pt x="724" y="4725"/>
                                        </a:lnTo>
                                        <a:lnTo>
                                          <a:pt x="715" y="4584"/>
                                        </a:lnTo>
                                        <a:lnTo>
                                          <a:pt x="705" y="4446"/>
                                        </a:lnTo>
                                        <a:lnTo>
                                          <a:pt x="700" y="4309"/>
                                        </a:lnTo>
                                        <a:lnTo>
                                          <a:pt x="695" y="4043"/>
                                        </a:lnTo>
                                        <a:lnTo>
                                          <a:pt x="694" y="3784"/>
                                        </a:lnTo>
                                        <a:lnTo>
                                          <a:pt x="690" y="3658"/>
                                        </a:lnTo>
                                        <a:lnTo>
                                          <a:pt x="686" y="3531"/>
                                        </a:lnTo>
                                        <a:lnTo>
                                          <a:pt x="679" y="3405"/>
                                        </a:lnTo>
                                        <a:lnTo>
                                          <a:pt x="669" y="3280"/>
                                        </a:lnTo>
                                        <a:lnTo>
                                          <a:pt x="655" y="3155"/>
                                        </a:lnTo>
                                        <a:lnTo>
                                          <a:pt x="635" y="3031"/>
                                        </a:lnTo>
                                        <a:lnTo>
                                          <a:pt x="609" y="2906"/>
                                        </a:lnTo>
                                        <a:lnTo>
                                          <a:pt x="579" y="2780"/>
                                        </a:lnTo>
                                        <a:lnTo>
                                          <a:pt x="538" y="2655"/>
                                        </a:lnTo>
                                        <a:lnTo>
                                          <a:pt x="493" y="2528"/>
                                        </a:lnTo>
                                        <a:lnTo>
                                          <a:pt x="436" y="2400"/>
                                        </a:lnTo>
                                        <a:lnTo>
                                          <a:pt x="371" y="2271"/>
                                        </a:lnTo>
                                        <a:lnTo>
                                          <a:pt x="295" y="2140"/>
                                        </a:lnTo>
                                        <a:lnTo>
                                          <a:pt x="209" y="2007"/>
                                        </a:lnTo>
                                        <a:lnTo>
                                          <a:pt x="110" y="1872"/>
                                        </a:lnTo>
                                        <a:lnTo>
                                          <a:pt x="0" y="1735"/>
                                        </a:lnTo>
                                        <a:lnTo>
                                          <a:pt x="175" y="1743"/>
                                        </a:lnTo>
                                        <a:lnTo>
                                          <a:pt x="342" y="1743"/>
                                        </a:lnTo>
                                        <a:lnTo>
                                          <a:pt x="501" y="1735"/>
                                        </a:lnTo>
                                        <a:lnTo>
                                          <a:pt x="650" y="1717"/>
                                        </a:lnTo>
                                        <a:lnTo>
                                          <a:pt x="792" y="1694"/>
                                        </a:lnTo>
                                        <a:lnTo>
                                          <a:pt x="927" y="1662"/>
                                        </a:lnTo>
                                        <a:lnTo>
                                          <a:pt x="1057" y="1624"/>
                                        </a:lnTo>
                                        <a:lnTo>
                                          <a:pt x="1181" y="1582"/>
                                        </a:lnTo>
                                        <a:lnTo>
                                          <a:pt x="1300" y="1534"/>
                                        </a:lnTo>
                                        <a:lnTo>
                                          <a:pt x="1415" y="1479"/>
                                        </a:lnTo>
                                        <a:lnTo>
                                          <a:pt x="1527" y="1420"/>
                                        </a:lnTo>
                                        <a:lnTo>
                                          <a:pt x="1635" y="1359"/>
                                        </a:lnTo>
                                        <a:lnTo>
                                          <a:pt x="1742" y="1292"/>
                                        </a:lnTo>
                                        <a:lnTo>
                                          <a:pt x="1847" y="1224"/>
                                        </a:lnTo>
                                        <a:lnTo>
                                          <a:pt x="1951" y="1151"/>
                                        </a:lnTo>
                                        <a:lnTo>
                                          <a:pt x="2055" y="1079"/>
                                        </a:lnTo>
                                        <a:lnTo>
                                          <a:pt x="2264" y="926"/>
                                        </a:lnTo>
                                        <a:lnTo>
                                          <a:pt x="2481" y="772"/>
                                        </a:lnTo>
                                        <a:lnTo>
                                          <a:pt x="2593" y="695"/>
                                        </a:lnTo>
                                        <a:lnTo>
                                          <a:pt x="2710" y="618"/>
                                        </a:lnTo>
                                        <a:lnTo>
                                          <a:pt x="2830" y="544"/>
                                        </a:lnTo>
                                        <a:lnTo>
                                          <a:pt x="2956" y="469"/>
                                        </a:lnTo>
                                        <a:lnTo>
                                          <a:pt x="3086" y="398"/>
                                        </a:lnTo>
                                        <a:lnTo>
                                          <a:pt x="3223" y="330"/>
                                        </a:lnTo>
                                        <a:lnTo>
                                          <a:pt x="3368" y="264"/>
                                        </a:lnTo>
                                        <a:lnTo>
                                          <a:pt x="3520" y="202"/>
                                        </a:lnTo>
                                        <a:lnTo>
                                          <a:pt x="3680" y="144"/>
                                        </a:lnTo>
                                        <a:lnTo>
                                          <a:pt x="3851" y="92"/>
                                        </a:lnTo>
                                        <a:lnTo>
                                          <a:pt x="4029" y="43"/>
                                        </a:lnTo>
                                        <a:lnTo>
                                          <a:pt x="4218" y="0"/>
                                        </a:lnTo>
                                        <a:lnTo>
                                          <a:pt x="4233" y="189"/>
                                        </a:lnTo>
                                        <a:lnTo>
                                          <a:pt x="4252" y="375"/>
                                        </a:lnTo>
                                        <a:lnTo>
                                          <a:pt x="4275" y="558"/>
                                        </a:lnTo>
                                        <a:lnTo>
                                          <a:pt x="4301" y="740"/>
                                        </a:lnTo>
                                        <a:lnTo>
                                          <a:pt x="4332" y="918"/>
                                        </a:lnTo>
                                        <a:lnTo>
                                          <a:pt x="4366" y="1093"/>
                                        </a:lnTo>
                                        <a:lnTo>
                                          <a:pt x="4406" y="1268"/>
                                        </a:lnTo>
                                        <a:lnTo>
                                          <a:pt x="4450" y="1440"/>
                                        </a:lnTo>
                                        <a:lnTo>
                                          <a:pt x="4500" y="1611"/>
                                        </a:lnTo>
                                        <a:lnTo>
                                          <a:pt x="4556" y="1780"/>
                                        </a:lnTo>
                                        <a:lnTo>
                                          <a:pt x="4617" y="1948"/>
                                        </a:lnTo>
                                        <a:lnTo>
                                          <a:pt x="4684" y="2115"/>
                                        </a:lnTo>
                                        <a:lnTo>
                                          <a:pt x="4758" y="2282"/>
                                        </a:lnTo>
                                        <a:lnTo>
                                          <a:pt x="4839" y="2449"/>
                                        </a:lnTo>
                                        <a:lnTo>
                                          <a:pt x="4927" y="2616"/>
                                        </a:lnTo>
                                        <a:lnTo>
                                          <a:pt x="5022" y="2781"/>
                                        </a:lnTo>
                                        <a:lnTo>
                                          <a:pt x="5124" y="2950"/>
                                        </a:lnTo>
                                        <a:lnTo>
                                          <a:pt x="5236" y="3116"/>
                                        </a:lnTo>
                                        <a:lnTo>
                                          <a:pt x="5356" y="3285"/>
                                        </a:lnTo>
                                        <a:lnTo>
                                          <a:pt x="5484" y="3455"/>
                                        </a:lnTo>
                                        <a:lnTo>
                                          <a:pt x="5620" y="3625"/>
                                        </a:lnTo>
                                        <a:lnTo>
                                          <a:pt x="5766" y="3798"/>
                                        </a:lnTo>
                                        <a:lnTo>
                                          <a:pt x="5922" y="3973"/>
                                        </a:lnTo>
                                        <a:lnTo>
                                          <a:pt x="6087" y="4148"/>
                                        </a:lnTo>
                                        <a:lnTo>
                                          <a:pt x="6262" y="4327"/>
                                        </a:lnTo>
                                        <a:lnTo>
                                          <a:pt x="6448" y="4508"/>
                                        </a:lnTo>
                                        <a:lnTo>
                                          <a:pt x="6646" y="4693"/>
                                        </a:lnTo>
                                        <a:lnTo>
                                          <a:pt x="6854" y="4879"/>
                                        </a:lnTo>
                                        <a:lnTo>
                                          <a:pt x="7072" y="5069"/>
                                        </a:lnTo>
                                        <a:lnTo>
                                          <a:pt x="7302" y="5263"/>
                                        </a:lnTo>
                                        <a:lnTo>
                                          <a:pt x="7546" y="5461"/>
                                        </a:lnTo>
                                        <a:lnTo>
                                          <a:pt x="7800" y="566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15" name="FreeForm 463"/>
                                <wps:cNvSpPr/>
                                <wps:spPr>
                                  <a:xfrm>
                                    <a:off x="7920" y="5716"/>
                                    <a:ext cx="221" cy="14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7797" h="6163">
                                        <a:moveTo>
                                          <a:pt x="0" y="5659"/>
                                        </a:moveTo>
                                        <a:lnTo>
                                          <a:pt x="313" y="5576"/>
                                        </a:lnTo>
                                        <a:lnTo>
                                          <a:pt x="616" y="5498"/>
                                        </a:lnTo>
                                        <a:lnTo>
                                          <a:pt x="909" y="5429"/>
                                        </a:lnTo>
                                        <a:lnTo>
                                          <a:pt x="1191" y="5367"/>
                                        </a:lnTo>
                                        <a:lnTo>
                                          <a:pt x="1465" y="5312"/>
                                        </a:lnTo>
                                        <a:lnTo>
                                          <a:pt x="1731" y="5264"/>
                                        </a:lnTo>
                                        <a:lnTo>
                                          <a:pt x="1987" y="5223"/>
                                        </a:lnTo>
                                        <a:lnTo>
                                          <a:pt x="2235" y="5189"/>
                                        </a:lnTo>
                                        <a:lnTo>
                                          <a:pt x="2475" y="5162"/>
                                        </a:lnTo>
                                        <a:lnTo>
                                          <a:pt x="2707" y="5140"/>
                                        </a:lnTo>
                                        <a:lnTo>
                                          <a:pt x="2932" y="5126"/>
                                        </a:lnTo>
                                        <a:lnTo>
                                          <a:pt x="3152" y="5118"/>
                                        </a:lnTo>
                                        <a:lnTo>
                                          <a:pt x="3363" y="5116"/>
                                        </a:lnTo>
                                        <a:lnTo>
                                          <a:pt x="3570" y="5121"/>
                                        </a:lnTo>
                                        <a:lnTo>
                                          <a:pt x="3770" y="5132"/>
                                        </a:lnTo>
                                        <a:lnTo>
                                          <a:pt x="3966" y="5149"/>
                                        </a:lnTo>
                                        <a:lnTo>
                                          <a:pt x="4157" y="5171"/>
                                        </a:lnTo>
                                        <a:lnTo>
                                          <a:pt x="4342" y="5200"/>
                                        </a:lnTo>
                                        <a:lnTo>
                                          <a:pt x="4523" y="5234"/>
                                        </a:lnTo>
                                        <a:lnTo>
                                          <a:pt x="4702" y="5275"/>
                                        </a:lnTo>
                                        <a:lnTo>
                                          <a:pt x="4877" y="5320"/>
                                        </a:lnTo>
                                        <a:lnTo>
                                          <a:pt x="5048" y="5372"/>
                                        </a:lnTo>
                                        <a:lnTo>
                                          <a:pt x="5217" y="5429"/>
                                        </a:lnTo>
                                        <a:lnTo>
                                          <a:pt x="5384" y="5490"/>
                                        </a:lnTo>
                                        <a:lnTo>
                                          <a:pt x="5548" y="5557"/>
                                        </a:lnTo>
                                        <a:lnTo>
                                          <a:pt x="5711" y="5630"/>
                                        </a:lnTo>
                                        <a:lnTo>
                                          <a:pt x="5873" y="5706"/>
                                        </a:lnTo>
                                        <a:lnTo>
                                          <a:pt x="6035" y="5788"/>
                                        </a:lnTo>
                                        <a:lnTo>
                                          <a:pt x="6196" y="5874"/>
                                        </a:lnTo>
                                        <a:lnTo>
                                          <a:pt x="6356" y="5967"/>
                                        </a:lnTo>
                                        <a:lnTo>
                                          <a:pt x="6517" y="6062"/>
                                        </a:lnTo>
                                        <a:lnTo>
                                          <a:pt x="6679" y="6163"/>
                                        </a:lnTo>
                                        <a:lnTo>
                                          <a:pt x="6757" y="5986"/>
                                        </a:lnTo>
                                        <a:lnTo>
                                          <a:pt x="6825" y="5813"/>
                                        </a:lnTo>
                                        <a:lnTo>
                                          <a:pt x="6883" y="5646"/>
                                        </a:lnTo>
                                        <a:lnTo>
                                          <a:pt x="6932" y="5482"/>
                                        </a:lnTo>
                                        <a:lnTo>
                                          <a:pt x="6972" y="5324"/>
                                        </a:lnTo>
                                        <a:lnTo>
                                          <a:pt x="7006" y="5168"/>
                                        </a:lnTo>
                                        <a:lnTo>
                                          <a:pt x="7034" y="5017"/>
                                        </a:lnTo>
                                        <a:lnTo>
                                          <a:pt x="7055" y="4868"/>
                                        </a:lnTo>
                                        <a:lnTo>
                                          <a:pt x="7071" y="4724"/>
                                        </a:lnTo>
                                        <a:lnTo>
                                          <a:pt x="7082" y="4583"/>
                                        </a:lnTo>
                                        <a:lnTo>
                                          <a:pt x="7089" y="4444"/>
                                        </a:lnTo>
                                        <a:lnTo>
                                          <a:pt x="7095" y="4308"/>
                                        </a:lnTo>
                                        <a:lnTo>
                                          <a:pt x="7100" y="4042"/>
                                        </a:lnTo>
                                        <a:lnTo>
                                          <a:pt x="7102" y="3783"/>
                                        </a:lnTo>
                                        <a:lnTo>
                                          <a:pt x="7105" y="3655"/>
                                        </a:lnTo>
                                        <a:lnTo>
                                          <a:pt x="7110" y="3529"/>
                                        </a:lnTo>
                                        <a:lnTo>
                                          <a:pt x="7116" y="3404"/>
                                        </a:lnTo>
                                        <a:lnTo>
                                          <a:pt x="7128" y="3279"/>
                                        </a:lnTo>
                                        <a:lnTo>
                                          <a:pt x="7141" y="3154"/>
                                        </a:lnTo>
                                        <a:lnTo>
                                          <a:pt x="7160" y="3030"/>
                                        </a:lnTo>
                                        <a:lnTo>
                                          <a:pt x="7186" y="2905"/>
                                        </a:lnTo>
                                        <a:lnTo>
                                          <a:pt x="7218" y="2780"/>
                                        </a:lnTo>
                                        <a:lnTo>
                                          <a:pt x="7257" y="2655"/>
                                        </a:lnTo>
                                        <a:lnTo>
                                          <a:pt x="7304" y="2529"/>
                                        </a:lnTo>
                                        <a:lnTo>
                                          <a:pt x="7359" y="2401"/>
                                        </a:lnTo>
                                        <a:lnTo>
                                          <a:pt x="7424" y="2271"/>
                                        </a:lnTo>
                                        <a:lnTo>
                                          <a:pt x="7500" y="2142"/>
                                        </a:lnTo>
                                        <a:lnTo>
                                          <a:pt x="7586" y="2009"/>
                                        </a:lnTo>
                                        <a:lnTo>
                                          <a:pt x="7685" y="1876"/>
                                        </a:lnTo>
                                        <a:lnTo>
                                          <a:pt x="7797" y="1738"/>
                                        </a:lnTo>
                                        <a:lnTo>
                                          <a:pt x="7620" y="1747"/>
                                        </a:lnTo>
                                        <a:lnTo>
                                          <a:pt x="7455" y="1747"/>
                                        </a:lnTo>
                                        <a:lnTo>
                                          <a:pt x="7296" y="1737"/>
                                        </a:lnTo>
                                        <a:lnTo>
                                          <a:pt x="7147" y="1721"/>
                                        </a:lnTo>
                                        <a:lnTo>
                                          <a:pt x="7005" y="1696"/>
                                        </a:lnTo>
                                        <a:lnTo>
                                          <a:pt x="6868" y="1666"/>
                                        </a:lnTo>
                                        <a:lnTo>
                                          <a:pt x="6739" y="1627"/>
                                        </a:lnTo>
                                        <a:lnTo>
                                          <a:pt x="6616" y="1583"/>
                                        </a:lnTo>
                                        <a:lnTo>
                                          <a:pt x="6496" y="1534"/>
                                        </a:lnTo>
                                        <a:lnTo>
                                          <a:pt x="6381" y="1481"/>
                                        </a:lnTo>
                                        <a:lnTo>
                                          <a:pt x="6269" y="1423"/>
                                        </a:lnTo>
                                        <a:lnTo>
                                          <a:pt x="6160" y="1359"/>
                                        </a:lnTo>
                                        <a:lnTo>
                                          <a:pt x="6053" y="1293"/>
                                        </a:lnTo>
                                        <a:lnTo>
                                          <a:pt x="5950" y="1225"/>
                                        </a:lnTo>
                                        <a:lnTo>
                                          <a:pt x="5844" y="1152"/>
                                        </a:lnTo>
                                        <a:lnTo>
                                          <a:pt x="5742" y="1079"/>
                                        </a:lnTo>
                                        <a:lnTo>
                                          <a:pt x="5531" y="927"/>
                                        </a:lnTo>
                                        <a:lnTo>
                                          <a:pt x="5316" y="771"/>
                                        </a:lnTo>
                                        <a:lnTo>
                                          <a:pt x="5202" y="695"/>
                                        </a:lnTo>
                                        <a:lnTo>
                                          <a:pt x="5087" y="619"/>
                                        </a:lnTo>
                                        <a:lnTo>
                                          <a:pt x="4966" y="543"/>
                                        </a:lnTo>
                                        <a:lnTo>
                                          <a:pt x="4841" y="470"/>
                                        </a:lnTo>
                                        <a:lnTo>
                                          <a:pt x="4708" y="399"/>
                                        </a:lnTo>
                                        <a:lnTo>
                                          <a:pt x="4572" y="329"/>
                                        </a:lnTo>
                                        <a:lnTo>
                                          <a:pt x="4426" y="264"/>
                                        </a:lnTo>
                                        <a:lnTo>
                                          <a:pt x="4275" y="203"/>
                                        </a:lnTo>
                                        <a:lnTo>
                                          <a:pt x="4113" y="144"/>
                                        </a:lnTo>
                                        <a:lnTo>
                                          <a:pt x="3945" y="91"/>
                                        </a:lnTo>
                                        <a:lnTo>
                                          <a:pt x="3767" y="42"/>
                                        </a:lnTo>
                                        <a:lnTo>
                                          <a:pt x="3577" y="0"/>
                                        </a:lnTo>
                                        <a:lnTo>
                                          <a:pt x="3561" y="190"/>
                                        </a:lnTo>
                                        <a:lnTo>
                                          <a:pt x="3543" y="376"/>
                                        </a:lnTo>
                                        <a:lnTo>
                                          <a:pt x="3520" y="559"/>
                                        </a:lnTo>
                                        <a:lnTo>
                                          <a:pt x="3494" y="741"/>
                                        </a:lnTo>
                                        <a:lnTo>
                                          <a:pt x="3463" y="919"/>
                                        </a:lnTo>
                                        <a:lnTo>
                                          <a:pt x="3429" y="1094"/>
                                        </a:lnTo>
                                        <a:lnTo>
                                          <a:pt x="3389" y="1269"/>
                                        </a:lnTo>
                                        <a:lnTo>
                                          <a:pt x="3345" y="1440"/>
                                        </a:lnTo>
                                        <a:lnTo>
                                          <a:pt x="3295" y="1610"/>
                                        </a:lnTo>
                                        <a:lnTo>
                                          <a:pt x="3240" y="1781"/>
                                        </a:lnTo>
                                        <a:lnTo>
                                          <a:pt x="3180" y="1949"/>
                                        </a:lnTo>
                                        <a:lnTo>
                                          <a:pt x="3112" y="2116"/>
                                        </a:lnTo>
                                        <a:lnTo>
                                          <a:pt x="3037" y="2283"/>
                                        </a:lnTo>
                                        <a:lnTo>
                                          <a:pt x="2958" y="2448"/>
                                        </a:lnTo>
                                        <a:lnTo>
                                          <a:pt x="2870" y="2615"/>
                                        </a:lnTo>
                                        <a:lnTo>
                                          <a:pt x="2775" y="2782"/>
                                        </a:lnTo>
                                        <a:lnTo>
                                          <a:pt x="2671" y="2949"/>
                                        </a:lnTo>
                                        <a:lnTo>
                                          <a:pt x="2561" y="3115"/>
                                        </a:lnTo>
                                        <a:lnTo>
                                          <a:pt x="2441" y="3284"/>
                                        </a:lnTo>
                                        <a:lnTo>
                                          <a:pt x="2313" y="3454"/>
                                        </a:lnTo>
                                        <a:lnTo>
                                          <a:pt x="2177" y="3624"/>
                                        </a:lnTo>
                                        <a:lnTo>
                                          <a:pt x="2031" y="3796"/>
                                        </a:lnTo>
                                        <a:lnTo>
                                          <a:pt x="1875" y="3971"/>
                                        </a:lnTo>
                                        <a:lnTo>
                                          <a:pt x="1710" y="4147"/>
                                        </a:lnTo>
                                        <a:lnTo>
                                          <a:pt x="1535" y="4326"/>
                                        </a:lnTo>
                                        <a:lnTo>
                                          <a:pt x="1349" y="4507"/>
                                        </a:lnTo>
                                        <a:lnTo>
                                          <a:pt x="1152" y="4690"/>
                                        </a:lnTo>
                                        <a:lnTo>
                                          <a:pt x="945" y="4876"/>
                                        </a:lnTo>
                                        <a:lnTo>
                                          <a:pt x="726" y="5068"/>
                                        </a:lnTo>
                                        <a:lnTo>
                                          <a:pt x="496" y="5260"/>
                                        </a:lnTo>
                                        <a:lnTo>
                                          <a:pt x="255" y="5458"/>
                                        </a:lnTo>
                                        <a:lnTo>
                                          <a:pt x="0" y="565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57" o:spid="_x0000_s1026" o:spt="203" style="position:absolute;left:0pt;flip:y;margin-left:175.95pt;margin-top:65.1pt;height:15.65pt;width:123.35pt;rotation:5898240f;z-index:-251604992;mso-width-relative:page;mso-height-relative:page;" coordorigin="4560,5494" coordsize="6720,719" o:gfxdata="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">
                      <o:lock v:ext="edit" aspectratio="f"/>
                      <v:shape id="FreeForm 458" o:spid="_x0000_s1026" o:spt="100" style="position:absolute;left:7714;top:2647;height:6720;width:412;rotation:-5898240f;" fillcolor="#C77C0E" filled="t" stroked="f" coordsize="1218,15744" o:gfxdata="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deJ47sAAADc&#10;AAAADwAAAAAAAAABACAAAAAiAAAAZHJzL2Rvd25yZXYueG1sUEsBAhQAFAAAAAgAh07iQDMvBZ47&#10;AAAAOQAAABAAAAAAAAAAAQAgAAAACgEAAGRycy9zaGFwZXhtbC54bWxQSwUGAAAAAAYABgBbAQAA&#10;tAMAAAAA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<v:fill on="t" opacity="44564f" focussize="0,0"/>
                        <v:stroke on="f"/>
                        <v:imagedata o:title=""/>
                        <o:lock v:ext="edit" aspectratio="f"/>
                      </v:shape>
                      <v:group id="Group 459" o:spid="_x0000_s1026" o:spt="203" style="position:absolute;left:7709;top:5494;height:404;width:422;" coordorigin="7698,5433" coordsize="443,425" o:gfxdata="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M8NXn70AAADc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FreeForm 460" o:spid="_x0000_s1026" o:spt="100" style="position:absolute;left:7717;top:5433;height:417;width:405;" fillcolor="#C77C0E" filled="t" stroked="f" coordsize="14248,18079" o:gfxdata="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hUsgvQAA&#10;ANwAAAAPAAAAAAAAAAEAIAAAACIAAABkcnMvZG93bnJldi54bWxQSwECFAAUAAAACACHTuJAMy8F&#10;njsAAAA5AAAAEAAAAAAAAAABACAAAAAMAQAAZHJzL3NoYXBleG1sLnhtbFBLBQYAAAAABgAGAFsB&#10;AAC2AwAAAAA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shape id="FreeForm 461" o:spid="_x0000_s1026" o:spt="100" style="position:absolute;left:7822;top:5478;height:201;width:196;" fillcolor="#C77C0E" filled="t" stroked="f" coordsize="6899,8728" o:gfxdata="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QnpAe8AAAA&#10;3AAAAA8AAAAAAAAAAQAgAAAAIgAAAGRycy9kb3ducmV2LnhtbFBLAQIUABQAAAAIAIdO4kAzLwWe&#10;OwAAADkAAAAQAAAAAAAAAAEAIAAAAAsBAABkcnMvc2hhcGV4bWwueG1sUEsFBgAAAAAGAAYAWwEA&#10;ALUDAAAAAA=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shape id="FreeForm 462" o:spid="_x0000_s1026" o:spt="100" style="position:absolute;left:7698;top:5716;height:142;width:222;" fillcolor="#C77C0E" filled="t" stroked="f" coordsize="7800,6159" o:gfxdata="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CYj4vQAA&#10;ANwAAAAPAAAAAAAAAAEAIAAAACIAAABkcnMvZG93bnJldi54bWxQSwECFAAUAAAACACHTuJAMy8F&#10;njsAAAA5AAAAEAAAAAAAAAABACAAAAAMAQAAZHJzL3NoYXBleG1sLnhtbFBLBQYAAAAABgAGAFsB&#10;AAC2AwAAAAA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shape id="FreeForm 463" o:spid="_x0000_s1026" o:spt="100" style="position:absolute;left:7920;top:5716;height:142;width:221;" fillcolor="#C77C0E" filled="t" stroked="f" coordsize="7797,6163" o:gfxdata="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eHrI+8AAAA&#10;3AAAAA8AAAAAAAAAAQAgAAAAIgAAAGRycy9kb3ducmV2LnhtbFBLAQIUABQAAAAIAIdO4kAzLwWe&#10;OwAAADkAAAAQAAAAAAAAAAEAIAAAAAsBAABkcnMvc2hhcGV4bWwueG1sUEsFBgAAAAAGAAYAWwEA&#10;ALUDAAAAAA=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</v:group>
                    </v:group>
                  </w:pict>
                </mc:Fallback>
              </mc:AlternateContent>
            </w:r>
            <w:r>
              <mc:AlternateContent>
                <mc:Choice Requires="wpg">
                  <w:drawing>
                    <wp:anchor distT="0" distB="0" distL="114300" distR="114300" simplePos="0" relativeHeight="251710464" behindDoc="1" locked="0" layoutInCell="1" allowOverlap="1">
                      <wp:simplePos x="0" y="0"/>
                      <wp:positionH relativeFrom="column">
                        <wp:posOffset>-599440</wp:posOffset>
                      </wp:positionH>
                      <wp:positionV relativeFrom="paragraph">
                        <wp:posOffset>821055</wp:posOffset>
                      </wp:positionV>
                      <wp:extent cx="1566545" cy="198755"/>
                      <wp:effectExtent l="0" t="0" r="10795" b="14605"/>
                      <wp:wrapNone/>
                      <wp:docPr id="210" name="Group 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5400000" flipH="1" flipV="1">
                                <a:off x="0" y="0"/>
                                <a:ext cx="1566545" cy="198755"/>
                                <a:chOff x="4560" y="5494"/>
                                <a:chExt cx="6720" cy="719"/>
                              </a:xfrm>
                            </wpg:grpSpPr>
                            <wps:wsp>
                              <wps:cNvPr id="204" name="FreeForm 451"/>
                              <wps:cNvSpPr>
                                <a:spLocks noEditPoints="1"/>
                              </wps:cNvSpPr>
                              <wps:spPr>
                                <a:xfrm rot="-5400000">
                                  <a:off x="7714" y="2647"/>
                                  <a:ext cx="412" cy="6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218" h="15744">
                                      <a:moveTo>
                                        <a:pt x="929" y="0"/>
                                      </a:moveTo>
                                      <a:lnTo>
                                        <a:pt x="958" y="163"/>
                                      </a:lnTo>
                                      <a:lnTo>
                                        <a:pt x="977" y="319"/>
                                      </a:lnTo>
                                      <a:lnTo>
                                        <a:pt x="988" y="469"/>
                                      </a:lnTo>
                                      <a:lnTo>
                                        <a:pt x="991" y="611"/>
                                      </a:lnTo>
                                      <a:lnTo>
                                        <a:pt x="987" y="748"/>
                                      </a:lnTo>
                                      <a:lnTo>
                                        <a:pt x="975" y="880"/>
                                      </a:lnTo>
                                      <a:lnTo>
                                        <a:pt x="958" y="1009"/>
                                      </a:lnTo>
                                      <a:lnTo>
                                        <a:pt x="935" y="1135"/>
                                      </a:lnTo>
                                      <a:lnTo>
                                        <a:pt x="907" y="1258"/>
                                      </a:lnTo>
                                      <a:lnTo>
                                        <a:pt x="875" y="1379"/>
                                      </a:lnTo>
                                      <a:lnTo>
                                        <a:pt x="840" y="1503"/>
                                      </a:lnTo>
                                      <a:lnTo>
                                        <a:pt x="803" y="1624"/>
                                      </a:lnTo>
                                      <a:lnTo>
                                        <a:pt x="723" y="1875"/>
                                      </a:lnTo>
                                      <a:lnTo>
                                        <a:pt x="640" y="2138"/>
                                      </a:lnTo>
                                      <a:lnTo>
                                        <a:pt x="600" y="2276"/>
                                      </a:lnTo>
                                      <a:lnTo>
                                        <a:pt x="561" y="2420"/>
                                      </a:lnTo>
                                      <a:lnTo>
                                        <a:pt x="524" y="2571"/>
                                      </a:lnTo>
                                      <a:lnTo>
                                        <a:pt x="491" y="2730"/>
                                      </a:lnTo>
                                      <a:lnTo>
                                        <a:pt x="460" y="2896"/>
                                      </a:lnTo>
                                      <a:lnTo>
                                        <a:pt x="434" y="3073"/>
                                      </a:lnTo>
                                      <a:lnTo>
                                        <a:pt x="413" y="3259"/>
                                      </a:lnTo>
                                      <a:lnTo>
                                        <a:pt x="397" y="3455"/>
                                      </a:lnTo>
                                      <a:lnTo>
                                        <a:pt x="388" y="3664"/>
                                      </a:lnTo>
                                      <a:lnTo>
                                        <a:pt x="386" y="3887"/>
                                      </a:lnTo>
                                      <a:lnTo>
                                        <a:pt x="391" y="4121"/>
                                      </a:lnTo>
                                      <a:lnTo>
                                        <a:pt x="405" y="4371"/>
                                      </a:lnTo>
                                      <a:lnTo>
                                        <a:pt x="428" y="4635"/>
                                      </a:lnTo>
                                      <a:lnTo>
                                        <a:pt x="460" y="4918"/>
                                      </a:lnTo>
                                      <a:lnTo>
                                        <a:pt x="503" y="5215"/>
                                      </a:lnTo>
                                      <a:lnTo>
                                        <a:pt x="558" y="5531"/>
                                      </a:lnTo>
                                      <a:lnTo>
                                        <a:pt x="482" y="5531"/>
                                      </a:lnTo>
                                      <a:lnTo>
                                        <a:pt x="412" y="5536"/>
                                      </a:lnTo>
                                      <a:lnTo>
                                        <a:pt x="350" y="5546"/>
                                      </a:lnTo>
                                      <a:lnTo>
                                        <a:pt x="292" y="5560"/>
                                      </a:lnTo>
                                      <a:lnTo>
                                        <a:pt x="240" y="5579"/>
                                      </a:lnTo>
                                      <a:lnTo>
                                        <a:pt x="193" y="5603"/>
                                      </a:lnTo>
                                      <a:lnTo>
                                        <a:pt x="153" y="5629"/>
                                      </a:lnTo>
                                      <a:lnTo>
                                        <a:pt x="119" y="5659"/>
                                      </a:lnTo>
                                      <a:lnTo>
                                        <a:pt x="88" y="5694"/>
                                      </a:lnTo>
                                      <a:lnTo>
                                        <a:pt x="62" y="5731"/>
                                      </a:lnTo>
                                      <a:lnTo>
                                        <a:pt x="41" y="5771"/>
                                      </a:lnTo>
                                      <a:lnTo>
                                        <a:pt x="25" y="5813"/>
                                      </a:lnTo>
                                      <a:lnTo>
                                        <a:pt x="12" y="5859"/>
                                      </a:lnTo>
                                      <a:lnTo>
                                        <a:pt x="4" y="5906"/>
                                      </a:lnTo>
                                      <a:lnTo>
                                        <a:pt x="0" y="5954"/>
                                      </a:lnTo>
                                      <a:lnTo>
                                        <a:pt x="0" y="6004"/>
                                      </a:lnTo>
                                      <a:lnTo>
                                        <a:pt x="3" y="6057"/>
                                      </a:lnTo>
                                      <a:lnTo>
                                        <a:pt x="8" y="6109"/>
                                      </a:lnTo>
                                      <a:lnTo>
                                        <a:pt x="18" y="6162"/>
                                      </a:lnTo>
                                      <a:lnTo>
                                        <a:pt x="29" y="6216"/>
                                      </a:lnTo>
                                      <a:lnTo>
                                        <a:pt x="44" y="6270"/>
                                      </a:lnTo>
                                      <a:lnTo>
                                        <a:pt x="62" y="6324"/>
                                      </a:lnTo>
                                      <a:lnTo>
                                        <a:pt x="81" y="6378"/>
                                      </a:lnTo>
                                      <a:lnTo>
                                        <a:pt x="102" y="6430"/>
                                      </a:lnTo>
                                      <a:lnTo>
                                        <a:pt x="126" y="6483"/>
                                      </a:lnTo>
                                      <a:lnTo>
                                        <a:pt x="152" y="6534"/>
                                      </a:lnTo>
                                      <a:lnTo>
                                        <a:pt x="178" y="6582"/>
                                      </a:lnTo>
                                      <a:lnTo>
                                        <a:pt x="207" y="6631"/>
                                      </a:lnTo>
                                      <a:lnTo>
                                        <a:pt x="236" y="6678"/>
                                      </a:lnTo>
                                      <a:lnTo>
                                        <a:pt x="267" y="6721"/>
                                      </a:lnTo>
                                      <a:lnTo>
                                        <a:pt x="297" y="6762"/>
                                      </a:lnTo>
                                      <a:lnTo>
                                        <a:pt x="329" y="6801"/>
                                      </a:lnTo>
                                      <a:lnTo>
                                        <a:pt x="305" y="6829"/>
                                      </a:lnTo>
                                      <a:lnTo>
                                        <a:pt x="286" y="6855"/>
                                      </a:lnTo>
                                      <a:lnTo>
                                        <a:pt x="267" y="6883"/>
                                      </a:lnTo>
                                      <a:lnTo>
                                        <a:pt x="251" y="6910"/>
                                      </a:lnTo>
                                      <a:lnTo>
                                        <a:pt x="238" y="6939"/>
                                      </a:lnTo>
                                      <a:lnTo>
                                        <a:pt x="227" y="6968"/>
                                      </a:lnTo>
                                      <a:lnTo>
                                        <a:pt x="218" y="6997"/>
                                      </a:lnTo>
                                      <a:lnTo>
                                        <a:pt x="211" y="7027"/>
                                      </a:lnTo>
                                      <a:lnTo>
                                        <a:pt x="206" y="7057"/>
                                      </a:lnTo>
                                      <a:lnTo>
                                        <a:pt x="203" y="7086"/>
                                      </a:lnTo>
                                      <a:lnTo>
                                        <a:pt x="203" y="7116"/>
                                      </a:lnTo>
                                      <a:lnTo>
                                        <a:pt x="204" y="7147"/>
                                      </a:lnTo>
                                      <a:lnTo>
                                        <a:pt x="207" y="7177"/>
                                      </a:lnTo>
                                      <a:lnTo>
                                        <a:pt x="211" y="7208"/>
                                      </a:lnTo>
                                      <a:lnTo>
                                        <a:pt x="218" y="7240"/>
                                      </a:lnTo>
                                      <a:lnTo>
                                        <a:pt x="227" y="7270"/>
                                      </a:lnTo>
                                      <a:lnTo>
                                        <a:pt x="236" y="7302"/>
                                      </a:lnTo>
                                      <a:lnTo>
                                        <a:pt x="247" y="7332"/>
                                      </a:lnTo>
                                      <a:lnTo>
                                        <a:pt x="260" y="7364"/>
                                      </a:lnTo>
                                      <a:lnTo>
                                        <a:pt x="275" y="7395"/>
                                      </a:lnTo>
                                      <a:lnTo>
                                        <a:pt x="290" y="7426"/>
                                      </a:lnTo>
                                      <a:lnTo>
                                        <a:pt x="307" y="7457"/>
                                      </a:lnTo>
                                      <a:lnTo>
                                        <a:pt x="325" y="7487"/>
                                      </a:lnTo>
                                      <a:lnTo>
                                        <a:pt x="344" y="7519"/>
                                      </a:lnTo>
                                      <a:lnTo>
                                        <a:pt x="365" y="7550"/>
                                      </a:lnTo>
                                      <a:lnTo>
                                        <a:pt x="387" y="7580"/>
                                      </a:lnTo>
                                      <a:lnTo>
                                        <a:pt x="409" y="7610"/>
                                      </a:lnTo>
                                      <a:lnTo>
                                        <a:pt x="433" y="7641"/>
                                      </a:lnTo>
                                      <a:lnTo>
                                        <a:pt x="457" y="7670"/>
                                      </a:lnTo>
                                      <a:lnTo>
                                        <a:pt x="482" y="7700"/>
                                      </a:lnTo>
                                      <a:lnTo>
                                        <a:pt x="509" y="7729"/>
                                      </a:lnTo>
                                      <a:lnTo>
                                        <a:pt x="536" y="7759"/>
                                      </a:lnTo>
                                      <a:lnTo>
                                        <a:pt x="553" y="7775"/>
                                      </a:lnTo>
                                      <a:lnTo>
                                        <a:pt x="569" y="7792"/>
                                      </a:lnTo>
                                      <a:lnTo>
                                        <a:pt x="589" y="7807"/>
                                      </a:lnTo>
                                      <a:lnTo>
                                        <a:pt x="607" y="7821"/>
                                      </a:lnTo>
                                      <a:lnTo>
                                        <a:pt x="626" y="7835"/>
                                      </a:lnTo>
                                      <a:lnTo>
                                        <a:pt x="647" y="7848"/>
                                      </a:lnTo>
                                      <a:lnTo>
                                        <a:pt x="666" y="7861"/>
                                      </a:lnTo>
                                      <a:lnTo>
                                        <a:pt x="687" y="7872"/>
                                      </a:lnTo>
                                      <a:lnTo>
                                        <a:pt x="666" y="7883"/>
                                      </a:lnTo>
                                      <a:lnTo>
                                        <a:pt x="647" y="7896"/>
                                      </a:lnTo>
                                      <a:lnTo>
                                        <a:pt x="626" y="7909"/>
                                      </a:lnTo>
                                      <a:lnTo>
                                        <a:pt x="607" y="7923"/>
                                      </a:lnTo>
                                      <a:lnTo>
                                        <a:pt x="589" y="7937"/>
                                      </a:lnTo>
                                      <a:lnTo>
                                        <a:pt x="569" y="7954"/>
                                      </a:lnTo>
                                      <a:lnTo>
                                        <a:pt x="553" y="7969"/>
                                      </a:lnTo>
                                      <a:lnTo>
                                        <a:pt x="536" y="7985"/>
                                      </a:lnTo>
                                      <a:lnTo>
                                        <a:pt x="509" y="8015"/>
                                      </a:lnTo>
                                      <a:lnTo>
                                        <a:pt x="482" y="8044"/>
                                      </a:lnTo>
                                      <a:lnTo>
                                        <a:pt x="457" y="8074"/>
                                      </a:lnTo>
                                      <a:lnTo>
                                        <a:pt x="433" y="8103"/>
                                      </a:lnTo>
                                      <a:lnTo>
                                        <a:pt x="409" y="8134"/>
                                      </a:lnTo>
                                      <a:lnTo>
                                        <a:pt x="387" y="8164"/>
                                      </a:lnTo>
                                      <a:lnTo>
                                        <a:pt x="365" y="8194"/>
                                      </a:lnTo>
                                      <a:lnTo>
                                        <a:pt x="344" y="8225"/>
                                      </a:lnTo>
                                      <a:lnTo>
                                        <a:pt x="325" y="8257"/>
                                      </a:lnTo>
                                      <a:lnTo>
                                        <a:pt x="307" y="8287"/>
                                      </a:lnTo>
                                      <a:lnTo>
                                        <a:pt x="290" y="8319"/>
                                      </a:lnTo>
                                      <a:lnTo>
                                        <a:pt x="275" y="8349"/>
                                      </a:lnTo>
                                      <a:lnTo>
                                        <a:pt x="260" y="8381"/>
                                      </a:lnTo>
                                      <a:lnTo>
                                        <a:pt x="247" y="8412"/>
                                      </a:lnTo>
                                      <a:lnTo>
                                        <a:pt x="236" y="8443"/>
                                      </a:lnTo>
                                      <a:lnTo>
                                        <a:pt x="227" y="8474"/>
                                      </a:lnTo>
                                      <a:lnTo>
                                        <a:pt x="218" y="8504"/>
                                      </a:lnTo>
                                      <a:lnTo>
                                        <a:pt x="211" y="8536"/>
                                      </a:lnTo>
                                      <a:lnTo>
                                        <a:pt x="207" y="8567"/>
                                      </a:lnTo>
                                      <a:lnTo>
                                        <a:pt x="204" y="8597"/>
                                      </a:lnTo>
                                      <a:lnTo>
                                        <a:pt x="203" y="8628"/>
                                      </a:lnTo>
                                      <a:lnTo>
                                        <a:pt x="203" y="8658"/>
                                      </a:lnTo>
                                      <a:lnTo>
                                        <a:pt x="206" y="8688"/>
                                      </a:lnTo>
                                      <a:lnTo>
                                        <a:pt x="211" y="8717"/>
                                      </a:lnTo>
                                      <a:lnTo>
                                        <a:pt x="218" y="8747"/>
                                      </a:lnTo>
                                      <a:lnTo>
                                        <a:pt x="227" y="8776"/>
                                      </a:lnTo>
                                      <a:lnTo>
                                        <a:pt x="238" y="8805"/>
                                      </a:lnTo>
                                      <a:lnTo>
                                        <a:pt x="251" y="8834"/>
                                      </a:lnTo>
                                      <a:lnTo>
                                        <a:pt x="267" y="8861"/>
                                      </a:lnTo>
                                      <a:lnTo>
                                        <a:pt x="286" y="8889"/>
                                      </a:lnTo>
                                      <a:lnTo>
                                        <a:pt x="305" y="8915"/>
                                      </a:lnTo>
                                      <a:lnTo>
                                        <a:pt x="329" y="8943"/>
                                      </a:lnTo>
                                      <a:lnTo>
                                        <a:pt x="297" y="8982"/>
                                      </a:lnTo>
                                      <a:lnTo>
                                        <a:pt x="267" y="9023"/>
                                      </a:lnTo>
                                      <a:lnTo>
                                        <a:pt x="236" y="9068"/>
                                      </a:lnTo>
                                      <a:lnTo>
                                        <a:pt x="207" y="9113"/>
                                      </a:lnTo>
                                      <a:lnTo>
                                        <a:pt x="178" y="9162"/>
                                      </a:lnTo>
                                      <a:lnTo>
                                        <a:pt x="152" y="9211"/>
                                      </a:lnTo>
                                      <a:lnTo>
                                        <a:pt x="126" y="9261"/>
                                      </a:lnTo>
                                      <a:lnTo>
                                        <a:pt x="102" y="9314"/>
                                      </a:lnTo>
                                      <a:lnTo>
                                        <a:pt x="81" y="9366"/>
                                      </a:lnTo>
                                      <a:lnTo>
                                        <a:pt x="62" y="9420"/>
                                      </a:lnTo>
                                      <a:lnTo>
                                        <a:pt x="44" y="9474"/>
                                      </a:lnTo>
                                      <a:lnTo>
                                        <a:pt x="29" y="9528"/>
                                      </a:lnTo>
                                      <a:lnTo>
                                        <a:pt x="18" y="9582"/>
                                      </a:lnTo>
                                      <a:lnTo>
                                        <a:pt x="8" y="9636"/>
                                      </a:lnTo>
                                      <a:lnTo>
                                        <a:pt x="3" y="9689"/>
                                      </a:lnTo>
                                      <a:lnTo>
                                        <a:pt x="0" y="9740"/>
                                      </a:lnTo>
                                      <a:lnTo>
                                        <a:pt x="0" y="9790"/>
                                      </a:lnTo>
                                      <a:lnTo>
                                        <a:pt x="4" y="9838"/>
                                      </a:lnTo>
                                      <a:lnTo>
                                        <a:pt x="12" y="9885"/>
                                      </a:lnTo>
                                      <a:lnTo>
                                        <a:pt x="25" y="9931"/>
                                      </a:lnTo>
                                      <a:lnTo>
                                        <a:pt x="41" y="9973"/>
                                      </a:lnTo>
                                      <a:lnTo>
                                        <a:pt x="62" y="10013"/>
                                      </a:lnTo>
                                      <a:lnTo>
                                        <a:pt x="88" y="10050"/>
                                      </a:lnTo>
                                      <a:lnTo>
                                        <a:pt x="119" y="10085"/>
                                      </a:lnTo>
                                      <a:lnTo>
                                        <a:pt x="153" y="10115"/>
                                      </a:lnTo>
                                      <a:lnTo>
                                        <a:pt x="193" y="10141"/>
                                      </a:lnTo>
                                      <a:lnTo>
                                        <a:pt x="240" y="10165"/>
                                      </a:lnTo>
                                      <a:lnTo>
                                        <a:pt x="292" y="10184"/>
                                      </a:lnTo>
                                      <a:lnTo>
                                        <a:pt x="350" y="10198"/>
                                      </a:lnTo>
                                      <a:lnTo>
                                        <a:pt x="412" y="10208"/>
                                      </a:lnTo>
                                      <a:lnTo>
                                        <a:pt x="482" y="10213"/>
                                      </a:lnTo>
                                      <a:lnTo>
                                        <a:pt x="558" y="10213"/>
                                      </a:lnTo>
                                      <a:lnTo>
                                        <a:pt x="503" y="10529"/>
                                      </a:lnTo>
                                      <a:lnTo>
                                        <a:pt x="460" y="10828"/>
                                      </a:lnTo>
                                      <a:lnTo>
                                        <a:pt x="428" y="11109"/>
                                      </a:lnTo>
                                      <a:lnTo>
                                        <a:pt x="405" y="11373"/>
                                      </a:lnTo>
                                      <a:lnTo>
                                        <a:pt x="391" y="11623"/>
                                      </a:lnTo>
                                      <a:lnTo>
                                        <a:pt x="386" y="11859"/>
                                      </a:lnTo>
                                      <a:lnTo>
                                        <a:pt x="388" y="12080"/>
                                      </a:lnTo>
                                      <a:lnTo>
                                        <a:pt x="397" y="12289"/>
                                      </a:lnTo>
                                      <a:lnTo>
                                        <a:pt x="413" y="12485"/>
                                      </a:lnTo>
                                      <a:lnTo>
                                        <a:pt x="434" y="12672"/>
                                      </a:lnTo>
                                      <a:lnTo>
                                        <a:pt x="460" y="12848"/>
                                      </a:lnTo>
                                      <a:lnTo>
                                        <a:pt x="491" y="13014"/>
                                      </a:lnTo>
                                      <a:lnTo>
                                        <a:pt x="524" y="13173"/>
                                      </a:lnTo>
                                      <a:lnTo>
                                        <a:pt x="561" y="13324"/>
                                      </a:lnTo>
                                      <a:lnTo>
                                        <a:pt x="600" y="13468"/>
                                      </a:lnTo>
                                      <a:lnTo>
                                        <a:pt x="640" y="13606"/>
                                      </a:lnTo>
                                      <a:lnTo>
                                        <a:pt x="723" y="13869"/>
                                      </a:lnTo>
                                      <a:lnTo>
                                        <a:pt x="803" y="14120"/>
                                      </a:lnTo>
                                      <a:lnTo>
                                        <a:pt x="840" y="14243"/>
                                      </a:lnTo>
                                      <a:lnTo>
                                        <a:pt x="875" y="14365"/>
                                      </a:lnTo>
                                      <a:lnTo>
                                        <a:pt x="907" y="14486"/>
                                      </a:lnTo>
                                      <a:lnTo>
                                        <a:pt x="935" y="14609"/>
                                      </a:lnTo>
                                      <a:lnTo>
                                        <a:pt x="958" y="14735"/>
                                      </a:lnTo>
                                      <a:lnTo>
                                        <a:pt x="975" y="14864"/>
                                      </a:lnTo>
                                      <a:lnTo>
                                        <a:pt x="987" y="14997"/>
                                      </a:lnTo>
                                      <a:lnTo>
                                        <a:pt x="991" y="15133"/>
                                      </a:lnTo>
                                      <a:lnTo>
                                        <a:pt x="988" y="15275"/>
                                      </a:lnTo>
                                      <a:lnTo>
                                        <a:pt x="977" y="15425"/>
                                      </a:lnTo>
                                      <a:lnTo>
                                        <a:pt x="958" y="15581"/>
                                      </a:lnTo>
                                      <a:lnTo>
                                        <a:pt x="929" y="15744"/>
                                      </a:lnTo>
                                      <a:lnTo>
                                        <a:pt x="986" y="15651"/>
                                      </a:lnTo>
                                      <a:lnTo>
                                        <a:pt x="1030" y="15555"/>
                                      </a:lnTo>
                                      <a:lnTo>
                                        <a:pt x="1062" y="15455"/>
                                      </a:lnTo>
                                      <a:lnTo>
                                        <a:pt x="1085" y="15351"/>
                                      </a:lnTo>
                                      <a:lnTo>
                                        <a:pt x="1098" y="15243"/>
                                      </a:lnTo>
                                      <a:lnTo>
                                        <a:pt x="1102" y="15131"/>
                                      </a:lnTo>
                                      <a:lnTo>
                                        <a:pt x="1099" y="15015"/>
                                      </a:lnTo>
                                      <a:lnTo>
                                        <a:pt x="1087" y="14895"/>
                                      </a:lnTo>
                                      <a:lnTo>
                                        <a:pt x="1070" y="14769"/>
                                      </a:lnTo>
                                      <a:lnTo>
                                        <a:pt x="1047" y="14639"/>
                                      </a:lnTo>
                                      <a:lnTo>
                                        <a:pt x="1017" y="14503"/>
                                      </a:lnTo>
                                      <a:lnTo>
                                        <a:pt x="984" y="14363"/>
                                      </a:lnTo>
                                      <a:lnTo>
                                        <a:pt x="910" y="14066"/>
                                      </a:lnTo>
                                      <a:lnTo>
                                        <a:pt x="827" y="13747"/>
                                      </a:lnTo>
                                      <a:lnTo>
                                        <a:pt x="785" y="13579"/>
                                      </a:lnTo>
                                      <a:lnTo>
                                        <a:pt x="742" y="13404"/>
                                      </a:lnTo>
                                      <a:lnTo>
                                        <a:pt x="702" y="13223"/>
                                      </a:lnTo>
                                      <a:lnTo>
                                        <a:pt x="663" y="13035"/>
                                      </a:lnTo>
                                      <a:lnTo>
                                        <a:pt x="628" y="12841"/>
                                      </a:lnTo>
                                      <a:lnTo>
                                        <a:pt x="594" y="12640"/>
                                      </a:lnTo>
                                      <a:lnTo>
                                        <a:pt x="565" y="12433"/>
                                      </a:lnTo>
                                      <a:lnTo>
                                        <a:pt x="542" y="12217"/>
                                      </a:lnTo>
                                      <a:lnTo>
                                        <a:pt x="524" y="11996"/>
                                      </a:lnTo>
                                      <a:lnTo>
                                        <a:pt x="513" y="11766"/>
                                      </a:lnTo>
                                      <a:lnTo>
                                        <a:pt x="509" y="11528"/>
                                      </a:lnTo>
                                      <a:lnTo>
                                        <a:pt x="513" y="11283"/>
                                      </a:lnTo>
                                      <a:lnTo>
                                        <a:pt x="525" y="11030"/>
                                      </a:lnTo>
                                      <a:lnTo>
                                        <a:pt x="547" y="10768"/>
                                      </a:lnTo>
                                      <a:lnTo>
                                        <a:pt x="581" y="10498"/>
                                      </a:lnTo>
                                      <a:lnTo>
                                        <a:pt x="625" y="10220"/>
                                      </a:lnTo>
                                      <a:lnTo>
                                        <a:pt x="679" y="10193"/>
                                      </a:lnTo>
                                      <a:lnTo>
                                        <a:pt x="730" y="10163"/>
                                      </a:lnTo>
                                      <a:lnTo>
                                        <a:pt x="778" y="10134"/>
                                      </a:lnTo>
                                      <a:lnTo>
                                        <a:pt x="824" y="10105"/>
                                      </a:lnTo>
                                      <a:lnTo>
                                        <a:pt x="867" y="10076"/>
                                      </a:lnTo>
                                      <a:lnTo>
                                        <a:pt x="905" y="10047"/>
                                      </a:lnTo>
                                      <a:lnTo>
                                        <a:pt x="943" y="10020"/>
                                      </a:lnTo>
                                      <a:lnTo>
                                        <a:pt x="976" y="9991"/>
                                      </a:lnTo>
                                      <a:lnTo>
                                        <a:pt x="1008" y="9961"/>
                                      </a:lnTo>
                                      <a:lnTo>
                                        <a:pt x="1037" y="9934"/>
                                      </a:lnTo>
                                      <a:lnTo>
                                        <a:pt x="1063" y="9906"/>
                                      </a:lnTo>
                                      <a:lnTo>
                                        <a:pt x="1087" y="9878"/>
                                      </a:lnTo>
                                      <a:lnTo>
                                        <a:pt x="1109" y="9851"/>
                                      </a:lnTo>
                                      <a:lnTo>
                                        <a:pt x="1128" y="9824"/>
                                      </a:lnTo>
                                      <a:lnTo>
                                        <a:pt x="1145" y="9798"/>
                                      </a:lnTo>
                                      <a:lnTo>
                                        <a:pt x="1160" y="9773"/>
                                      </a:lnTo>
                                      <a:lnTo>
                                        <a:pt x="1174" y="9748"/>
                                      </a:lnTo>
                                      <a:lnTo>
                                        <a:pt x="1185" y="9725"/>
                                      </a:lnTo>
                                      <a:lnTo>
                                        <a:pt x="1194" y="9701"/>
                                      </a:lnTo>
                                      <a:lnTo>
                                        <a:pt x="1201" y="9679"/>
                                      </a:lnTo>
                                      <a:lnTo>
                                        <a:pt x="1208" y="9658"/>
                                      </a:lnTo>
                                      <a:lnTo>
                                        <a:pt x="1212" y="9639"/>
                                      </a:lnTo>
                                      <a:lnTo>
                                        <a:pt x="1215" y="9620"/>
                                      </a:lnTo>
                                      <a:lnTo>
                                        <a:pt x="1218" y="9602"/>
                                      </a:lnTo>
                                      <a:lnTo>
                                        <a:pt x="1218" y="9585"/>
                                      </a:lnTo>
                                      <a:lnTo>
                                        <a:pt x="1217" y="9570"/>
                                      </a:lnTo>
                                      <a:lnTo>
                                        <a:pt x="1215" y="9557"/>
                                      </a:lnTo>
                                      <a:lnTo>
                                        <a:pt x="1212" y="9545"/>
                                      </a:lnTo>
                                      <a:lnTo>
                                        <a:pt x="1208" y="9534"/>
                                      </a:lnTo>
                                      <a:lnTo>
                                        <a:pt x="1203" y="9524"/>
                                      </a:lnTo>
                                      <a:lnTo>
                                        <a:pt x="1197" y="9516"/>
                                      </a:lnTo>
                                      <a:lnTo>
                                        <a:pt x="1190" y="9510"/>
                                      </a:lnTo>
                                      <a:lnTo>
                                        <a:pt x="1177" y="9498"/>
                                      </a:lnTo>
                                      <a:lnTo>
                                        <a:pt x="1161" y="9488"/>
                                      </a:lnTo>
                                      <a:lnTo>
                                        <a:pt x="1146" y="9480"/>
                                      </a:lnTo>
                                      <a:lnTo>
                                        <a:pt x="1131" y="9473"/>
                                      </a:lnTo>
                                      <a:lnTo>
                                        <a:pt x="1116" y="9467"/>
                                      </a:lnTo>
                                      <a:lnTo>
                                        <a:pt x="1100" y="9465"/>
                                      </a:lnTo>
                                      <a:lnTo>
                                        <a:pt x="1085" y="9463"/>
                                      </a:lnTo>
                                      <a:lnTo>
                                        <a:pt x="1070" y="9463"/>
                                      </a:lnTo>
                                      <a:lnTo>
                                        <a:pt x="1053" y="9466"/>
                                      </a:lnTo>
                                      <a:lnTo>
                                        <a:pt x="1038" y="9469"/>
                                      </a:lnTo>
                                      <a:lnTo>
                                        <a:pt x="1023" y="9473"/>
                                      </a:lnTo>
                                      <a:lnTo>
                                        <a:pt x="1006" y="9479"/>
                                      </a:lnTo>
                                      <a:lnTo>
                                        <a:pt x="991" y="9485"/>
                                      </a:lnTo>
                                      <a:lnTo>
                                        <a:pt x="976" y="9492"/>
                                      </a:lnTo>
                                      <a:lnTo>
                                        <a:pt x="961" y="9502"/>
                                      </a:lnTo>
                                      <a:lnTo>
                                        <a:pt x="946" y="9512"/>
                                      </a:lnTo>
                                      <a:lnTo>
                                        <a:pt x="915" y="9533"/>
                                      </a:lnTo>
                                      <a:lnTo>
                                        <a:pt x="888" y="9557"/>
                                      </a:lnTo>
                                      <a:lnTo>
                                        <a:pt x="860" y="9582"/>
                                      </a:lnTo>
                                      <a:lnTo>
                                        <a:pt x="834" y="9610"/>
                                      </a:lnTo>
                                      <a:lnTo>
                                        <a:pt x="810" y="9638"/>
                                      </a:lnTo>
                                      <a:lnTo>
                                        <a:pt x="788" y="9667"/>
                                      </a:lnTo>
                                      <a:lnTo>
                                        <a:pt x="769" y="9693"/>
                                      </a:lnTo>
                                      <a:lnTo>
                                        <a:pt x="751" y="9719"/>
                                      </a:lnTo>
                                      <a:lnTo>
                                        <a:pt x="730" y="9765"/>
                                      </a:lnTo>
                                      <a:lnTo>
                                        <a:pt x="705" y="9813"/>
                                      </a:lnTo>
                                      <a:lnTo>
                                        <a:pt x="679" y="9865"/>
                                      </a:lnTo>
                                      <a:lnTo>
                                        <a:pt x="651" y="9916"/>
                                      </a:lnTo>
                                      <a:lnTo>
                                        <a:pt x="623" y="9968"/>
                                      </a:lnTo>
                                      <a:lnTo>
                                        <a:pt x="597" y="10018"/>
                                      </a:lnTo>
                                      <a:lnTo>
                                        <a:pt x="575" y="10067"/>
                                      </a:lnTo>
                                      <a:lnTo>
                                        <a:pt x="557" y="10110"/>
                                      </a:lnTo>
                                      <a:lnTo>
                                        <a:pt x="499" y="10119"/>
                                      </a:lnTo>
                                      <a:lnTo>
                                        <a:pt x="448" y="10122"/>
                                      </a:lnTo>
                                      <a:lnTo>
                                        <a:pt x="401" y="10118"/>
                                      </a:lnTo>
                                      <a:lnTo>
                                        <a:pt x="359" y="10110"/>
                                      </a:lnTo>
                                      <a:lnTo>
                                        <a:pt x="322" y="10096"/>
                                      </a:lnTo>
                                      <a:lnTo>
                                        <a:pt x="292" y="10076"/>
                                      </a:lnTo>
                                      <a:lnTo>
                                        <a:pt x="264" y="10053"/>
                                      </a:lnTo>
                                      <a:lnTo>
                                        <a:pt x="242" y="10025"/>
                                      </a:lnTo>
                                      <a:lnTo>
                                        <a:pt x="222" y="9995"/>
                                      </a:lnTo>
                                      <a:lnTo>
                                        <a:pt x="207" y="9959"/>
                                      </a:lnTo>
                                      <a:lnTo>
                                        <a:pt x="196" y="9921"/>
                                      </a:lnTo>
                                      <a:lnTo>
                                        <a:pt x="189" y="9881"/>
                                      </a:lnTo>
                                      <a:lnTo>
                                        <a:pt x="185" y="9837"/>
                                      </a:lnTo>
                                      <a:lnTo>
                                        <a:pt x="184" y="9791"/>
                                      </a:lnTo>
                                      <a:lnTo>
                                        <a:pt x="185" y="9744"/>
                                      </a:lnTo>
                                      <a:lnTo>
                                        <a:pt x="189" y="9696"/>
                                      </a:lnTo>
                                      <a:lnTo>
                                        <a:pt x="196" y="9646"/>
                                      </a:lnTo>
                                      <a:lnTo>
                                        <a:pt x="206" y="9595"/>
                                      </a:lnTo>
                                      <a:lnTo>
                                        <a:pt x="215" y="9545"/>
                                      </a:lnTo>
                                      <a:lnTo>
                                        <a:pt x="228" y="9492"/>
                                      </a:lnTo>
                                      <a:lnTo>
                                        <a:pt x="243" y="9443"/>
                                      </a:lnTo>
                                      <a:lnTo>
                                        <a:pt x="258" y="9391"/>
                                      </a:lnTo>
                                      <a:lnTo>
                                        <a:pt x="275" y="9342"/>
                                      </a:lnTo>
                                      <a:lnTo>
                                        <a:pt x="292" y="9293"/>
                                      </a:lnTo>
                                      <a:lnTo>
                                        <a:pt x="309" y="9246"/>
                                      </a:lnTo>
                                      <a:lnTo>
                                        <a:pt x="329" y="9202"/>
                                      </a:lnTo>
                                      <a:lnTo>
                                        <a:pt x="347" y="9159"/>
                                      </a:lnTo>
                                      <a:lnTo>
                                        <a:pt x="366" y="9119"/>
                                      </a:lnTo>
                                      <a:lnTo>
                                        <a:pt x="386" y="9081"/>
                                      </a:lnTo>
                                      <a:lnTo>
                                        <a:pt x="404" y="9048"/>
                                      </a:lnTo>
                                      <a:lnTo>
                                        <a:pt x="420" y="9018"/>
                                      </a:lnTo>
                                      <a:lnTo>
                                        <a:pt x="438" y="8990"/>
                                      </a:lnTo>
                                      <a:lnTo>
                                        <a:pt x="469" y="8993"/>
                                      </a:lnTo>
                                      <a:lnTo>
                                        <a:pt x="500" y="8991"/>
                                      </a:lnTo>
                                      <a:lnTo>
                                        <a:pt x="531" y="8990"/>
                                      </a:lnTo>
                                      <a:lnTo>
                                        <a:pt x="561" y="8986"/>
                                      </a:lnTo>
                                      <a:lnTo>
                                        <a:pt x="590" y="8979"/>
                                      </a:lnTo>
                                      <a:lnTo>
                                        <a:pt x="619" y="8972"/>
                                      </a:lnTo>
                                      <a:lnTo>
                                        <a:pt x="648" y="8962"/>
                                      </a:lnTo>
                                      <a:lnTo>
                                        <a:pt x="676" y="8951"/>
                                      </a:lnTo>
                                      <a:lnTo>
                                        <a:pt x="702" y="8940"/>
                                      </a:lnTo>
                                      <a:lnTo>
                                        <a:pt x="728" y="8926"/>
                                      </a:lnTo>
                                      <a:lnTo>
                                        <a:pt x="753" y="8913"/>
                                      </a:lnTo>
                                      <a:lnTo>
                                        <a:pt x="777" y="8897"/>
                                      </a:lnTo>
                                      <a:lnTo>
                                        <a:pt x="800" y="8882"/>
                                      </a:lnTo>
                                      <a:lnTo>
                                        <a:pt x="823" y="8866"/>
                                      </a:lnTo>
                                      <a:lnTo>
                                        <a:pt x="843" y="8848"/>
                                      </a:lnTo>
                                      <a:lnTo>
                                        <a:pt x="863" y="8830"/>
                                      </a:lnTo>
                                      <a:lnTo>
                                        <a:pt x="881" y="8812"/>
                                      </a:lnTo>
                                      <a:lnTo>
                                        <a:pt x="897" y="8794"/>
                                      </a:lnTo>
                                      <a:lnTo>
                                        <a:pt x="912" y="8774"/>
                                      </a:lnTo>
                                      <a:lnTo>
                                        <a:pt x="926" y="8756"/>
                                      </a:lnTo>
                                      <a:lnTo>
                                        <a:pt x="939" y="8738"/>
                                      </a:lnTo>
                                      <a:lnTo>
                                        <a:pt x="950" y="8720"/>
                                      </a:lnTo>
                                      <a:lnTo>
                                        <a:pt x="958" y="8702"/>
                                      </a:lnTo>
                                      <a:lnTo>
                                        <a:pt x="966" y="8684"/>
                                      </a:lnTo>
                                      <a:lnTo>
                                        <a:pt x="972" y="8668"/>
                                      </a:lnTo>
                                      <a:lnTo>
                                        <a:pt x="975" y="8651"/>
                                      </a:lnTo>
                                      <a:lnTo>
                                        <a:pt x="977" y="8636"/>
                                      </a:lnTo>
                                      <a:lnTo>
                                        <a:pt x="976" y="8622"/>
                                      </a:lnTo>
                                      <a:lnTo>
                                        <a:pt x="975" y="8608"/>
                                      </a:lnTo>
                                      <a:lnTo>
                                        <a:pt x="970" y="8596"/>
                                      </a:lnTo>
                                      <a:lnTo>
                                        <a:pt x="964" y="8585"/>
                                      </a:lnTo>
                                      <a:lnTo>
                                        <a:pt x="954" y="8575"/>
                                      </a:lnTo>
                                      <a:lnTo>
                                        <a:pt x="937" y="8562"/>
                                      </a:lnTo>
                                      <a:lnTo>
                                        <a:pt x="919" y="8553"/>
                                      </a:lnTo>
                                      <a:lnTo>
                                        <a:pt x="900" y="8547"/>
                                      </a:lnTo>
                                      <a:lnTo>
                                        <a:pt x="881" y="8543"/>
                                      </a:lnTo>
                                      <a:lnTo>
                                        <a:pt x="860" y="8542"/>
                                      </a:lnTo>
                                      <a:lnTo>
                                        <a:pt x="838" y="8545"/>
                                      </a:lnTo>
                                      <a:lnTo>
                                        <a:pt x="816" y="8547"/>
                                      </a:lnTo>
                                      <a:lnTo>
                                        <a:pt x="793" y="8554"/>
                                      </a:lnTo>
                                      <a:lnTo>
                                        <a:pt x="770" y="8562"/>
                                      </a:lnTo>
                                      <a:lnTo>
                                        <a:pt x="746" y="8572"/>
                                      </a:lnTo>
                                      <a:lnTo>
                                        <a:pt x="723" y="8583"/>
                                      </a:lnTo>
                                      <a:lnTo>
                                        <a:pt x="699" y="8596"/>
                                      </a:lnTo>
                                      <a:lnTo>
                                        <a:pt x="676" y="8610"/>
                                      </a:lnTo>
                                      <a:lnTo>
                                        <a:pt x="652" y="8625"/>
                                      </a:lnTo>
                                      <a:lnTo>
                                        <a:pt x="630" y="8640"/>
                                      </a:lnTo>
                                      <a:lnTo>
                                        <a:pt x="607" y="8657"/>
                                      </a:lnTo>
                                      <a:lnTo>
                                        <a:pt x="564" y="8691"/>
                                      </a:lnTo>
                                      <a:lnTo>
                                        <a:pt x="522" y="8724"/>
                                      </a:lnTo>
                                      <a:lnTo>
                                        <a:pt x="486" y="8758"/>
                                      </a:lnTo>
                                      <a:lnTo>
                                        <a:pt x="453" y="8788"/>
                                      </a:lnTo>
                                      <a:lnTo>
                                        <a:pt x="406" y="8835"/>
                                      </a:lnTo>
                                      <a:lnTo>
                                        <a:pt x="388" y="8853"/>
                                      </a:lnTo>
                                      <a:lnTo>
                                        <a:pt x="366" y="8841"/>
                                      </a:lnTo>
                                      <a:lnTo>
                                        <a:pt x="347" y="8825"/>
                                      </a:lnTo>
                                      <a:lnTo>
                                        <a:pt x="330" y="8809"/>
                                      </a:lnTo>
                                      <a:lnTo>
                                        <a:pt x="316" y="8789"/>
                                      </a:lnTo>
                                      <a:lnTo>
                                        <a:pt x="307" y="8767"/>
                                      </a:lnTo>
                                      <a:lnTo>
                                        <a:pt x="300" y="8742"/>
                                      </a:lnTo>
                                      <a:lnTo>
                                        <a:pt x="296" y="8717"/>
                                      </a:lnTo>
                                      <a:lnTo>
                                        <a:pt x="294" y="8688"/>
                                      </a:lnTo>
                                      <a:lnTo>
                                        <a:pt x="296" y="8659"/>
                                      </a:lnTo>
                                      <a:lnTo>
                                        <a:pt x="300" y="8629"/>
                                      </a:lnTo>
                                      <a:lnTo>
                                        <a:pt x="305" y="8596"/>
                                      </a:lnTo>
                                      <a:lnTo>
                                        <a:pt x="314" y="8562"/>
                                      </a:lnTo>
                                      <a:lnTo>
                                        <a:pt x="325" y="8529"/>
                                      </a:lnTo>
                                      <a:lnTo>
                                        <a:pt x="337" y="8493"/>
                                      </a:lnTo>
                                      <a:lnTo>
                                        <a:pt x="352" y="8457"/>
                                      </a:lnTo>
                                      <a:lnTo>
                                        <a:pt x="369" y="8421"/>
                                      </a:lnTo>
                                      <a:lnTo>
                                        <a:pt x="387" y="8385"/>
                                      </a:lnTo>
                                      <a:lnTo>
                                        <a:pt x="406" y="8348"/>
                                      </a:lnTo>
                                      <a:lnTo>
                                        <a:pt x="428" y="8312"/>
                                      </a:lnTo>
                                      <a:lnTo>
                                        <a:pt x="451" y="8276"/>
                                      </a:lnTo>
                                      <a:lnTo>
                                        <a:pt x="475" y="8240"/>
                                      </a:lnTo>
                                      <a:lnTo>
                                        <a:pt x="500" y="8204"/>
                                      </a:lnTo>
                                      <a:lnTo>
                                        <a:pt x="527" y="8170"/>
                                      </a:lnTo>
                                      <a:lnTo>
                                        <a:pt x="554" y="8136"/>
                                      </a:lnTo>
                                      <a:lnTo>
                                        <a:pt x="582" y="8103"/>
                                      </a:lnTo>
                                      <a:lnTo>
                                        <a:pt x="611" y="8073"/>
                                      </a:lnTo>
                                      <a:lnTo>
                                        <a:pt x="641" y="8042"/>
                                      </a:lnTo>
                                      <a:lnTo>
                                        <a:pt x="670" y="8013"/>
                                      </a:lnTo>
                                      <a:lnTo>
                                        <a:pt x="702" y="7987"/>
                                      </a:lnTo>
                                      <a:lnTo>
                                        <a:pt x="733" y="7962"/>
                                      </a:lnTo>
                                      <a:lnTo>
                                        <a:pt x="763" y="7940"/>
                                      </a:lnTo>
                                      <a:lnTo>
                                        <a:pt x="795" y="7919"/>
                                      </a:lnTo>
                                      <a:lnTo>
                                        <a:pt x="805" y="7922"/>
                                      </a:lnTo>
                                      <a:lnTo>
                                        <a:pt x="818" y="7923"/>
                                      </a:lnTo>
                                      <a:lnTo>
                                        <a:pt x="836" y="7926"/>
                                      </a:lnTo>
                                      <a:lnTo>
                                        <a:pt x="858" y="7929"/>
                                      </a:lnTo>
                                      <a:lnTo>
                                        <a:pt x="882" y="7930"/>
                                      </a:lnTo>
                                      <a:lnTo>
                                        <a:pt x="908" y="7930"/>
                                      </a:lnTo>
                                      <a:lnTo>
                                        <a:pt x="935" y="7932"/>
                                      </a:lnTo>
                                      <a:lnTo>
                                        <a:pt x="962" y="7930"/>
                                      </a:lnTo>
                                      <a:lnTo>
                                        <a:pt x="990" y="7929"/>
                                      </a:lnTo>
                                      <a:lnTo>
                                        <a:pt x="1016" y="7925"/>
                                      </a:lnTo>
                                      <a:lnTo>
                                        <a:pt x="1040" y="7920"/>
                                      </a:lnTo>
                                      <a:lnTo>
                                        <a:pt x="1062" y="7915"/>
                                      </a:lnTo>
                                      <a:lnTo>
                                        <a:pt x="1071" y="7911"/>
                                      </a:lnTo>
                                      <a:lnTo>
                                        <a:pt x="1080" y="7907"/>
                                      </a:lnTo>
                                      <a:lnTo>
                                        <a:pt x="1088" y="7902"/>
                                      </a:lnTo>
                                      <a:lnTo>
                                        <a:pt x="1095" y="7897"/>
                                      </a:lnTo>
                                      <a:lnTo>
                                        <a:pt x="1100" y="7891"/>
                                      </a:lnTo>
                                      <a:lnTo>
                                        <a:pt x="1105" y="7886"/>
                                      </a:lnTo>
                                      <a:lnTo>
                                        <a:pt x="1107" y="7879"/>
                                      </a:lnTo>
                                      <a:lnTo>
                                        <a:pt x="1110" y="7872"/>
                                      </a:lnTo>
                                      <a:lnTo>
                                        <a:pt x="1107" y="7865"/>
                                      </a:lnTo>
                                      <a:lnTo>
                                        <a:pt x="1105" y="7858"/>
                                      </a:lnTo>
                                      <a:lnTo>
                                        <a:pt x="1100" y="7853"/>
                                      </a:lnTo>
                                      <a:lnTo>
                                        <a:pt x="1094" y="7847"/>
                                      </a:lnTo>
                                      <a:lnTo>
                                        <a:pt x="1087" y="7842"/>
                                      </a:lnTo>
                                      <a:lnTo>
                                        <a:pt x="1080" y="7837"/>
                                      </a:lnTo>
                                      <a:lnTo>
                                        <a:pt x="1070" y="7833"/>
                                      </a:lnTo>
                                      <a:lnTo>
                                        <a:pt x="1060" y="7829"/>
                                      </a:lnTo>
                                      <a:lnTo>
                                        <a:pt x="1040" y="7824"/>
                                      </a:lnTo>
                                      <a:lnTo>
                                        <a:pt x="1015" y="7818"/>
                                      </a:lnTo>
                                      <a:lnTo>
                                        <a:pt x="990" y="7815"/>
                                      </a:lnTo>
                                      <a:lnTo>
                                        <a:pt x="964" y="7814"/>
                                      </a:lnTo>
                                      <a:lnTo>
                                        <a:pt x="936" y="7812"/>
                                      </a:lnTo>
                                      <a:lnTo>
                                        <a:pt x="910" y="7812"/>
                                      </a:lnTo>
                                      <a:lnTo>
                                        <a:pt x="883" y="7814"/>
                                      </a:lnTo>
                                      <a:lnTo>
                                        <a:pt x="860" y="7815"/>
                                      </a:lnTo>
                                      <a:lnTo>
                                        <a:pt x="838" y="7818"/>
                                      </a:lnTo>
                                      <a:lnTo>
                                        <a:pt x="820" y="7819"/>
                                      </a:lnTo>
                                      <a:lnTo>
                                        <a:pt x="805" y="7822"/>
                                      </a:lnTo>
                                      <a:lnTo>
                                        <a:pt x="795" y="7825"/>
                                      </a:lnTo>
                                      <a:lnTo>
                                        <a:pt x="763" y="7804"/>
                                      </a:lnTo>
                                      <a:lnTo>
                                        <a:pt x="733" y="7782"/>
                                      </a:lnTo>
                                      <a:lnTo>
                                        <a:pt x="702" y="7757"/>
                                      </a:lnTo>
                                      <a:lnTo>
                                        <a:pt x="670" y="7729"/>
                                      </a:lnTo>
                                      <a:lnTo>
                                        <a:pt x="641" y="7702"/>
                                      </a:lnTo>
                                      <a:lnTo>
                                        <a:pt x="611" y="7671"/>
                                      </a:lnTo>
                                      <a:lnTo>
                                        <a:pt x="582" y="7641"/>
                                      </a:lnTo>
                                      <a:lnTo>
                                        <a:pt x="554" y="7608"/>
                                      </a:lnTo>
                                      <a:lnTo>
                                        <a:pt x="527" y="7574"/>
                                      </a:lnTo>
                                      <a:lnTo>
                                        <a:pt x="500" y="7540"/>
                                      </a:lnTo>
                                      <a:lnTo>
                                        <a:pt x="475" y="7504"/>
                                      </a:lnTo>
                                      <a:lnTo>
                                        <a:pt x="451" y="7468"/>
                                      </a:lnTo>
                                      <a:lnTo>
                                        <a:pt x="428" y="7432"/>
                                      </a:lnTo>
                                      <a:lnTo>
                                        <a:pt x="406" y="7396"/>
                                      </a:lnTo>
                                      <a:lnTo>
                                        <a:pt x="387" y="7359"/>
                                      </a:lnTo>
                                      <a:lnTo>
                                        <a:pt x="369" y="7323"/>
                                      </a:lnTo>
                                      <a:lnTo>
                                        <a:pt x="352" y="7287"/>
                                      </a:lnTo>
                                      <a:lnTo>
                                        <a:pt x="337" y="7251"/>
                                      </a:lnTo>
                                      <a:lnTo>
                                        <a:pt x="325" y="7215"/>
                                      </a:lnTo>
                                      <a:lnTo>
                                        <a:pt x="314" y="7182"/>
                                      </a:lnTo>
                                      <a:lnTo>
                                        <a:pt x="305" y="7148"/>
                                      </a:lnTo>
                                      <a:lnTo>
                                        <a:pt x="300" y="7115"/>
                                      </a:lnTo>
                                      <a:lnTo>
                                        <a:pt x="296" y="7085"/>
                                      </a:lnTo>
                                      <a:lnTo>
                                        <a:pt x="294" y="7056"/>
                                      </a:lnTo>
                                      <a:lnTo>
                                        <a:pt x="296" y="7027"/>
                                      </a:lnTo>
                                      <a:lnTo>
                                        <a:pt x="300" y="7002"/>
                                      </a:lnTo>
                                      <a:lnTo>
                                        <a:pt x="307" y="6977"/>
                                      </a:lnTo>
                                      <a:lnTo>
                                        <a:pt x="316" y="6955"/>
                                      </a:lnTo>
                                      <a:lnTo>
                                        <a:pt x="330" y="6935"/>
                                      </a:lnTo>
                                      <a:lnTo>
                                        <a:pt x="347" y="6919"/>
                                      </a:lnTo>
                                      <a:lnTo>
                                        <a:pt x="366" y="6903"/>
                                      </a:lnTo>
                                      <a:lnTo>
                                        <a:pt x="388" y="6891"/>
                                      </a:lnTo>
                                      <a:lnTo>
                                        <a:pt x="406" y="6909"/>
                                      </a:lnTo>
                                      <a:lnTo>
                                        <a:pt x="453" y="6956"/>
                                      </a:lnTo>
                                      <a:lnTo>
                                        <a:pt x="486" y="6986"/>
                                      </a:lnTo>
                                      <a:lnTo>
                                        <a:pt x="522" y="7020"/>
                                      </a:lnTo>
                                      <a:lnTo>
                                        <a:pt x="564" y="7053"/>
                                      </a:lnTo>
                                      <a:lnTo>
                                        <a:pt x="607" y="7087"/>
                                      </a:lnTo>
                                      <a:lnTo>
                                        <a:pt x="630" y="7104"/>
                                      </a:lnTo>
                                      <a:lnTo>
                                        <a:pt x="652" y="7119"/>
                                      </a:lnTo>
                                      <a:lnTo>
                                        <a:pt x="676" y="7134"/>
                                      </a:lnTo>
                                      <a:lnTo>
                                        <a:pt x="699" y="7148"/>
                                      </a:lnTo>
                                      <a:lnTo>
                                        <a:pt x="723" y="7161"/>
                                      </a:lnTo>
                                      <a:lnTo>
                                        <a:pt x="746" y="7172"/>
                                      </a:lnTo>
                                      <a:lnTo>
                                        <a:pt x="770" y="7182"/>
                                      </a:lnTo>
                                      <a:lnTo>
                                        <a:pt x="793" y="7190"/>
                                      </a:lnTo>
                                      <a:lnTo>
                                        <a:pt x="816" y="7197"/>
                                      </a:lnTo>
                                      <a:lnTo>
                                        <a:pt x="838" y="7201"/>
                                      </a:lnTo>
                                      <a:lnTo>
                                        <a:pt x="860" y="7202"/>
                                      </a:lnTo>
                                      <a:lnTo>
                                        <a:pt x="881" y="7201"/>
                                      </a:lnTo>
                                      <a:lnTo>
                                        <a:pt x="900" y="7197"/>
                                      </a:lnTo>
                                      <a:lnTo>
                                        <a:pt x="919" y="7191"/>
                                      </a:lnTo>
                                      <a:lnTo>
                                        <a:pt x="937" y="7182"/>
                                      </a:lnTo>
                                      <a:lnTo>
                                        <a:pt x="954" y="7169"/>
                                      </a:lnTo>
                                      <a:lnTo>
                                        <a:pt x="964" y="7159"/>
                                      </a:lnTo>
                                      <a:lnTo>
                                        <a:pt x="970" y="7148"/>
                                      </a:lnTo>
                                      <a:lnTo>
                                        <a:pt x="975" y="7136"/>
                                      </a:lnTo>
                                      <a:lnTo>
                                        <a:pt x="976" y="7122"/>
                                      </a:lnTo>
                                      <a:lnTo>
                                        <a:pt x="977" y="7108"/>
                                      </a:lnTo>
                                      <a:lnTo>
                                        <a:pt x="975" y="7093"/>
                                      </a:lnTo>
                                      <a:lnTo>
                                        <a:pt x="972" y="7076"/>
                                      </a:lnTo>
                                      <a:lnTo>
                                        <a:pt x="966" y="7060"/>
                                      </a:lnTo>
                                      <a:lnTo>
                                        <a:pt x="958" y="7042"/>
                                      </a:lnTo>
                                      <a:lnTo>
                                        <a:pt x="950" y="7025"/>
                                      </a:lnTo>
                                      <a:lnTo>
                                        <a:pt x="939" y="7006"/>
                                      </a:lnTo>
                                      <a:lnTo>
                                        <a:pt x="926" y="6988"/>
                                      </a:lnTo>
                                      <a:lnTo>
                                        <a:pt x="912" y="6970"/>
                                      </a:lnTo>
                                      <a:lnTo>
                                        <a:pt x="897" y="6950"/>
                                      </a:lnTo>
                                      <a:lnTo>
                                        <a:pt x="881" y="6932"/>
                                      </a:lnTo>
                                      <a:lnTo>
                                        <a:pt x="863" y="6914"/>
                                      </a:lnTo>
                                      <a:lnTo>
                                        <a:pt x="843" y="6896"/>
                                      </a:lnTo>
                                      <a:lnTo>
                                        <a:pt x="823" y="6880"/>
                                      </a:lnTo>
                                      <a:lnTo>
                                        <a:pt x="800" y="6862"/>
                                      </a:lnTo>
                                      <a:lnTo>
                                        <a:pt x="777" y="6847"/>
                                      </a:lnTo>
                                      <a:lnTo>
                                        <a:pt x="753" y="6831"/>
                                      </a:lnTo>
                                      <a:lnTo>
                                        <a:pt x="728" y="6818"/>
                                      </a:lnTo>
                                      <a:lnTo>
                                        <a:pt x="702" y="6804"/>
                                      </a:lnTo>
                                      <a:lnTo>
                                        <a:pt x="676" y="6793"/>
                                      </a:lnTo>
                                      <a:lnTo>
                                        <a:pt x="648" y="6782"/>
                                      </a:lnTo>
                                      <a:lnTo>
                                        <a:pt x="619" y="6772"/>
                                      </a:lnTo>
                                      <a:lnTo>
                                        <a:pt x="590" y="6765"/>
                                      </a:lnTo>
                                      <a:lnTo>
                                        <a:pt x="561" y="6758"/>
                                      </a:lnTo>
                                      <a:lnTo>
                                        <a:pt x="531" y="6754"/>
                                      </a:lnTo>
                                      <a:lnTo>
                                        <a:pt x="500" y="6753"/>
                                      </a:lnTo>
                                      <a:lnTo>
                                        <a:pt x="469" y="6751"/>
                                      </a:lnTo>
                                      <a:lnTo>
                                        <a:pt x="438" y="6754"/>
                                      </a:lnTo>
                                      <a:lnTo>
                                        <a:pt x="420" y="6728"/>
                                      </a:lnTo>
                                      <a:lnTo>
                                        <a:pt x="404" y="6697"/>
                                      </a:lnTo>
                                      <a:lnTo>
                                        <a:pt x="386" y="6663"/>
                                      </a:lnTo>
                                      <a:lnTo>
                                        <a:pt x="366" y="6625"/>
                                      </a:lnTo>
                                      <a:lnTo>
                                        <a:pt x="347" y="6585"/>
                                      </a:lnTo>
                                      <a:lnTo>
                                        <a:pt x="329" y="6542"/>
                                      </a:lnTo>
                                      <a:lnTo>
                                        <a:pt x="309" y="6498"/>
                                      </a:lnTo>
                                      <a:lnTo>
                                        <a:pt x="292" y="6451"/>
                                      </a:lnTo>
                                      <a:lnTo>
                                        <a:pt x="275" y="6402"/>
                                      </a:lnTo>
                                      <a:lnTo>
                                        <a:pt x="258" y="6353"/>
                                      </a:lnTo>
                                      <a:lnTo>
                                        <a:pt x="243" y="6303"/>
                                      </a:lnTo>
                                      <a:lnTo>
                                        <a:pt x="228" y="6252"/>
                                      </a:lnTo>
                                      <a:lnTo>
                                        <a:pt x="215" y="6200"/>
                                      </a:lnTo>
                                      <a:lnTo>
                                        <a:pt x="206" y="6149"/>
                                      </a:lnTo>
                                      <a:lnTo>
                                        <a:pt x="196" y="6098"/>
                                      </a:lnTo>
                                      <a:lnTo>
                                        <a:pt x="189" y="6048"/>
                                      </a:lnTo>
                                      <a:lnTo>
                                        <a:pt x="185" y="6000"/>
                                      </a:lnTo>
                                      <a:lnTo>
                                        <a:pt x="184" y="5953"/>
                                      </a:lnTo>
                                      <a:lnTo>
                                        <a:pt x="185" y="5907"/>
                                      </a:lnTo>
                                      <a:lnTo>
                                        <a:pt x="189" y="5864"/>
                                      </a:lnTo>
                                      <a:lnTo>
                                        <a:pt x="196" y="5823"/>
                                      </a:lnTo>
                                      <a:lnTo>
                                        <a:pt x="207" y="5785"/>
                                      </a:lnTo>
                                      <a:lnTo>
                                        <a:pt x="222" y="5749"/>
                                      </a:lnTo>
                                      <a:lnTo>
                                        <a:pt x="242" y="5719"/>
                                      </a:lnTo>
                                      <a:lnTo>
                                        <a:pt x="264" y="5691"/>
                                      </a:lnTo>
                                      <a:lnTo>
                                        <a:pt x="292" y="5668"/>
                                      </a:lnTo>
                                      <a:lnTo>
                                        <a:pt x="322" y="5648"/>
                                      </a:lnTo>
                                      <a:lnTo>
                                        <a:pt x="359" y="5634"/>
                                      </a:lnTo>
                                      <a:lnTo>
                                        <a:pt x="401" y="5626"/>
                                      </a:lnTo>
                                      <a:lnTo>
                                        <a:pt x="448" y="5623"/>
                                      </a:lnTo>
                                      <a:lnTo>
                                        <a:pt x="499" y="5625"/>
                                      </a:lnTo>
                                      <a:lnTo>
                                        <a:pt x="557" y="5634"/>
                                      </a:lnTo>
                                      <a:lnTo>
                                        <a:pt x="575" y="5679"/>
                                      </a:lnTo>
                                      <a:lnTo>
                                        <a:pt x="597" y="5726"/>
                                      </a:lnTo>
                                      <a:lnTo>
                                        <a:pt x="623" y="5776"/>
                                      </a:lnTo>
                                      <a:lnTo>
                                        <a:pt x="651" y="5828"/>
                                      </a:lnTo>
                                      <a:lnTo>
                                        <a:pt x="679" y="5879"/>
                                      </a:lnTo>
                                      <a:lnTo>
                                        <a:pt x="705" y="5931"/>
                                      </a:lnTo>
                                      <a:lnTo>
                                        <a:pt x="730" y="5979"/>
                                      </a:lnTo>
                                      <a:lnTo>
                                        <a:pt x="751" y="6025"/>
                                      </a:lnTo>
                                      <a:lnTo>
                                        <a:pt x="769" y="6051"/>
                                      </a:lnTo>
                                      <a:lnTo>
                                        <a:pt x="788" y="6077"/>
                                      </a:lnTo>
                                      <a:lnTo>
                                        <a:pt x="810" y="6106"/>
                                      </a:lnTo>
                                      <a:lnTo>
                                        <a:pt x="834" y="6134"/>
                                      </a:lnTo>
                                      <a:lnTo>
                                        <a:pt x="860" y="6162"/>
                                      </a:lnTo>
                                      <a:lnTo>
                                        <a:pt x="888" y="6187"/>
                                      </a:lnTo>
                                      <a:lnTo>
                                        <a:pt x="915" y="6212"/>
                                      </a:lnTo>
                                      <a:lnTo>
                                        <a:pt x="946" y="6232"/>
                                      </a:lnTo>
                                      <a:lnTo>
                                        <a:pt x="961" y="6242"/>
                                      </a:lnTo>
                                      <a:lnTo>
                                        <a:pt x="976" y="6252"/>
                                      </a:lnTo>
                                      <a:lnTo>
                                        <a:pt x="991" y="6259"/>
                                      </a:lnTo>
                                      <a:lnTo>
                                        <a:pt x="1006" y="6265"/>
                                      </a:lnTo>
                                      <a:lnTo>
                                        <a:pt x="1023" y="6271"/>
                                      </a:lnTo>
                                      <a:lnTo>
                                        <a:pt x="1038" y="6275"/>
                                      </a:lnTo>
                                      <a:lnTo>
                                        <a:pt x="1053" y="6278"/>
                                      </a:lnTo>
                                      <a:lnTo>
                                        <a:pt x="1070" y="6281"/>
                                      </a:lnTo>
                                      <a:lnTo>
                                        <a:pt x="1085" y="6281"/>
                                      </a:lnTo>
                                      <a:lnTo>
                                        <a:pt x="1100" y="6279"/>
                                      </a:lnTo>
                                      <a:lnTo>
                                        <a:pt x="1116" y="6277"/>
                                      </a:lnTo>
                                      <a:lnTo>
                                        <a:pt x="1131" y="6271"/>
                                      </a:lnTo>
                                      <a:lnTo>
                                        <a:pt x="1146" y="6264"/>
                                      </a:lnTo>
                                      <a:lnTo>
                                        <a:pt x="1161" y="6256"/>
                                      </a:lnTo>
                                      <a:lnTo>
                                        <a:pt x="1177" y="6246"/>
                                      </a:lnTo>
                                      <a:lnTo>
                                        <a:pt x="1190" y="6234"/>
                                      </a:lnTo>
                                      <a:lnTo>
                                        <a:pt x="1197" y="6228"/>
                                      </a:lnTo>
                                      <a:lnTo>
                                        <a:pt x="1203" y="6220"/>
                                      </a:lnTo>
                                      <a:lnTo>
                                        <a:pt x="1208" y="6210"/>
                                      </a:lnTo>
                                      <a:lnTo>
                                        <a:pt x="1212" y="6200"/>
                                      </a:lnTo>
                                      <a:lnTo>
                                        <a:pt x="1215" y="6188"/>
                                      </a:lnTo>
                                      <a:lnTo>
                                        <a:pt x="1217" y="6174"/>
                                      </a:lnTo>
                                      <a:lnTo>
                                        <a:pt x="1218" y="6159"/>
                                      </a:lnTo>
                                      <a:lnTo>
                                        <a:pt x="1218" y="6142"/>
                                      </a:lnTo>
                                      <a:lnTo>
                                        <a:pt x="1215" y="6124"/>
                                      </a:lnTo>
                                      <a:lnTo>
                                        <a:pt x="1212" y="6105"/>
                                      </a:lnTo>
                                      <a:lnTo>
                                        <a:pt x="1208" y="6086"/>
                                      </a:lnTo>
                                      <a:lnTo>
                                        <a:pt x="1201" y="6065"/>
                                      </a:lnTo>
                                      <a:lnTo>
                                        <a:pt x="1194" y="6043"/>
                                      </a:lnTo>
                                      <a:lnTo>
                                        <a:pt x="1185" y="6019"/>
                                      </a:lnTo>
                                      <a:lnTo>
                                        <a:pt x="1174" y="5996"/>
                                      </a:lnTo>
                                      <a:lnTo>
                                        <a:pt x="1160" y="5971"/>
                                      </a:lnTo>
                                      <a:lnTo>
                                        <a:pt x="1145" y="5946"/>
                                      </a:lnTo>
                                      <a:lnTo>
                                        <a:pt x="1128" y="5920"/>
                                      </a:lnTo>
                                      <a:lnTo>
                                        <a:pt x="1109" y="5893"/>
                                      </a:lnTo>
                                      <a:lnTo>
                                        <a:pt x="1087" y="5866"/>
                                      </a:lnTo>
                                      <a:lnTo>
                                        <a:pt x="1063" y="5839"/>
                                      </a:lnTo>
                                      <a:lnTo>
                                        <a:pt x="1037" y="5810"/>
                                      </a:lnTo>
                                      <a:lnTo>
                                        <a:pt x="1008" y="5783"/>
                                      </a:lnTo>
                                      <a:lnTo>
                                        <a:pt x="976" y="5753"/>
                                      </a:lnTo>
                                      <a:lnTo>
                                        <a:pt x="943" y="5726"/>
                                      </a:lnTo>
                                      <a:lnTo>
                                        <a:pt x="905" y="5697"/>
                                      </a:lnTo>
                                      <a:lnTo>
                                        <a:pt x="867" y="5668"/>
                                      </a:lnTo>
                                      <a:lnTo>
                                        <a:pt x="824" y="5639"/>
                                      </a:lnTo>
                                      <a:lnTo>
                                        <a:pt x="778" y="5610"/>
                                      </a:lnTo>
                                      <a:lnTo>
                                        <a:pt x="730" y="5581"/>
                                      </a:lnTo>
                                      <a:lnTo>
                                        <a:pt x="679" y="5551"/>
                                      </a:lnTo>
                                      <a:lnTo>
                                        <a:pt x="625" y="5524"/>
                                      </a:lnTo>
                                      <a:lnTo>
                                        <a:pt x="581" y="5246"/>
                                      </a:lnTo>
                                      <a:lnTo>
                                        <a:pt x="547" y="4976"/>
                                      </a:lnTo>
                                      <a:lnTo>
                                        <a:pt x="525" y="4714"/>
                                      </a:lnTo>
                                      <a:lnTo>
                                        <a:pt x="513" y="4461"/>
                                      </a:lnTo>
                                      <a:lnTo>
                                        <a:pt x="509" y="4216"/>
                                      </a:lnTo>
                                      <a:lnTo>
                                        <a:pt x="513" y="3980"/>
                                      </a:lnTo>
                                      <a:lnTo>
                                        <a:pt x="524" y="3748"/>
                                      </a:lnTo>
                                      <a:lnTo>
                                        <a:pt x="542" y="3527"/>
                                      </a:lnTo>
                                      <a:lnTo>
                                        <a:pt x="565" y="3311"/>
                                      </a:lnTo>
                                      <a:lnTo>
                                        <a:pt x="594" y="3104"/>
                                      </a:lnTo>
                                      <a:lnTo>
                                        <a:pt x="628" y="2903"/>
                                      </a:lnTo>
                                      <a:lnTo>
                                        <a:pt x="663" y="2709"/>
                                      </a:lnTo>
                                      <a:lnTo>
                                        <a:pt x="702" y="2521"/>
                                      </a:lnTo>
                                      <a:lnTo>
                                        <a:pt x="742" y="2340"/>
                                      </a:lnTo>
                                      <a:lnTo>
                                        <a:pt x="785" y="2165"/>
                                      </a:lnTo>
                                      <a:lnTo>
                                        <a:pt x="827" y="1997"/>
                                      </a:lnTo>
                                      <a:lnTo>
                                        <a:pt x="910" y="1678"/>
                                      </a:lnTo>
                                      <a:lnTo>
                                        <a:pt x="984" y="1381"/>
                                      </a:lnTo>
                                      <a:lnTo>
                                        <a:pt x="1017" y="1241"/>
                                      </a:lnTo>
                                      <a:lnTo>
                                        <a:pt x="1047" y="1105"/>
                                      </a:lnTo>
                                      <a:lnTo>
                                        <a:pt x="1070" y="975"/>
                                      </a:lnTo>
                                      <a:lnTo>
                                        <a:pt x="1087" y="849"/>
                                      </a:lnTo>
                                      <a:lnTo>
                                        <a:pt x="1099" y="729"/>
                                      </a:lnTo>
                                      <a:lnTo>
                                        <a:pt x="1102" y="613"/>
                                      </a:lnTo>
                                      <a:lnTo>
                                        <a:pt x="1098" y="501"/>
                                      </a:lnTo>
                                      <a:lnTo>
                                        <a:pt x="1085" y="393"/>
                                      </a:lnTo>
                                      <a:lnTo>
                                        <a:pt x="1062" y="289"/>
                                      </a:lnTo>
                                      <a:lnTo>
                                        <a:pt x="1030" y="189"/>
                                      </a:lnTo>
                                      <a:lnTo>
                                        <a:pt x="986" y="93"/>
                                      </a:lnTo>
                                      <a:lnTo>
                                        <a:pt x="929" y="0"/>
                                      </a:lnTo>
                                      <a:close/>
                                      <a:moveTo>
                                        <a:pt x="1084" y="7872"/>
                                      </a:moveTo>
                                      <a:lnTo>
                                        <a:pt x="1085" y="7876"/>
                                      </a:lnTo>
                                      <a:lnTo>
                                        <a:pt x="1084" y="7879"/>
                                      </a:lnTo>
                                      <a:lnTo>
                                        <a:pt x="1081" y="7883"/>
                                      </a:lnTo>
                                      <a:lnTo>
                                        <a:pt x="1077" y="7886"/>
                                      </a:lnTo>
                                      <a:lnTo>
                                        <a:pt x="1067" y="7890"/>
                                      </a:lnTo>
                                      <a:lnTo>
                                        <a:pt x="1052" y="7894"/>
                                      </a:lnTo>
                                      <a:lnTo>
                                        <a:pt x="1034" y="7897"/>
                                      </a:lnTo>
                                      <a:lnTo>
                                        <a:pt x="1015" y="7898"/>
                                      </a:lnTo>
                                      <a:lnTo>
                                        <a:pt x="991" y="7900"/>
                                      </a:lnTo>
                                      <a:lnTo>
                                        <a:pt x="968" y="7900"/>
                                      </a:lnTo>
                                      <a:lnTo>
                                        <a:pt x="943" y="7900"/>
                                      </a:lnTo>
                                      <a:lnTo>
                                        <a:pt x="917" y="7898"/>
                                      </a:lnTo>
                                      <a:lnTo>
                                        <a:pt x="892" y="7896"/>
                                      </a:lnTo>
                                      <a:lnTo>
                                        <a:pt x="868" y="7893"/>
                                      </a:lnTo>
                                      <a:lnTo>
                                        <a:pt x="845" y="7890"/>
                                      </a:lnTo>
                                      <a:lnTo>
                                        <a:pt x="824" y="7886"/>
                                      </a:lnTo>
                                      <a:lnTo>
                                        <a:pt x="806" y="7880"/>
                                      </a:lnTo>
                                      <a:lnTo>
                                        <a:pt x="791" y="7876"/>
                                      </a:lnTo>
                                      <a:lnTo>
                                        <a:pt x="806" y="7868"/>
                                      </a:lnTo>
                                      <a:lnTo>
                                        <a:pt x="824" y="7862"/>
                                      </a:lnTo>
                                      <a:lnTo>
                                        <a:pt x="845" y="7857"/>
                                      </a:lnTo>
                                      <a:lnTo>
                                        <a:pt x="867" y="7853"/>
                                      </a:lnTo>
                                      <a:lnTo>
                                        <a:pt x="890" y="7850"/>
                                      </a:lnTo>
                                      <a:lnTo>
                                        <a:pt x="915" y="7847"/>
                                      </a:lnTo>
                                      <a:lnTo>
                                        <a:pt x="940" y="7846"/>
                                      </a:lnTo>
                                      <a:lnTo>
                                        <a:pt x="964" y="7844"/>
                                      </a:lnTo>
                                      <a:lnTo>
                                        <a:pt x="987" y="7846"/>
                                      </a:lnTo>
                                      <a:lnTo>
                                        <a:pt x="1011" y="7846"/>
                                      </a:lnTo>
                                      <a:lnTo>
                                        <a:pt x="1030" y="7848"/>
                                      </a:lnTo>
                                      <a:lnTo>
                                        <a:pt x="1048" y="7851"/>
                                      </a:lnTo>
                                      <a:lnTo>
                                        <a:pt x="1063" y="7855"/>
                                      </a:lnTo>
                                      <a:lnTo>
                                        <a:pt x="1074" y="7860"/>
                                      </a:lnTo>
                                      <a:lnTo>
                                        <a:pt x="1078" y="7862"/>
                                      </a:lnTo>
                                      <a:lnTo>
                                        <a:pt x="1081" y="7865"/>
                                      </a:lnTo>
                                      <a:lnTo>
                                        <a:pt x="1084" y="7869"/>
                                      </a:lnTo>
                                      <a:lnTo>
                                        <a:pt x="1084" y="7872"/>
                                      </a:lnTo>
                                      <a:close/>
                                      <a:moveTo>
                                        <a:pt x="684" y="10080"/>
                                      </a:moveTo>
                                      <a:lnTo>
                                        <a:pt x="704" y="10067"/>
                                      </a:lnTo>
                                      <a:lnTo>
                                        <a:pt x="756" y="10029"/>
                                      </a:lnTo>
                                      <a:lnTo>
                                        <a:pt x="789" y="10003"/>
                                      </a:lnTo>
                                      <a:lnTo>
                                        <a:pt x="828" y="9974"/>
                                      </a:lnTo>
                                      <a:lnTo>
                                        <a:pt x="868" y="9941"/>
                                      </a:lnTo>
                                      <a:lnTo>
                                        <a:pt x="908" y="9905"/>
                                      </a:lnTo>
                                      <a:lnTo>
                                        <a:pt x="948" y="9867"/>
                                      </a:lnTo>
                                      <a:lnTo>
                                        <a:pt x="987" y="9830"/>
                                      </a:lnTo>
                                      <a:lnTo>
                                        <a:pt x="1005" y="9811"/>
                                      </a:lnTo>
                                      <a:lnTo>
                                        <a:pt x="1023" y="9791"/>
                                      </a:lnTo>
                                      <a:lnTo>
                                        <a:pt x="1038" y="9772"/>
                                      </a:lnTo>
                                      <a:lnTo>
                                        <a:pt x="1053" y="9753"/>
                                      </a:lnTo>
                                      <a:lnTo>
                                        <a:pt x="1066" y="9733"/>
                                      </a:lnTo>
                                      <a:lnTo>
                                        <a:pt x="1077" y="9715"/>
                                      </a:lnTo>
                                      <a:lnTo>
                                        <a:pt x="1087" y="9697"/>
                                      </a:lnTo>
                                      <a:lnTo>
                                        <a:pt x="1095" y="9679"/>
                                      </a:lnTo>
                                      <a:lnTo>
                                        <a:pt x="1099" y="9663"/>
                                      </a:lnTo>
                                      <a:lnTo>
                                        <a:pt x="1102" y="9646"/>
                                      </a:lnTo>
                                      <a:lnTo>
                                        <a:pt x="1102" y="9631"/>
                                      </a:lnTo>
                                      <a:lnTo>
                                        <a:pt x="1100" y="9617"/>
                                      </a:lnTo>
                                      <a:lnTo>
                                        <a:pt x="1095" y="9604"/>
                                      </a:lnTo>
                                      <a:lnTo>
                                        <a:pt x="1088" y="9595"/>
                                      </a:lnTo>
                                      <a:lnTo>
                                        <a:pt x="1080" y="9589"/>
                                      </a:lnTo>
                                      <a:lnTo>
                                        <a:pt x="1070" y="9586"/>
                                      </a:lnTo>
                                      <a:lnTo>
                                        <a:pt x="1059" y="9586"/>
                                      </a:lnTo>
                                      <a:lnTo>
                                        <a:pt x="1048" y="9588"/>
                                      </a:lnTo>
                                      <a:lnTo>
                                        <a:pt x="1034" y="9593"/>
                                      </a:lnTo>
                                      <a:lnTo>
                                        <a:pt x="1020" y="9600"/>
                                      </a:lnTo>
                                      <a:lnTo>
                                        <a:pt x="1005" y="9610"/>
                                      </a:lnTo>
                                      <a:lnTo>
                                        <a:pt x="990" y="9622"/>
                                      </a:lnTo>
                                      <a:lnTo>
                                        <a:pt x="973" y="9635"/>
                                      </a:lnTo>
                                      <a:lnTo>
                                        <a:pt x="955" y="9652"/>
                                      </a:lnTo>
                                      <a:lnTo>
                                        <a:pt x="939" y="9668"/>
                                      </a:lnTo>
                                      <a:lnTo>
                                        <a:pt x="921" y="9686"/>
                                      </a:lnTo>
                                      <a:lnTo>
                                        <a:pt x="903" y="9705"/>
                                      </a:lnTo>
                                      <a:lnTo>
                                        <a:pt x="885" y="9726"/>
                                      </a:lnTo>
                                      <a:lnTo>
                                        <a:pt x="850" y="9771"/>
                                      </a:lnTo>
                                      <a:lnTo>
                                        <a:pt x="816" y="9818"/>
                                      </a:lnTo>
                                      <a:lnTo>
                                        <a:pt x="784" y="9865"/>
                                      </a:lnTo>
                                      <a:lnTo>
                                        <a:pt x="753" y="9913"/>
                                      </a:lnTo>
                                      <a:lnTo>
                                        <a:pt x="741" y="9937"/>
                                      </a:lnTo>
                                      <a:lnTo>
                                        <a:pt x="728" y="9960"/>
                                      </a:lnTo>
                                      <a:lnTo>
                                        <a:pt x="717" y="9982"/>
                                      </a:lnTo>
                                      <a:lnTo>
                                        <a:pt x="708" y="10004"/>
                                      </a:lnTo>
                                      <a:lnTo>
                                        <a:pt x="699" y="10025"/>
                                      </a:lnTo>
                                      <a:lnTo>
                                        <a:pt x="693" y="10044"/>
                                      </a:lnTo>
                                      <a:lnTo>
                                        <a:pt x="688" y="10064"/>
                                      </a:lnTo>
                                      <a:lnTo>
                                        <a:pt x="684" y="10080"/>
                                      </a:lnTo>
                                      <a:close/>
                                      <a:moveTo>
                                        <a:pt x="871" y="8646"/>
                                      </a:moveTo>
                                      <a:lnTo>
                                        <a:pt x="871" y="8655"/>
                                      </a:lnTo>
                                      <a:lnTo>
                                        <a:pt x="871" y="8665"/>
                                      </a:lnTo>
                                      <a:lnTo>
                                        <a:pt x="868" y="8675"/>
                                      </a:lnTo>
                                      <a:lnTo>
                                        <a:pt x="864" y="8686"/>
                                      </a:lnTo>
                                      <a:lnTo>
                                        <a:pt x="858" y="8697"/>
                                      </a:lnTo>
                                      <a:lnTo>
                                        <a:pt x="853" y="8708"/>
                                      </a:lnTo>
                                      <a:lnTo>
                                        <a:pt x="845" y="8720"/>
                                      </a:lnTo>
                                      <a:lnTo>
                                        <a:pt x="836" y="8731"/>
                                      </a:lnTo>
                                      <a:lnTo>
                                        <a:pt x="827" y="8742"/>
                                      </a:lnTo>
                                      <a:lnTo>
                                        <a:pt x="816" y="8753"/>
                                      </a:lnTo>
                                      <a:lnTo>
                                        <a:pt x="805" y="8766"/>
                                      </a:lnTo>
                                      <a:lnTo>
                                        <a:pt x="792" y="8777"/>
                                      </a:lnTo>
                                      <a:lnTo>
                                        <a:pt x="766" y="8798"/>
                                      </a:lnTo>
                                      <a:lnTo>
                                        <a:pt x="737" y="8818"/>
                                      </a:lnTo>
                                      <a:lnTo>
                                        <a:pt x="705" y="8838"/>
                                      </a:lnTo>
                                      <a:lnTo>
                                        <a:pt x="673" y="8854"/>
                                      </a:lnTo>
                                      <a:lnTo>
                                        <a:pt x="655" y="8861"/>
                                      </a:lnTo>
                                      <a:lnTo>
                                        <a:pt x="639" y="8868"/>
                                      </a:lnTo>
                                      <a:lnTo>
                                        <a:pt x="622" y="8874"/>
                                      </a:lnTo>
                                      <a:lnTo>
                                        <a:pt x="605" y="8878"/>
                                      </a:lnTo>
                                      <a:lnTo>
                                        <a:pt x="589" y="8882"/>
                                      </a:lnTo>
                                      <a:lnTo>
                                        <a:pt x="572" y="8885"/>
                                      </a:lnTo>
                                      <a:lnTo>
                                        <a:pt x="556" y="8888"/>
                                      </a:lnTo>
                                      <a:lnTo>
                                        <a:pt x="539" y="8889"/>
                                      </a:lnTo>
                                      <a:lnTo>
                                        <a:pt x="524" y="8889"/>
                                      </a:lnTo>
                                      <a:lnTo>
                                        <a:pt x="509" y="8888"/>
                                      </a:lnTo>
                                      <a:lnTo>
                                        <a:pt x="493" y="8885"/>
                                      </a:lnTo>
                                      <a:lnTo>
                                        <a:pt x="478" y="8881"/>
                                      </a:lnTo>
                                      <a:lnTo>
                                        <a:pt x="484" y="8871"/>
                                      </a:lnTo>
                                      <a:lnTo>
                                        <a:pt x="491" y="8860"/>
                                      </a:lnTo>
                                      <a:lnTo>
                                        <a:pt x="499" y="8849"/>
                                      </a:lnTo>
                                      <a:lnTo>
                                        <a:pt x="509" y="8836"/>
                                      </a:lnTo>
                                      <a:lnTo>
                                        <a:pt x="531" y="8810"/>
                                      </a:lnTo>
                                      <a:lnTo>
                                        <a:pt x="557" y="8784"/>
                                      </a:lnTo>
                                      <a:lnTo>
                                        <a:pt x="587" y="8756"/>
                                      </a:lnTo>
                                      <a:lnTo>
                                        <a:pt x="619" y="8729"/>
                                      </a:lnTo>
                                      <a:lnTo>
                                        <a:pt x="652" y="8702"/>
                                      </a:lnTo>
                                      <a:lnTo>
                                        <a:pt x="687" y="8677"/>
                                      </a:lnTo>
                                      <a:lnTo>
                                        <a:pt x="720" y="8657"/>
                                      </a:lnTo>
                                      <a:lnTo>
                                        <a:pt x="752" y="8637"/>
                                      </a:lnTo>
                                      <a:lnTo>
                                        <a:pt x="769" y="8630"/>
                                      </a:lnTo>
                                      <a:lnTo>
                                        <a:pt x="782" y="8623"/>
                                      </a:lnTo>
                                      <a:lnTo>
                                        <a:pt x="796" y="8618"/>
                                      </a:lnTo>
                                      <a:lnTo>
                                        <a:pt x="810" y="8615"/>
                                      </a:lnTo>
                                      <a:lnTo>
                                        <a:pt x="823" y="8612"/>
                                      </a:lnTo>
                                      <a:lnTo>
                                        <a:pt x="834" y="8611"/>
                                      </a:lnTo>
                                      <a:lnTo>
                                        <a:pt x="843" y="8612"/>
                                      </a:lnTo>
                                      <a:lnTo>
                                        <a:pt x="852" y="8615"/>
                                      </a:lnTo>
                                      <a:lnTo>
                                        <a:pt x="858" y="8619"/>
                                      </a:lnTo>
                                      <a:lnTo>
                                        <a:pt x="864" y="8626"/>
                                      </a:lnTo>
                                      <a:lnTo>
                                        <a:pt x="868" y="8634"/>
                                      </a:lnTo>
                                      <a:lnTo>
                                        <a:pt x="871" y="8646"/>
                                      </a:lnTo>
                                      <a:close/>
                                      <a:moveTo>
                                        <a:pt x="684" y="5664"/>
                                      </a:moveTo>
                                      <a:lnTo>
                                        <a:pt x="704" y="5677"/>
                                      </a:lnTo>
                                      <a:lnTo>
                                        <a:pt x="756" y="5715"/>
                                      </a:lnTo>
                                      <a:lnTo>
                                        <a:pt x="789" y="5741"/>
                                      </a:lnTo>
                                      <a:lnTo>
                                        <a:pt x="828" y="5770"/>
                                      </a:lnTo>
                                      <a:lnTo>
                                        <a:pt x="868" y="5803"/>
                                      </a:lnTo>
                                      <a:lnTo>
                                        <a:pt x="908" y="5839"/>
                                      </a:lnTo>
                                      <a:lnTo>
                                        <a:pt x="948" y="5877"/>
                                      </a:lnTo>
                                      <a:lnTo>
                                        <a:pt x="987" y="5914"/>
                                      </a:lnTo>
                                      <a:lnTo>
                                        <a:pt x="1005" y="5933"/>
                                      </a:lnTo>
                                      <a:lnTo>
                                        <a:pt x="1023" y="5953"/>
                                      </a:lnTo>
                                      <a:lnTo>
                                        <a:pt x="1038" y="5972"/>
                                      </a:lnTo>
                                      <a:lnTo>
                                        <a:pt x="1053" y="5991"/>
                                      </a:lnTo>
                                      <a:lnTo>
                                        <a:pt x="1066" y="6011"/>
                                      </a:lnTo>
                                      <a:lnTo>
                                        <a:pt x="1077" y="6029"/>
                                      </a:lnTo>
                                      <a:lnTo>
                                        <a:pt x="1087" y="6047"/>
                                      </a:lnTo>
                                      <a:lnTo>
                                        <a:pt x="1095" y="6065"/>
                                      </a:lnTo>
                                      <a:lnTo>
                                        <a:pt x="1099" y="6081"/>
                                      </a:lnTo>
                                      <a:lnTo>
                                        <a:pt x="1102" y="6098"/>
                                      </a:lnTo>
                                      <a:lnTo>
                                        <a:pt x="1102" y="6113"/>
                                      </a:lnTo>
                                      <a:lnTo>
                                        <a:pt x="1100" y="6127"/>
                                      </a:lnTo>
                                      <a:lnTo>
                                        <a:pt x="1095" y="6140"/>
                                      </a:lnTo>
                                      <a:lnTo>
                                        <a:pt x="1088" y="6149"/>
                                      </a:lnTo>
                                      <a:lnTo>
                                        <a:pt x="1080" y="6155"/>
                                      </a:lnTo>
                                      <a:lnTo>
                                        <a:pt x="1070" y="6158"/>
                                      </a:lnTo>
                                      <a:lnTo>
                                        <a:pt x="1059" y="6159"/>
                                      </a:lnTo>
                                      <a:lnTo>
                                        <a:pt x="1048" y="6156"/>
                                      </a:lnTo>
                                      <a:lnTo>
                                        <a:pt x="1034" y="6151"/>
                                      </a:lnTo>
                                      <a:lnTo>
                                        <a:pt x="1020" y="6144"/>
                                      </a:lnTo>
                                      <a:lnTo>
                                        <a:pt x="1005" y="6134"/>
                                      </a:lnTo>
                                      <a:lnTo>
                                        <a:pt x="990" y="6122"/>
                                      </a:lnTo>
                                      <a:lnTo>
                                        <a:pt x="973" y="6109"/>
                                      </a:lnTo>
                                      <a:lnTo>
                                        <a:pt x="955" y="6094"/>
                                      </a:lnTo>
                                      <a:lnTo>
                                        <a:pt x="939" y="6076"/>
                                      </a:lnTo>
                                      <a:lnTo>
                                        <a:pt x="921" y="6058"/>
                                      </a:lnTo>
                                      <a:lnTo>
                                        <a:pt x="903" y="6039"/>
                                      </a:lnTo>
                                      <a:lnTo>
                                        <a:pt x="885" y="6018"/>
                                      </a:lnTo>
                                      <a:lnTo>
                                        <a:pt x="850" y="5973"/>
                                      </a:lnTo>
                                      <a:lnTo>
                                        <a:pt x="816" y="5926"/>
                                      </a:lnTo>
                                      <a:lnTo>
                                        <a:pt x="784" y="5879"/>
                                      </a:lnTo>
                                      <a:lnTo>
                                        <a:pt x="753" y="5831"/>
                                      </a:lnTo>
                                      <a:lnTo>
                                        <a:pt x="741" y="5807"/>
                                      </a:lnTo>
                                      <a:lnTo>
                                        <a:pt x="728" y="5784"/>
                                      </a:lnTo>
                                      <a:lnTo>
                                        <a:pt x="717" y="5762"/>
                                      </a:lnTo>
                                      <a:lnTo>
                                        <a:pt x="708" y="5740"/>
                                      </a:lnTo>
                                      <a:lnTo>
                                        <a:pt x="699" y="5719"/>
                                      </a:lnTo>
                                      <a:lnTo>
                                        <a:pt x="693" y="5700"/>
                                      </a:lnTo>
                                      <a:lnTo>
                                        <a:pt x="688" y="5680"/>
                                      </a:lnTo>
                                      <a:lnTo>
                                        <a:pt x="684" y="5664"/>
                                      </a:lnTo>
                                      <a:close/>
                                      <a:moveTo>
                                        <a:pt x="871" y="7100"/>
                                      </a:moveTo>
                                      <a:lnTo>
                                        <a:pt x="871" y="7090"/>
                                      </a:lnTo>
                                      <a:lnTo>
                                        <a:pt x="871" y="7079"/>
                                      </a:lnTo>
                                      <a:lnTo>
                                        <a:pt x="868" y="7069"/>
                                      </a:lnTo>
                                      <a:lnTo>
                                        <a:pt x="864" y="7058"/>
                                      </a:lnTo>
                                      <a:lnTo>
                                        <a:pt x="858" y="7047"/>
                                      </a:lnTo>
                                      <a:lnTo>
                                        <a:pt x="853" y="7036"/>
                                      </a:lnTo>
                                      <a:lnTo>
                                        <a:pt x="845" y="7025"/>
                                      </a:lnTo>
                                      <a:lnTo>
                                        <a:pt x="836" y="7013"/>
                                      </a:lnTo>
                                      <a:lnTo>
                                        <a:pt x="827" y="7002"/>
                                      </a:lnTo>
                                      <a:lnTo>
                                        <a:pt x="816" y="6991"/>
                                      </a:lnTo>
                                      <a:lnTo>
                                        <a:pt x="805" y="6978"/>
                                      </a:lnTo>
                                      <a:lnTo>
                                        <a:pt x="792" y="6967"/>
                                      </a:lnTo>
                                      <a:lnTo>
                                        <a:pt x="766" y="6946"/>
                                      </a:lnTo>
                                      <a:lnTo>
                                        <a:pt x="737" y="6926"/>
                                      </a:lnTo>
                                      <a:lnTo>
                                        <a:pt x="705" y="6906"/>
                                      </a:lnTo>
                                      <a:lnTo>
                                        <a:pt x="673" y="6890"/>
                                      </a:lnTo>
                                      <a:lnTo>
                                        <a:pt x="655" y="6883"/>
                                      </a:lnTo>
                                      <a:lnTo>
                                        <a:pt x="639" y="6876"/>
                                      </a:lnTo>
                                      <a:lnTo>
                                        <a:pt x="622" y="6870"/>
                                      </a:lnTo>
                                      <a:lnTo>
                                        <a:pt x="605" y="6866"/>
                                      </a:lnTo>
                                      <a:lnTo>
                                        <a:pt x="589" y="6862"/>
                                      </a:lnTo>
                                      <a:lnTo>
                                        <a:pt x="572" y="6859"/>
                                      </a:lnTo>
                                      <a:lnTo>
                                        <a:pt x="556" y="6856"/>
                                      </a:lnTo>
                                      <a:lnTo>
                                        <a:pt x="539" y="6855"/>
                                      </a:lnTo>
                                      <a:lnTo>
                                        <a:pt x="524" y="6856"/>
                                      </a:lnTo>
                                      <a:lnTo>
                                        <a:pt x="509" y="6856"/>
                                      </a:lnTo>
                                      <a:lnTo>
                                        <a:pt x="493" y="6859"/>
                                      </a:lnTo>
                                      <a:lnTo>
                                        <a:pt x="478" y="6863"/>
                                      </a:lnTo>
                                      <a:lnTo>
                                        <a:pt x="484" y="6873"/>
                                      </a:lnTo>
                                      <a:lnTo>
                                        <a:pt x="491" y="6884"/>
                                      </a:lnTo>
                                      <a:lnTo>
                                        <a:pt x="499" y="6895"/>
                                      </a:lnTo>
                                      <a:lnTo>
                                        <a:pt x="509" y="6908"/>
                                      </a:lnTo>
                                      <a:lnTo>
                                        <a:pt x="531" y="6934"/>
                                      </a:lnTo>
                                      <a:lnTo>
                                        <a:pt x="557" y="6960"/>
                                      </a:lnTo>
                                      <a:lnTo>
                                        <a:pt x="587" y="6988"/>
                                      </a:lnTo>
                                      <a:lnTo>
                                        <a:pt x="619" y="7015"/>
                                      </a:lnTo>
                                      <a:lnTo>
                                        <a:pt x="652" y="7042"/>
                                      </a:lnTo>
                                      <a:lnTo>
                                        <a:pt x="687" y="7067"/>
                                      </a:lnTo>
                                      <a:lnTo>
                                        <a:pt x="720" y="7087"/>
                                      </a:lnTo>
                                      <a:lnTo>
                                        <a:pt x="752" y="7107"/>
                                      </a:lnTo>
                                      <a:lnTo>
                                        <a:pt x="769" y="7114"/>
                                      </a:lnTo>
                                      <a:lnTo>
                                        <a:pt x="782" y="7121"/>
                                      </a:lnTo>
                                      <a:lnTo>
                                        <a:pt x="796" y="7126"/>
                                      </a:lnTo>
                                      <a:lnTo>
                                        <a:pt x="810" y="7129"/>
                                      </a:lnTo>
                                      <a:lnTo>
                                        <a:pt x="823" y="7132"/>
                                      </a:lnTo>
                                      <a:lnTo>
                                        <a:pt x="834" y="7133"/>
                                      </a:lnTo>
                                      <a:lnTo>
                                        <a:pt x="843" y="7132"/>
                                      </a:lnTo>
                                      <a:lnTo>
                                        <a:pt x="852" y="7129"/>
                                      </a:lnTo>
                                      <a:lnTo>
                                        <a:pt x="858" y="7125"/>
                                      </a:lnTo>
                                      <a:lnTo>
                                        <a:pt x="864" y="7118"/>
                                      </a:lnTo>
                                      <a:lnTo>
                                        <a:pt x="868" y="7110"/>
                                      </a:lnTo>
                                      <a:lnTo>
                                        <a:pt x="871" y="7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77C0E">
                                    <a:alpha val="67999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g:grpSp>
                              <wpg:cNvPr id="209" name="Group 452"/>
                              <wpg:cNvGrpSpPr/>
                              <wpg:grpSpPr>
                                <a:xfrm>
                                  <a:off x="7709" y="5494"/>
                                  <a:ext cx="422" cy="404"/>
                                  <a:chOff x="7698" y="5433"/>
                                  <a:chExt cx="443" cy="425"/>
                                </a:xfrm>
                              </wpg:grpSpPr>
                              <wps:wsp>
                                <wps:cNvPr id="205" name="FreeForm 453"/>
                                <wps:cNvSpPr>
                                  <a:spLocks noEditPoints="1"/>
                                </wps:cNvSpPr>
                                <wps:spPr>
                                  <a:xfrm>
                                    <a:off x="7717" y="5433"/>
                                    <a:ext cx="405" cy="417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4248" h="18079">
                                        <a:moveTo>
                                          <a:pt x="7124" y="18079"/>
                                        </a:moveTo>
                                        <a:lnTo>
                                          <a:pt x="6823" y="17119"/>
                                        </a:lnTo>
                                        <a:lnTo>
                                          <a:pt x="6529" y="16190"/>
                                        </a:lnTo>
                                        <a:lnTo>
                                          <a:pt x="6383" y="15740"/>
                                        </a:lnTo>
                                        <a:lnTo>
                                          <a:pt x="6236" y="15296"/>
                                        </a:lnTo>
                                        <a:lnTo>
                                          <a:pt x="6089" y="14862"/>
                                        </a:lnTo>
                                        <a:lnTo>
                                          <a:pt x="5939" y="14434"/>
                                        </a:lnTo>
                                        <a:lnTo>
                                          <a:pt x="5787" y="14016"/>
                                        </a:lnTo>
                                        <a:lnTo>
                                          <a:pt x="5633" y="13605"/>
                                        </a:lnTo>
                                        <a:lnTo>
                                          <a:pt x="5473" y="13203"/>
                                        </a:lnTo>
                                        <a:lnTo>
                                          <a:pt x="5311" y="12808"/>
                                        </a:lnTo>
                                        <a:lnTo>
                                          <a:pt x="5140" y="12422"/>
                                        </a:lnTo>
                                        <a:lnTo>
                                          <a:pt x="4967" y="12041"/>
                                        </a:lnTo>
                                        <a:lnTo>
                                          <a:pt x="4786" y="11670"/>
                                        </a:lnTo>
                                        <a:lnTo>
                                          <a:pt x="4596" y="11308"/>
                                        </a:lnTo>
                                        <a:lnTo>
                                          <a:pt x="4400" y="10951"/>
                                        </a:lnTo>
                                        <a:lnTo>
                                          <a:pt x="4194" y="10603"/>
                                        </a:lnTo>
                                        <a:lnTo>
                                          <a:pt x="3978" y="10263"/>
                                        </a:lnTo>
                                        <a:lnTo>
                                          <a:pt x="3753" y="9927"/>
                                        </a:lnTo>
                                        <a:lnTo>
                                          <a:pt x="3517" y="9602"/>
                                        </a:lnTo>
                                        <a:lnTo>
                                          <a:pt x="3269" y="9283"/>
                                        </a:lnTo>
                                        <a:lnTo>
                                          <a:pt x="3008" y="8972"/>
                                        </a:lnTo>
                                        <a:lnTo>
                                          <a:pt x="2735" y="8665"/>
                                        </a:lnTo>
                                        <a:lnTo>
                                          <a:pt x="2449" y="8369"/>
                                        </a:lnTo>
                                        <a:lnTo>
                                          <a:pt x="2147" y="8079"/>
                                        </a:lnTo>
                                        <a:lnTo>
                                          <a:pt x="1831" y="7795"/>
                                        </a:lnTo>
                                        <a:lnTo>
                                          <a:pt x="1499" y="7518"/>
                                        </a:lnTo>
                                        <a:lnTo>
                                          <a:pt x="1151" y="7248"/>
                                        </a:lnTo>
                                        <a:lnTo>
                                          <a:pt x="786" y="6985"/>
                                        </a:lnTo>
                                        <a:lnTo>
                                          <a:pt x="402" y="6728"/>
                                        </a:lnTo>
                                        <a:lnTo>
                                          <a:pt x="0" y="6478"/>
                                        </a:lnTo>
                                        <a:lnTo>
                                          <a:pt x="305" y="6070"/>
                                        </a:lnTo>
                                        <a:lnTo>
                                          <a:pt x="608" y="5694"/>
                                        </a:lnTo>
                                        <a:lnTo>
                                          <a:pt x="907" y="5351"/>
                                        </a:lnTo>
                                        <a:lnTo>
                                          <a:pt x="1204" y="5035"/>
                                        </a:lnTo>
                                        <a:lnTo>
                                          <a:pt x="1496" y="4748"/>
                                        </a:lnTo>
                                        <a:lnTo>
                                          <a:pt x="1784" y="4486"/>
                                        </a:lnTo>
                                        <a:lnTo>
                                          <a:pt x="2069" y="4246"/>
                                        </a:lnTo>
                                        <a:lnTo>
                                          <a:pt x="2350" y="4027"/>
                                        </a:lnTo>
                                        <a:lnTo>
                                          <a:pt x="2625" y="3830"/>
                                        </a:lnTo>
                                        <a:lnTo>
                                          <a:pt x="2898" y="3648"/>
                                        </a:lnTo>
                                        <a:lnTo>
                                          <a:pt x="3163" y="3483"/>
                                        </a:lnTo>
                                        <a:lnTo>
                                          <a:pt x="3424" y="3331"/>
                                        </a:lnTo>
                                        <a:lnTo>
                                          <a:pt x="3679" y="3190"/>
                                        </a:lnTo>
                                        <a:lnTo>
                                          <a:pt x="3928" y="3057"/>
                                        </a:lnTo>
                                        <a:lnTo>
                                          <a:pt x="4171" y="2932"/>
                                        </a:lnTo>
                                        <a:lnTo>
                                          <a:pt x="4410" y="2814"/>
                                        </a:lnTo>
                                        <a:lnTo>
                                          <a:pt x="4638" y="2697"/>
                                        </a:lnTo>
                                        <a:lnTo>
                                          <a:pt x="4862" y="2584"/>
                                        </a:lnTo>
                                        <a:lnTo>
                                          <a:pt x="5077" y="2469"/>
                                        </a:lnTo>
                                        <a:lnTo>
                                          <a:pt x="5286" y="2351"/>
                                        </a:lnTo>
                                        <a:lnTo>
                                          <a:pt x="5487" y="2228"/>
                                        </a:lnTo>
                                        <a:lnTo>
                                          <a:pt x="5682" y="2100"/>
                                        </a:lnTo>
                                        <a:lnTo>
                                          <a:pt x="5867" y="1962"/>
                                        </a:lnTo>
                                        <a:lnTo>
                                          <a:pt x="6043" y="1813"/>
                                        </a:lnTo>
                                        <a:lnTo>
                                          <a:pt x="6212" y="1651"/>
                                        </a:lnTo>
                                        <a:lnTo>
                                          <a:pt x="6371" y="1476"/>
                                        </a:lnTo>
                                        <a:lnTo>
                                          <a:pt x="6520" y="1283"/>
                                        </a:lnTo>
                                        <a:lnTo>
                                          <a:pt x="6661" y="1072"/>
                                        </a:lnTo>
                                        <a:lnTo>
                                          <a:pt x="6792" y="841"/>
                                        </a:lnTo>
                                        <a:lnTo>
                                          <a:pt x="6913" y="585"/>
                                        </a:lnTo>
                                        <a:lnTo>
                                          <a:pt x="7024" y="306"/>
                                        </a:lnTo>
                                        <a:lnTo>
                                          <a:pt x="7124" y="0"/>
                                        </a:lnTo>
                                        <a:lnTo>
                                          <a:pt x="7225" y="306"/>
                                        </a:lnTo>
                                        <a:lnTo>
                                          <a:pt x="7335" y="585"/>
                                        </a:lnTo>
                                        <a:lnTo>
                                          <a:pt x="7456" y="841"/>
                                        </a:lnTo>
                                        <a:lnTo>
                                          <a:pt x="7586" y="1072"/>
                                        </a:lnTo>
                                        <a:lnTo>
                                          <a:pt x="7727" y="1283"/>
                                        </a:lnTo>
                                        <a:lnTo>
                                          <a:pt x="7876" y="1476"/>
                                        </a:lnTo>
                                        <a:lnTo>
                                          <a:pt x="8037" y="1651"/>
                                        </a:lnTo>
                                        <a:lnTo>
                                          <a:pt x="8205" y="1813"/>
                                        </a:lnTo>
                                        <a:lnTo>
                                          <a:pt x="8380" y="1962"/>
                                        </a:lnTo>
                                        <a:lnTo>
                                          <a:pt x="8566" y="2100"/>
                                        </a:lnTo>
                                        <a:lnTo>
                                          <a:pt x="8759" y="2228"/>
                                        </a:lnTo>
                                        <a:lnTo>
                                          <a:pt x="8960" y="2351"/>
                                        </a:lnTo>
                                        <a:lnTo>
                                          <a:pt x="9169" y="2469"/>
                                        </a:lnTo>
                                        <a:lnTo>
                                          <a:pt x="9385" y="2584"/>
                                        </a:lnTo>
                                        <a:lnTo>
                                          <a:pt x="9608" y="2697"/>
                                        </a:lnTo>
                                        <a:lnTo>
                                          <a:pt x="9839" y="2814"/>
                                        </a:lnTo>
                                        <a:lnTo>
                                          <a:pt x="10075" y="2932"/>
                                        </a:lnTo>
                                        <a:lnTo>
                                          <a:pt x="10318" y="3057"/>
                                        </a:lnTo>
                                        <a:lnTo>
                                          <a:pt x="10568" y="3190"/>
                                        </a:lnTo>
                                        <a:lnTo>
                                          <a:pt x="10824" y="3331"/>
                                        </a:lnTo>
                                        <a:lnTo>
                                          <a:pt x="11083" y="3483"/>
                                        </a:lnTo>
                                        <a:lnTo>
                                          <a:pt x="11351" y="3648"/>
                                        </a:lnTo>
                                        <a:lnTo>
                                          <a:pt x="11621" y="3830"/>
                                        </a:lnTo>
                                        <a:lnTo>
                                          <a:pt x="11897" y="4027"/>
                                        </a:lnTo>
                                        <a:lnTo>
                                          <a:pt x="12177" y="4246"/>
                                        </a:lnTo>
                                        <a:lnTo>
                                          <a:pt x="12462" y="4486"/>
                                        </a:lnTo>
                                        <a:lnTo>
                                          <a:pt x="12751" y="4748"/>
                                        </a:lnTo>
                                        <a:lnTo>
                                          <a:pt x="13044" y="5035"/>
                                        </a:lnTo>
                                        <a:lnTo>
                                          <a:pt x="13341" y="5351"/>
                                        </a:lnTo>
                                        <a:lnTo>
                                          <a:pt x="13641" y="5694"/>
                                        </a:lnTo>
                                        <a:lnTo>
                                          <a:pt x="13942" y="6070"/>
                                        </a:lnTo>
                                        <a:lnTo>
                                          <a:pt x="14248" y="6478"/>
                                        </a:lnTo>
                                        <a:lnTo>
                                          <a:pt x="13846" y="6728"/>
                                        </a:lnTo>
                                        <a:lnTo>
                                          <a:pt x="13462" y="6985"/>
                                        </a:lnTo>
                                        <a:lnTo>
                                          <a:pt x="13096" y="7248"/>
                                        </a:lnTo>
                                        <a:lnTo>
                                          <a:pt x="12748" y="7518"/>
                                        </a:lnTo>
                                        <a:lnTo>
                                          <a:pt x="12415" y="7795"/>
                                        </a:lnTo>
                                        <a:lnTo>
                                          <a:pt x="12099" y="8079"/>
                                        </a:lnTo>
                                        <a:lnTo>
                                          <a:pt x="11798" y="8369"/>
                                        </a:lnTo>
                                        <a:lnTo>
                                          <a:pt x="11513" y="8665"/>
                                        </a:lnTo>
                                        <a:lnTo>
                                          <a:pt x="11239" y="8972"/>
                                        </a:lnTo>
                                        <a:lnTo>
                                          <a:pt x="10978" y="9283"/>
                                        </a:lnTo>
                                        <a:lnTo>
                                          <a:pt x="10730" y="9602"/>
                                        </a:lnTo>
                                        <a:lnTo>
                                          <a:pt x="10495" y="9927"/>
                                        </a:lnTo>
                                        <a:lnTo>
                                          <a:pt x="10270" y="10263"/>
                                        </a:lnTo>
                                        <a:lnTo>
                                          <a:pt x="10054" y="10603"/>
                                        </a:lnTo>
                                        <a:lnTo>
                                          <a:pt x="9848" y="10951"/>
                                        </a:lnTo>
                                        <a:lnTo>
                                          <a:pt x="9652" y="11308"/>
                                        </a:lnTo>
                                        <a:lnTo>
                                          <a:pt x="9463" y="11670"/>
                                        </a:lnTo>
                                        <a:lnTo>
                                          <a:pt x="9281" y="12041"/>
                                        </a:lnTo>
                                        <a:lnTo>
                                          <a:pt x="9106" y="12422"/>
                                        </a:lnTo>
                                        <a:lnTo>
                                          <a:pt x="8938" y="12808"/>
                                        </a:lnTo>
                                        <a:lnTo>
                                          <a:pt x="8774" y="13203"/>
                                        </a:lnTo>
                                        <a:lnTo>
                                          <a:pt x="8615" y="13605"/>
                                        </a:lnTo>
                                        <a:lnTo>
                                          <a:pt x="8459" y="14016"/>
                                        </a:lnTo>
                                        <a:lnTo>
                                          <a:pt x="8309" y="14434"/>
                                        </a:lnTo>
                                        <a:lnTo>
                                          <a:pt x="8158" y="14862"/>
                                        </a:lnTo>
                                        <a:lnTo>
                                          <a:pt x="8011" y="15296"/>
                                        </a:lnTo>
                                        <a:lnTo>
                                          <a:pt x="7865" y="15740"/>
                                        </a:lnTo>
                                        <a:lnTo>
                                          <a:pt x="7719" y="16190"/>
                                        </a:lnTo>
                                        <a:lnTo>
                                          <a:pt x="7571" y="16650"/>
                                        </a:lnTo>
                                        <a:lnTo>
                                          <a:pt x="7424" y="17119"/>
                                        </a:lnTo>
                                        <a:lnTo>
                                          <a:pt x="7275" y="17595"/>
                                        </a:lnTo>
                                        <a:lnTo>
                                          <a:pt x="7124" y="18079"/>
                                        </a:lnTo>
                                        <a:close/>
                                        <a:moveTo>
                                          <a:pt x="7134" y="17562"/>
                                        </a:moveTo>
                                        <a:lnTo>
                                          <a:pt x="7006" y="16945"/>
                                        </a:lnTo>
                                        <a:lnTo>
                                          <a:pt x="6875" y="16354"/>
                                        </a:lnTo>
                                        <a:lnTo>
                                          <a:pt x="6738" y="15785"/>
                                        </a:lnTo>
                                        <a:lnTo>
                                          <a:pt x="6599" y="15239"/>
                                        </a:lnTo>
                                        <a:lnTo>
                                          <a:pt x="6456" y="14716"/>
                                        </a:lnTo>
                                        <a:lnTo>
                                          <a:pt x="6309" y="14216"/>
                                        </a:lnTo>
                                        <a:lnTo>
                                          <a:pt x="6157" y="13734"/>
                                        </a:lnTo>
                                        <a:lnTo>
                                          <a:pt x="5999" y="13274"/>
                                        </a:lnTo>
                                        <a:lnTo>
                                          <a:pt x="5837" y="12834"/>
                                        </a:lnTo>
                                        <a:lnTo>
                                          <a:pt x="5670" y="12412"/>
                                        </a:lnTo>
                                        <a:lnTo>
                                          <a:pt x="5499" y="12009"/>
                                        </a:lnTo>
                                        <a:lnTo>
                                          <a:pt x="5322" y="11624"/>
                                        </a:lnTo>
                                        <a:lnTo>
                                          <a:pt x="5139" y="11254"/>
                                        </a:lnTo>
                                        <a:lnTo>
                                          <a:pt x="4951" y="10899"/>
                                        </a:lnTo>
                                        <a:lnTo>
                                          <a:pt x="4756" y="10561"/>
                                        </a:lnTo>
                                        <a:lnTo>
                                          <a:pt x="4557" y="10237"/>
                                        </a:lnTo>
                                        <a:lnTo>
                                          <a:pt x="4350" y="9927"/>
                                        </a:lnTo>
                                        <a:lnTo>
                                          <a:pt x="4137" y="9629"/>
                                        </a:lnTo>
                                        <a:lnTo>
                                          <a:pt x="3920" y="9344"/>
                                        </a:lnTo>
                                        <a:lnTo>
                                          <a:pt x="3695" y="9070"/>
                                        </a:lnTo>
                                        <a:lnTo>
                                          <a:pt x="3463" y="8808"/>
                                        </a:lnTo>
                                        <a:lnTo>
                                          <a:pt x="3223" y="8555"/>
                                        </a:lnTo>
                                        <a:lnTo>
                                          <a:pt x="2979" y="8312"/>
                                        </a:lnTo>
                                        <a:lnTo>
                                          <a:pt x="2726" y="8076"/>
                                        </a:lnTo>
                                        <a:lnTo>
                                          <a:pt x="2466" y="7849"/>
                                        </a:lnTo>
                                        <a:lnTo>
                                          <a:pt x="2197" y="7630"/>
                                        </a:lnTo>
                                        <a:lnTo>
                                          <a:pt x="1924" y="7416"/>
                                        </a:lnTo>
                                        <a:lnTo>
                                          <a:pt x="1640" y="7207"/>
                                        </a:lnTo>
                                        <a:lnTo>
                                          <a:pt x="1350" y="7007"/>
                                        </a:lnTo>
                                        <a:lnTo>
                                          <a:pt x="1050" y="6807"/>
                                        </a:lnTo>
                                        <a:lnTo>
                                          <a:pt x="744" y="6611"/>
                                        </a:lnTo>
                                        <a:lnTo>
                                          <a:pt x="428" y="6418"/>
                                        </a:lnTo>
                                        <a:lnTo>
                                          <a:pt x="668" y="6128"/>
                                        </a:lnTo>
                                        <a:lnTo>
                                          <a:pt x="907" y="5860"/>
                                        </a:lnTo>
                                        <a:lnTo>
                                          <a:pt x="1147" y="5612"/>
                                        </a:lnTo>
                                        <a:lnTo>
                                          <a:pt x="1389" y="5383"/>
                                        </a:lnTo>
                                        <a:lnTo>
                                          <a:pt x="1629" y="5174"/>
                                        </a:lnTo>
                                        <a:lnTo>
                                          <a:pt x="1868" y="4980"/>
                                        </a:lnTo>
                                        <a:lnTo>
                                          <a:pt x="2108" y="4802"/>
                                        </a:lnTo>
                                        <a:lnTo>
                                          <a:pt x="2348" y="4635"/>
                                        </a:lnTo>
                                        <a:lnTo>
                                          <a:pt x="2585" y="4483"/>
                                        </a:lnTo>
                                        <a:lnTo>
                                          <a:pt x="2821" y="4338"/>
                                        </a:lnTo>
                                        <a:lnTo>
                                          <a:pt x="3055" y="4204"/>
                                        </a:lnTo>
                                        <a:lnTo>
                                          <a:pt x="3288" y="4076"/>
                                        </a:lnTo>
                                        <a:lnTo>
                                          <a:pt x="3745" y="3835"/>
                                        </a:lnTo>
                                        <a:lnTo>
                                          <a:pt x="4192" y="3603"/>
                                        </a:lnTo>
                                        <a:lnTo>
                                          <a:pt x="4411" y="3488"/>
                                        </a:lnTo>
                                        <a:lnTo>
                                          <a:pt x="4627" y="3370"/>
                                        </a:lnTo>
                                        <a:lnTo>
                                          <a:pt x="4839" y="3248"/>
                                        </a:lnTo>
                                        <a:lnTo>
                                          <a:pt x="5046" y="3120"/>
                                        </a:lnTo>
                                        <a:lnTo>
                                          <a:pt x="5249" y="2987"/>
                                        </a:lnTo>
                                        <a:lnTo>
                                          <a:pt x="5448" y="2845"/>
                                        </a:lnTo>
                                        <a:lnTo>
                                          <a:pt x="5643" y="2692"/>
                                        </a:lnTo>
                                        <a:lnTo>
                                          <a:pt x="5832" y="2527"/>
                                        </a:lnTo>
                                        <a:lnTo>
                                          <a:pt x="6016" y="2351"/>
                                        </a:lnTo>
                                        <a:lnTo>
                                          <a:pt x="6194" y="2159"/>
                                        </a:lnTo>
                                        <a:lnTo>
                                          <a:pt x="6366" y="1950"/>
                                        </a:lnTo>
                                        <a:lnTo>
                                          <a:pt x="6533" y="1725"/>
                                        </a:lnTo>
                                        <a:lnTo>
                                          <a:pt x="6693" y="1481"/>
                                        </a:lnTo>
                                        <a:lnTo>
                                          <a:pt x="6847" y="1213"/>
                                        </a:lnTo>
                                        <a:lnTo>
                                          <a:pt x="6993" y="925"/>
                                        </a:lnTo>
                                        <a:lnTo>
                                          <a:pt x="7134" y="612"/>
                                        </a:lnTo>
                                        <a:lnTo>
                                          <a:pt x="7272" y="925"/>
                                        </a:lnTo>
                                        <a:lnTo>
                                          <a:pt x="7419" y="1213"/>
                                        </a:lnTo>
                                        <a:lnTo>
                                          <a:pt x="7573" y="1481"/>
                                        </a:lnTo>
                                        <a:lnTo>
                                          <a:pt x="7733" y="1725"/>
                                        </a:lnTo>
                                        <a:lnTo>
                                          <a:pt x="7899" y="1950"/>
                                        </a:lnTo>
                                        <a:lnTo>
                                          <a:pt x="8072" y="2159"/>
                                        </a:lnTo>
                                        <a:lnTo>
                                          <a:pt x="8250" y="2351"/>
                                        </a:lnTo>
                                        <a:lnTo>
                                          <a:pt x="8434" y="2527"/>
                                        </a:lnTo>
                                        <a:lnTo>
                                          <a:pt x="8622" y="2692"/>
                                        </a:lnTo>
                                        <a:lnTo>
                                          <a:pt x="8816" y="2845"/>
                                        </a:lnTo>
                                        <a:lnTo>
                                          <a:pt x="9015" y="2987"/>
                                        </a:lnTo>
                                        <a:lnTo>
                                          <a:pt x="9220" y="3120"/>
                                        </a:lnTo>
                                        <a:lnTo>
                                          <a:pt x="9427" y="3248"/>
                                        </a:lnTo>
                                        <a:lnTo>
                                          <a:pt x="9638" y="3370"/>
                                        </a:lnTo>
                                        <a:lnTo>
                                          <a:pt x="9853" y="3488"/>
                                        </a:lnTo>
                                        <a:lnTo>
                                          <a:pt x="10072" y="3603"/>
                                        </a:lnTo>
                                        <a:lnTo>
                                          <a:pt x="10519" y="3835"/>
                                        </a:lnTo>
                                        <a:lnTo>
                                          <a:pt x="10978" y="4076"/>
                                        </a:lnTo>
                                        <a:lnTo>
                                          <a:pt x="11210" y="4204"/>
                                        </a:lnTo>
                                        <a:lnTo>
                                          <a:pt x="11443" y="4338"/>
                                        </a:lnTo>
                                        <a:lnTo>
                                          <a:pt x="11680" y="4483"/>
                                        </a:lnTo>
                                        <a:lnTo>
                                          <a:pt x="11918" y="4635"/>
                                        </a:lnTo>
                                        <a:lnTo>
                                          <a:pt x="12156" y="4802"/>
                                        </a:lnTo>
                                        <a:lnTo>
                                          <a:pt x="12396" y="4980"/>
                                        </a:lnTo>
                                        <a:lnTo>
                                          <a:pt x="12636" y="5174"/>
                                        </a:lnTo>
                                        <a:lnTo>
                                          <a:pt x="12876" y="5383"/>
                                        </a:lnTo>
                                        <a:lnTo>
                                          <a:pt x="13117" y="5612"/>
                                        </a:lnTo>
                                        <a:lnTo>
                                          <a:pt x="13357" y="5860"/>
                                        </a:lnTo>
                                        <a:lnTo>
                                          <a:pt x="13597" y="6128"/>
                                        </a:lnTo>
                                        <a:lnTo>
                                          <a:pt x="13837" y="6418"/>
                                        </a:lnTo>
                                        <a:lnTo>
                                          <a:pt x="13522" y="6611"/>
                                        </a:lnTo>
                                        <a:lnTo>
                                          <a:pt x="13214" y="6807"/>
                                        </a:lnTo>
                                        <a:lnTo>
                                          <a:pt x="12915" y="7007"/>
                                        </a:lnTo>
                                        <a:lnTo>
                                          <a:pt x="12624" y="7207"/>
                                        </a:lnTo>
                                        <a:lnTo>
                                          <a:pt x="12341" y="7416"/>
                                        </a:lnTo>
                                        <a:lnTo>
                                          <a:pt x="12065" y="7630"/>
                                        </a:lnTo>
                                        <a:lnTo>
                                          <a:pt x="11798" y="7849"/>
                                        </a:lnTo>
                                        <a:lnTo>
                                          <a:pt x="11539" y="8076"/>
                                        </a:lnTo>
                                        <a:lnTo>
                                          <a:pt x="11286" y="8312"/>
                                        </a:lnTo>
                                        <a:lnTo>
                                          <a:pt x="11039" y="8555"/>
                                        </a:lnTo>
                                        <a:lnTo>
                                          <a:pt x="10801" y="8808"/>
                                        </a:lnTo>
                                        <a:lnTo>
                                          <a:pt x="10570" y="9070"/>
                                        </a:lnTo>
                                        <a:lnTo>
                                          <a:pt x="10344" y="9344"/>
                                        </a:lnTo>
                                        <a:lnTo>
                                          <a:pt x="10125" y="9629"/>
                                        </a:lnTo>
                                        <a:lnTo>
                                          <a:pt x="9913" y="9927"/>
                                        </a:lnTo>
                                        <a:lnTo>
                                          <a:pt x="9707" y="10237"/>
                                        </a:lnTo>
                                        <a:lnTo>
                                          <a:pt x="9508" y="10561"/>
                                        </a:lnTo>
                                        <a:lnTo>
                                          <a:pt x="9314" y="10899"/>
                                        </a:lnTo>
                                        <a:lnTo>
                                          <a:pt x="9126" y="11254"/>
                                        </a:lnTo>
                                        <a:lnTo>
                                          <a:pt x="8942" y="11624"/>
                                        </a:lnTo>
                                        <a:lnTo>
                                          <a:pt x="8764" y="12009"/>
                                        </a:lnTo>
                                        <a:lnTo>
                                          <a:pt x="8592" y="12412"/>
                                        </a:lnTo>
                                        <a:lnTo>
                                          <a:pt x="8425" y="12834"/>
                                        </a:lnTo>
                                        <a:lnTo>
                                          <a:pt x="8265" y="13274"/>
                                        </a:lnTo>
                                        <a:lnTo>
                                          <a:pt x="8108" y="13734"/>
                                        </a:lnTo>
                                        <a:lnTo>
                                          <a:pt x="7955" y="14216"/>
                                        </a:lnTo>
                                        <a:lnTo>
                                          <a:pt x="7808" y="14716"/>
                                        </a:lnTo>
                                        <a:lnTo>
                                          <a:pt x="7665" y="15239"/>
                                        </a:lnTo>
                                        <a:lnTo>
                                          <a:pt x="7526" y="15785"/>
                                        </a:lnTo>
                                        <a:lnTo>
                                          <a:pt x="7392" y="16354"/>
                                        </a:lnTo>
                                        <a:lnTo>
                                          <a:pt x="7260" y="16945"/>
                                        </a:lnTo>
                                        <a:lnTo>
                                          <a:pt x="7134" y="1756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06" name="FreeForm 454"/>
                                <wps:cNvSpPr/>
                                <wps:spPr>
                                  <a:xfrm>
                                    <a:off x="7822" y="5478"/>
                                    <a:ext cx="196" cy="20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6899" h="8728">
                                        <a:moveTo>
                                          <a:pt x="3451" y="8728"/>
                                        </a:moveTo>
                                        <a:lnTo>
                                          <a:pt x="3384" y="8411"/>
                                        </a:lnTo>
                                        <a:lnTo>
                                          <a:pt x="3316" y="8105"/>
                                        </a:lnTo>
                                        <a:lnTo>
                                          <a:pt x="3246" y="7813"/>
                                        </a:lnTo>
                                        <a:lnTo>
                                          <a:pt x="3175" y="7531"/>
                                        </a:lnTo>
                                        <a:lnTo>
                                          <a:pt x="3101" y="7262"/>
                                        </a:lnTo>
                                        <a:lnTo>
                                          <a:pt x="3024" y="7005"/>
                                        </a:lnTo>
                                        <a:lnTo>
                                          <a:pt x="2947" y="6757"/>
                                        </a:lnTo>
                                        <a:lnTo>
                                          <a:pt x="2866" y="6520"/>
                                        </a:lnTo>
                                        <a:lnTo>
                                          <a:pt x="2781" y="6293"/>
                                        </a:lnTo>
                                        <a:lnTo>
                                          <a:pt x="2697" y="6076"/>
                                        </a:lnTo>
                                        <a:lnTo>
                                          <a:pt x="2608" y="5867"/>
                                        </a:lnTo>
                                        <a:lnTo>
                                          <a:pt x="2517" y="5668"/>
                                        </a:lnTo>
                                        <a:lnTo>
                                          <a:pt x="2423" y="5479"/>
                                        </a:lnTo>
                                        <a:lnTo>
                                          <a:pt x="2326" y="5297"/>
                                        </a:lnTo>
                                        <a:lnTo>
                                          <a:pt x="2227" y="5122"/>
                                        </a:lnTo>
                                        <a:lnTo>
                                          <a:pt x="2125" y="4955"/>
                                        </a:lnTo>
                                        <a:lnTo>
                                          <a:pt x="2018" y="4795"/>
                                        </a:lnTo>
                                        <a:lnTo>
                                          <a:pt x="1908" y="4643"/>
                                        </a:lnTo>
                                        <a:lnTo>
                                          <a:pt x="1796" y="4495"/>
                                        </a:lnTo>
                                        <a:lnTo>
                                          <a:pt x="1681" y="4354"/>
                                        </a:lnTo>
                                        <a:lnTo>
                                          <a:pt x="1561" y="4218"/>
                                        </a:lnTo>
                                        <a:lnTo>
                                          <a:pt x="1438" y="4089"/>
                                        </a:lnTo>
                                        <a:lnTo>
                                          <a:pt x="1313" y="3962"/>
                                        </a:lnTo>
                                        <a:lnTo>
                                          <a:pt x="1183" y="3841"/>
                                        </a:lnTo>
                                        <a:lnTo>
                                          <a:pt x="1049" y="3724"/>
                                        </a:lnTo>
                                        <a:lnTo>
                                          <a:pt x="911" y="3611"/>
                                        </a:lnTo>
                                        <a:lnTo>
                                          <a:pt x="770" y="3501"/>
                                        </a:lnTo>
                                        <a:lnTo>
                                          <a:pt x="624" y="3392"/>
                                        </a:lnTo>
                                        <a:lnTo>
                                          <a:pt x="475" y="3288"/>
                                        </a:lnTo>
                                        <a:lnTo>
                                          <a:pt x="321" y="3185"/>
                                        </a:lnTo>
                                        <a:lnTo>
                                          <a:pt x="162" y="3084"/>
                                        </a:lnTo>
                                        <a:lnTo>
                                          <a:pt x="0" y="2985"/>
                                        </a:lnTo>
                                        <a:lnTo>
                                          <a:pt x="123" y="2836"/>
                                        </a:lnTo>
                                        <a:lnTo>
                                          <a:pt x="245" y="2697"/>
                                        </a:lnTo>
                                        <a:lnTo>
                                          <a:pt x="368" y="2571"/>
                                        </a:lnTo>
                                        <a:lnTo>
                                          <a:pt x="493" y="2454"/>
                                        </a:lnTo>
                                        <a:lnTo>
                                          <a:pt x="615" y="2345"/>
                                        </a:lnTo>
                                        <a:lnTo>
                                          <a:pt x="739" y="2247"/>
                                        </a:lnTo>
                                        <a:lnTo>
                                          <a:pt x="861" y="2154"/>
                                        </a:lnTo>
                                        <a:lnTo>
                                          <a:pt x="984" y="2070"/>
                                        </a:lnTo>
                                        <a:lnTo>
                                          <a:pt x="1106" y="1991"/>
                                        </a:lnTo>
                                        <a:lnTo>
                                          <a:pt x="1227" y="1918"/>
                                        </a:lnTo>
                                        <a:lnTo>
                                          <a:pt x="1347" y="1848"/>
                                        </a:lnTo>
                                        <a:lnTo>
                                          <a:pt x="1467" y="1782"/>
                                        </a:lnTo>
                                        <a:lnTo>
                                          <a:pt x="1702" y="1659"/>
                                        </a:lnTo>
                                        <a:lnTo>
                                          <a:pt x="1932" y="1539"/>
                                        </a:lnTo>
                                        <a:lnTo>
                                          <a:pt x="2046" y="1480"/>
                                        </a:lnTo>
                                        <a:lnTo>
                                          <a:pt x="2156" y="1419"/>
                                        </a:lnTo>
                                        <a:lnTo>
                                          <a:pt x="2264" y="1357"/>
                                        </a:lnTo>
                                        <a:lnTo>
                                          <a:pt x="2373" y="1291"/>
                                        </a:lnTo>
                                        <a:lnTo>
                                          <a:pt x="2477" y="1223"/>
                                        </a:lnTo>
                                        <a:lnTo>
                                          <a:pt x="2580" y="1150"/>
                                        </a:lnTo>
                                        <a:lnTo>
                                          <a:pt x="2679" y="1071"/>
                                        </a:lnTo>
                                        <a:lnTo>
                                          <a:pt x="2778" y="986"/>
                                        </a:lnTo>
                                        <a:lnTo>
                                          <a:pt x="2872" y="896"/>
                                        </a:lnTo>
                                        <a:lnTo>
                                          <a:pt x="2964" y="797"/>
                                        </a:lnTo>
                                        <a:lnTo>
                                          <a:pt x="3054" y="690"/>
                                        </a:lnTo>
                                        <a:lnTo>
                                          <a:pt x="3139" y="573"/>
                                        </a:lnTo>
                                        <a:lnTo>
                                          <a:pt x="3222" y="447"/>
                                        </a:lnTo>
                                        <a:lnTo>
                                          <a:pt x="3301" y="309"/>
                                        </a:lnTo>
                                        <a:lnTo>
                                          <a:pt x="3378" y="162"/>
                                        </a:lnTo>
                                        <a:lnTo>
                                          <a:pt x="3451" y="0"/>
                                        </a:lnTo>
                                        <a:lnTo>
                                          <a:pt x="3522" y="162"/>
                                        </a:lnTo>
                                        <a:lnTo>
                                          <a:pt x="3598" y="309"/>
                                        </a:lnTo>
                                        <a:lnTo>
                                          <a:pt x="3676" y="447"/>
                                        </a:lnTo>
                                        <a:lnTo>
                                          <a:pt x="3759" y="573"/>
                                        </a:lnTo>
                                        <a:lnTo>
                                          <a:pt x="3844" y="690"/>
                                        </a:lnTo>
                                        <a:lnTo>
                                          <a:pt x="3934" y="797"/>
                                        </a:lnTo>
                                        <a:lnTo>
                                          <a:pt x="4024" y="896"/>
                                        </a:lnTo>
                                        <a:lnTo>
                                          <a:pt x="4120" y="986"/>
                                        </a:lnTo>
                                        <a:lnTo>
                                          <a:pt x="4217" y="1071"/>
                                        </a:lnTo>
                                        <a:lnTo>
                                          <a:pt x="4316" y="1150"/>
                                        </a:lnTo>
                                        <a:lnTo>
                                          <a:pt x="4418" y="1223"/>
                                        </a:lnTo>
                                        <a:lnTo>
                                          <a:pt x="4523" y="1291"/>
                                        </a:lnTo>
                                        <a:lnTo>
                                          <a:pt x="4630" y="1357"/>
                                        </a:lnTo>
                                        <a:lnTo>
                                          <a:pt x="4739" y="1419"/>
                                        </a:lnTo>
                                        <a:lnTo>
                                          <a:pt x="4849" y="1480"/>
                                        </a:lnTo>
                                        <a:lnTo>
                                          <a:pt x="4963" y="1539"/>
                                        </a:lnTo>
                                        <a:lnTo>
                                          <a:pt x="5193" y="1659"/>
                                        </a:lnTo>
                                        <a:lnTo>
                                          <a:pt x="5428" y="1782"/>
                                        </a:lnTo>
                                        <a:lnTo>
                                          <a:pt x="5548" y="1848"/>
                                        </a:lnTo>
                                        <a:lnTo>
                                          <a:pt x="5668" y="1918"/>
                                        </a:lnTo>
                                        <a:lnTo>
                                          <a:pt x="5789" y="1991"/>
                                        </a:lnTo>
                                        <a:lnTo>
                                          <a:pt x="5912" y="2070"/>
                                        </a:lnTo>
                                        <a:lnTo>
                                          <a:pt x="6034" y="2154"/>
                                        </a:lnTo>
                                        <a:lnTo>
                                          <a:pt x="6157" y="2247"/>
                                        </a:lnTo>
                                        <a:lnTo>
                                          <a:pt x="6282" y="2345"/>
                                        </a:lnTo>
                                        <a:lnTo>
                                          <a:pt x="6405" y="2454"/>
                                        </a:lnTo>
                                        <a:lnTo>
                                          <a:pt x="6528" y="2571"/>
                                        </a:lnTo>
                                        <a:lnTo>
                                          <a:pt x="6653" y="2697"/>
                                        </a:lnTo>
                                        <a:lnTo>
                                          <a:pt x="6776" y="2836"/>
                                        </a:lnTo>
                                        <a:lnTo>
                                          <a:pt x="6899" y="2985"/>
                                        </a:lnTo>
                                        <a:lnTo>
                                          <a:pt x="6737" y="3084"/>
                                        </a:lnTo>
                                        <a:lnTo>
                                          <a:pt x="6578" y="3185"/>
                                        </a:lnTo>
                                        <a:lnTo>
                                          <a:pt x="6424" y="3288"/>
                                        </a:lnTo>
                                        <a:lnTo>
                                          <a:pt x="6275" y="3392"/>
                                        </a:lnTo>
                                        <a:lnTo>
                                          <a:pt x="6129" y="3501"/>
                                        </a:lnTo>
                                        <a:lnTo>
                                          <a:pt x="5988" y="3611"/>
                                        </a:lnTo>
                                        <a:lnTo>
                                          <a:pt x="5851" y="3724"/>
                                        </a:lnTo>
                                        <a:lnTo>
                                          <a:pt x="5716" y="3841"/>
                                        </a:lnTo>
                                        <a:lnTo>
                                          <a:pt x="5587" y="3962"/>
                                        </a:lnTo>
                                        <a:lnTo>
                                          <a:pt x="5460" y="4089"/>
                                        </a:lnTo>
                                        <a:lnTo>
                                          <a:pt x="5337" y="4218"/>
                                        </a:lnTo>
                                        <a:lnTo>
                                          <a:pt x="5217" y="4354"/>
                                        </a:lnTo>
                                        <a:lnTo>
                                          <a:pt x="5102" y="4495"/>
                                        </a:lnTo>
                                        <a:lnTo>
                                          <a:pt x="4990" y="4643"/>
                                        </a:lnTo>
                                        <a:lnTo>
                                          <a:pt x="4880" y="4795"/>
                                        </a:lnTo>
                                        <a:lnTo>
                                          <a:pt x="4775" y="4955"/>
                                        </a:lnTo>
                                        <a:lnTo>
                                          <a:pt x="4671" y="5122"/>
                                        </a:lnTo>
                                        <a:lnTo>
                                          <a:pt x="4572" y="5297"/>
                                        </a:lnTo>
                                        <a:lnTo>
                                          <a:pt x="4475" y="5479"/>
                                        </a:lnTo>
                                        <a:lnTo>
                                          <a:pt x="4381" y="5668"/>
                                        </a:lnTo>
                                        <a:lnTo>
                                          <a:pt x="4288" y="5867"/>
                                        </a:lnTo>
                                        <a:lnTo>
                                          <a:pt x="4201" y="6076"/>
                                        </a:lnTo>
                                        <a:lnTo>
                                          <a:pt x="4115" y="6293"/>
                                        </a:lnTo>
                                        <a:lnTo>
                                          <a:pt x="4032" y="6520"/>
                                        </a:lnTo>
                                        <a:lnTo>
                                          <a:pt x="3951" y="6757"/>
                                        </a:lnTo>
                                        <a:lnTo>
                                          <a:pt x="3874" y="7005"/>
                                        </a:lnTo>
                                        <a:lnTo>
                                          <a:pt x="3797" y="7262"/>
                                        </a:lnTo>
                                        <a:lnTo>
                                          <a:pt x="3724" y="7531"/>
                                        </a:lnTo>
                                        <a:lnTo>
                                          <a:pt x="3652" y="7813"/>
                                        </a:lnTo>
                                        <a:lnTo>
                                          <a:pt x="3583" y="8105"/>
                                        </a:lnTo>
                                        <a:lnTo>
                                          <a:pt x="3515" y="8411"/>
                                        </a:lnTo>
                                        <a:lnTo>
                                          <a:pt x="3451" y="87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07" name="FreeForm 455"/>
                                <wps:cNvSpPr/>
                                <wps:spPr>
                                  <a:xfrm>
                                    <a:off x="7698" y="5716"/>
                                    <a:ext cx="222" cy="14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7800" h="6159">
                                        <a:moveTo>
                                          <a:pt x="7800" y="5660"/>
                                        </a:moveTo>
                                        <a:lnTo>
                                          <a:pt x="7486" y="5577"/>
                                        </a:lnTo>
                                        <a:lnTo>
                                          <a:pt x="7183" y="5499"/>
                                        </a:lnTo>
                                        <a:lnTo>
                                          <a:pt x="6891" y="5430"/>
                                        </a:lnTo>
                                        <a:lnTo>
                                          <a:pt x="6607" y="5368"/>
                                        </a:lnTo>
                                        <a:lnTo>
                                          <a:pt x="6333" y="5313"/>
                                        </a:lnTo>
                                        <a:lnTo>
                                          <a:pt x="6068" y="5265"/>
                                        </a:lnTo>
                                        <a:lnTo>
                                          <a:pt x="5812" y="5224"/>
                                        </a:lnTo>
                                        <a:lnTo>
                                          <a:pt x="5564" y="5188"/>
                                        </a:lnTo>
                                        <a:lnTo>
                                          <a:pt x="5324" y="5161"/>
                                        </a:lnTo>
                                        <a:lnTo>
                                          <a:pt x="5090" y="5140"/>
                                        </a:lnTo>
                                        <a:lnTo>
                                          <a:pt x="4865" y="5127"/>
                                        </a:lnTo>
                                        <a:lnTo>
                                          <a:pt x="4646" y="5117"/>
                                        </a:lnTo>
                                        <a:lnTo>
                                          <a:pt x="4434" y="5117"/>
                                        </a:lnTo>
                                        <a:lnTo>
                                          <a:pt x="4228" y="5120"/>
                                        </a:lnTo>
                                        <a:lnTo>
                                          <a:pt x="4027" y="5132"/>
                                        </a:lnTo>
                                        <a:lnTo>
                                          <a:pt x="3831" y="5148"/>
                                        </a:lnTo>
                                        <a:lnTo>
                                          <a:pt x="3642" y="5171"/>
                                        </a:lnTo>
                                        <a:lnTo>
                                          <a:pt x="3455" y="5200"/>
                                        </a:lnTo>
                                        <a:lnTo>
                                          <a:pt x="3274" y="5234"/>
                                        </a:lnTo>
                                        <a:lnTo>
                                          <a:pt x="3095" y="5274"/>
                                        </a:lnTo>
                                        <a:lnTo>
                                          <a:pt x="2920" y="5320"/>
                                        </a:lnTo>
                                        <a:lnTo>
                                          <a:pt x="2749" y="5370"/>
                                        </a:lnTo>
                                        <a:lnTo>
                                          <a:pt x="2580" y="5427"/>
                                        </a:lnTo>
                                        <a:lnTo>
                                          <a:pt x="2413" y="5488"/>
                                        </a:lnTo>
                                        <a:lnTo>
                                          <a:pt x="2248" y="5555"/>
                                        </a:lnTo>
                                        <a:lnTo>
                                          <a:pt x="2086" y="5627"/>
                                        </a:lnTo>
                                        <a:lnTo>
                                          <a:pt x="1922" y="5704"/>
                                        </a:lnTo>
                                        <a:lnTo>
                                          <a:pt x="1762" y="5786"/>
                                        </a:lnTo>
                                        <a:lnTo>
                                          <a:pt x="1601" y="5872"/>
                                        </a:lnTo>
                                        <a:lnTo>
                                          <a:pt x="1441" y="5963"/>
                                        </a:lnTo>
                                        <a:lnTo>
                                          <a:pt x="1280" y="6060"/>
                                        </a:lnTo>
                                        <a:lnTo>
                                          <a:pt x="1118" y="6159"/>
                                        </a:lnTo>
                                        <a:lnTo>
                                          <a:pt x="1039" y="5984"/>
                                        </a:lnTo>
                                        <a:lnTo>
                                          <a:pt x="971" y="5812"/>
                                        </a:lnTo>
                                        <a:lnTo>
                                          <a:pt x="912" y="5645"/>
                                        </a:lnTo>
                                        <a:lnTo>
                                          <a:pt x="864" y="5482"/>
                                        </a:lnTo>
                                        <a:lnTo>
                                          <a:pt x="822" y="5323"/>
                                        </a:lnTo>
                                        <a:lnTo>
                                          <a:pt x="789" y="5169"/>
                                        </a:lnTo>
                                        <a:lnTo>
                                          <a:pt x="762" y="5018"/>
                                        </a:lnTo>
                                        <a:lnTo>
                                          <a:pt x="741" y="4869"/>
                                        </a:lnTo>
                                        <a:lnTo>
                                          <a:pt x="724" y="4725"/>
                                        </a:lnTo>
                                        <a:lnTo>
                                          <a:pt x="715" y="4584"/>
                                        </a:lnTo>
                                        <a:lnTo>
                                          <a:pt x="705" y="4446"/>
                                        </a:lnTo>
                                        <a:lnTo>
                                          <a:pt x="700" y="4309"/>
                                        </a:lnTo>
                                        <a:lnTo>
                                          <a:pt x="695" y="4043"/>
                                        </a:lnTo>
                                        <a:lnTo>
                                          <a:pt x="694" y="3784"/>
                                        </a:lnTo>
                                        <a:lnTo>
                                          <a:pt x="690" y="3658"/>
                                        </a:lnTo>
                                        <a:lnTo>
                                          <a:pt x="686" y="3531"/>
                                        </a:lnTo>
                                        <a:lnTo>
                                          <a:pt x="679" y="3405"/>
                                        </a:lnTo>
                                        <a:lnTo>
                                          <a:pt x="669" y="3280"/>
                                        </a:lnTo>
                                        <a:lnTo>
                                          <a:pt x="655" y="3155"/>
                                        </a:lnTo>
                                        <a:lnTo>
                                          <a:pt x="635" y="3031"/>
                                        </a:lnTo>
                                        <a:lnTo>
                                          <a:pt x="609" y="2906"/>
                                        </a:lnTo>
                                        <a:lnTo>
                                          <a:pt x="579" y="2780"/>
                                        </a:lnTo>
                                        <a:lnTo>
                                          <a:pt x="538" y="2655"/>
                                        </a:lnTo>
                                        <a:lnTo>
                                          <a:pt x="493" y="2528"/>
                                        </a:lnTo>
                                        <a:lnTo>
                                          <a:pt x="436" y="2400"/>
                                        </a:lnTo>
                                        <a:lnTo>
                                          <a:pt x="371" y="2271"/>
                                        </a:lnTo>
                                        <a:lnTo>
                                          <a:pt x="295" y="2140"/>
                                        </a:lnTo>
                                        <a:lnTo>
                                          <a:pt x="209" y="2007"/>
                                        </a:lnTo>
                                        <a:lnTo>
                                          <a:pt x="110" y="1872"/>
                                        </a:lnTo>
                                        <a:lnTo>
                                          <a:pt x="0" y="1735"/>
                                        </a:lnTo>
                                        <a:lnTo>
                                          <a:pt x="175" y="1743"/>
                                        </a:lnTo>
                                        <a:lnTo>
                                          <a:pt x="342" y="1743"/>
                                        </a:lnTo>
                                        <a:lnTo>
                                          <a:pt x="501" y="1735"/>
                                        </a:lnTo>
                                        <a:lnTo>
                                          <a:pt x="650" y="1717"/>
                                        </a:lnTo>
                                        <a:lnTo>
                                          <a:pt x="792" y="1694"/>
                                        </a:lnTo>
                                        <a:lnTo>
                                          <a:pt x="927" y="1662"/>
                                        </a:lnTo>
                                        <a:lnTo>
                                          <a:pt x="1057" y="1624"/>
                                        </a:lnTo>
                                        <a:lnTo>
                                          <a:pt x="1181" y="1582"/>
                                        </a:lnTo>
                                        <a:lnTo>
                                          <a:pt x="1300" y="1534"/>
                                        </a:lnTo>
                                        <a:lnTo>
                                          <a:pt x="1415" y="1479"/>
                                        </a:lnTo>
                                        <a:lnTo>
                                          <a:pt x="1527" y="1420"/>
                                        </a:lnTo>
                                        <a:lnTo>
                                          <a:pt x="1635" y="1359"/>
                                        </a:lnTo>
                                        <a:lnTo>
                                          <a:pt x="1742" y="1292"/>
                                        </a:lnTo>
                                        <a:lnTo>
                                          <a:pt x="1847" y="1224"/>
                                        </a:lnTo>
                                        <a:lnTo>
                                          <a:pt x="1951" y="1151"/>
                                        </a:lnTo>
                                        <a:lnTo>
                                          <a:pt x="2055" y="1079"/>
                                        </a:lnTo>
                                        <a:lnTo>
                                          <a:pt x="2264" y="926"/>
                                        </a:lnTo>
                                        <a:lnTo>
                                          <a:pt x="2481" y="772"/>
                                        </a:lnTo>
                                        <a:lnTo>
                                          <a:pt x="2593" y="695"/>
                                        </a:lnTo>
                                        <a:lnTo>
                                          <a:pt x="2710" y="618"/>
                                        </a:lnTo>
                                        <a:lnTo>
                                          <a:pt x="2830" y="544"/>
                                        </a:lnTo>
                                        <a:lnTo>
                                          <a:pt x="2956" y="469"/>
                                        </a:lnTo>
                                        <a:lnTo>
                                          <a:pt x="3086" y="398"/>
                                        </a:lnTo>
                                        <a:lnTo>
                                          <a:pt x="3223" y="330"/>
                                        </a:lnTo>
                                        <a:lnTo>
                                          <a:pt x="3368" y="264"/>
                                        </a:lnTo>
                                        <a:lnTo>
                                          <a:pt x="3520" y="202"/>
                                        </a:lnTo>
                                        <a:lnTo>
                                          <a:pt x="3680" y="144"/>
                                        </a:lnTo>
                                        <a:lnTo>
                                          <a:pt x="3851" y="92"/>
                                        </a:lnTo>
                                        <a:lnTo>
                                          <a:pt x="4029" y="43"/>
                                        </a:lnTo>
                                        <a:lnTo>
                                          <a:pt x="4218" y="0"/>
                                        </a:lnTo>
                                        <a:lnTo>
                                          <a:pt x="4233" y="189"/>
                                        </a:lnTo>
                                        <a:lnTo>
                                          <a:pt x="4252" y="375"/>
                                        </a:lnTo>
                                        <a:lnTo>
                                          <a:pt x="4275" y="558"/>
                                        </a:lnTo>
                                        <a:lnTo>
                                          <a:pt x="4301" y="740"/>
                                        </a:lnTo>
                                        <a:lnTo>
                                          <a:pt x="4332" y="918"/>
                                        </a:lnTo>
                                        <a:lnTo>
                                          <a:pt x="4366" y="1093"/>
                                        </a:lnTo>
                                        <a:lnTo>
                                          <a:pt x="4406" y="1268"/>
                                        </a:lnTo>
                                        <a:lnTo>
                                          <a:pt x="4450" y="1440"/>
                                        </a:lnTo>
                                        <a:lnTo>
                                          <a:pt x="4500" y="1611"/>
                                        </a:lnTo>
                                        <a:lnTo>
                                          <a:pt x="4556" y="1780"/>
                                        </a:lnTo>
                                        <a:lnTo>
                                          <a:pt x="4617" y="1948"/>
                                        </a:lnTo>
                                        <a:lnTo>
                                          <a:pt x="4684" y="2115"/>
                                        </a:lnTo>
                                        <a:lnTo>
                                          <a:pt x="4758" y="2282"/>
                                        </a:lnTo>
                                        <a:lnTo>
                                          <a:pt x="4839" y="2449"/>
                                        </a:lnTo>
                                        <a:lnTo>
                                          <a:pt x="4927" y="2616"/>
                                        </a:lnTo>
                                        <a:lnTo>
                                          <a:pt x="5022" y="2781"/>
                                        </a:lnTo>
                                        <a:lnTo>
                                          <a:pt x="5124" y="2950"/>
                                        </a:lnTo>
                                        <a:lnTo>
                                          <a:pt x="5236" y="3116"/>
                                        </a:lnTo>
                                        <a:lnTo>
                                          <a:pt x="5356" y="3285"/>
                                        </a:lnTo>
                                        <a:lnTo>
                                          <a:pt x="5484" y="3455"/>
                                        </a:lnTo>
                                        <a:lnTo>
                                          <a:pt x="5620" y="3625"/>
                                        </a:lnTo>
                                        <a:lnTo>
                                          <a:pt x="5766" y="3798"/>
                                        </a:lnTo>
                                        <a:lnTo>
                                          <a:pt x="5922" y="3973"/>
                                        </a:lnTo>
                                        <a:lnTo>
                                          <a:pt x="6087" y="4148"/>
                                        </a:lnTo>
                                        <a:lnTo>
                                          <a:pt x="6262" y="4327"/>
                                        </a:lnTo>
                                        <a:lnTo>
                                          <a:pt x="6448" y="4508"/>
                                        </a:lnTo>
                                        <a:lnTo>
                                          <a:pt x="6646" y="4693"/>
                                        </a:lnTo>
                                        <a:lnTo>
                                          <a:pt x="6854" y="4879"/>
                                        </a:lnTo>
                                        <a:lnTo>
                                          <a:pt x="7072" y="5069"/>
                                        </a:lnTo>
                                        <a:lnTo>
                                          <a:pt x="7302" y="5263"/>
                                        </a:lnTo>
                                        <a:lnTo>
                                          <a:pt x="7546" y="5461"/>
                                        </a:lnTo>
                                        <a:lnTo>
                                          <a:pt x="7800" y="566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08" name="FreeForm 456"/>
                                <wps:cNvSpPr/>
                                <wps:spPr>
                                  <a:xfrm>
                                    <a:off x="7920" y="5716"/>
                                    <a:ext cx="221" cy="14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7797" h="6163">
                                        <a:moveTo>
                                          <a:pt x="0" y="5659"/>
                                        </a:moveTo>
                                        <a:lnTo>
                                          <a:pt x="313" y="5576"/>
                                        </a:lnTo>
                                        <a:lnTo>
                                          <a:pt x="616" y="5498"/>
                                        </a:lnTo>
                                        <a:lnTo>
                                          <a:pt x="909" y="5429"/>
                                        </a:lnTo>
                                        <a:lnTo>
                                          <a:pt x="1191" y="5367"/>
                                        </a:lnTo>
                                        <a:lnTo>
                                          <a:pt x="1465" y="5312"/>
                                        </a:lnTo>
                                        <a:lnTo>
                                          <a:pt x="1731" y="5264"/>
                                        </a:lnTo>
                                        <a:lnTo>
                                          <a:pt x="1987" y="5223"/>
                                        </a:lnTo>
                                        <a:lnTo>
                                          <a:pt x="2235" y="5189"/>
                                        </a:lnTo>
                                        <a:lnTo>
                                          <a:pt x="2475" y="5162"/>
                                        </a:lnTo>
                                        <a:lnTo>
                                          <a:pt x="2707" y="5140"/>
                                        </a:lnTo>
                                        <a:lnTo>
                                          <a:pt x="2932" y="5126"/>
                                        </a:lnTo>
                                        <a:lnTo>
                                          <a:pt x="3152" y="5118"/>
                                        </a:lnTo>
                                        <a:lnTo>
                                          <a:pt x="3363" y="5116"/>
                                        </a:lnTo>
                                        <a:lnTo>
                                          <a:pt x="3570" y="5121"/>
                                        </a:lnTo>
                                        <a:lnTo>
                                          <a:pt x="3770" y="5132"/>
                                        </a:lnTo>
                                        <a:lnTo>
                                          <a:pt x="3966" y="5149"/>
                                        </a:lnTo>
                                        <a:lnTo>
                                          <a:pt x="4157" y="5171"/>
                                        </a:lnTo>
                                        <a:lnTo>
                                          <a:pt x="4342" y="5200"/>
                                        </a:lnTo>
                                        <a:lnTo>
                                          <a:pt x="4523" y="5234"/>
                                        </a:lnTo>
                                        <a:lnTo>
                                          <a:pt x="4702" y="5275"/>
                                        </a:lnTo>
                                        <a:lnTo>
                                          <a:pt x="4877" y="5320"/>
                                        </a:lnTo>
                                        <a:lnTo>
                                          <a:pt x="5048" y="5372"/>
                                        </a:lnTo>
                                        <a:lnTo>
                                          <a:pt x="5217" y="5429"/>
                                        </a:lnTo>
                                        <a:lnTo>
                                          <a:pt x="5384" y="5490"/>
                                        </a:lnTo>
                                        <a:lnTo>
                                          <a:pt x="5548" y="5557"/>
                                        </a:lnTo>
                                        <a:lnTo>
                                          <a:pt x="5711" y="5630"/>
                                        </a:lnTo>
                                        <a:lnTo>
                                          <a:pt x="5873" y="5706"/>
                                        </a:lnTo>
                                        <a:lnTo>
                                          <a:pt x="6035" y="5788"/>
                                        </a:lnTo>
                                        <a:lnTo>
                                          <a:pt x="6196" y="5874"/>
                                        </a:lnTo>
                                        <a:lnTo>
                                          <a:pt x="6356" y="5967"/>
                                        </a:lnTo>
                                        <a:lnTo>
                                          <a:pt x="6517" y="6062"/>
                                        </a:lnTo>
                                        <a:lnTo>
                                          <a:pt x="6679" y="6163"/>
                                        </a:lnTo>
                                        <a:lnTo>
                                          <a:pt x="6757" y="5986"/>
                                        </a:lnTo>
                                        <a:lnTo>
                                          <a:pt x="6825" y="5813"/>
                                        </a:lnTo>
                                        <a:lnTo>
                                          <a:pt x="6883" y="5646"/>
                                        </a:lnTo>
                                        <a:lnTo>
                                          <a:pt x="6932" y="5482"/>
                                        </a:lnTo>
                                        <a:lnTo>
                                          <a:pt x="6972" y="5324"/>
                                        </a:lnTo>
                                        <a:lnTo>
                                          <a:pt x="7006" y="5168"/>
                                        </a:lnTo>
                                        <a:lnTo>
                                          <a:pt x="7034" y="5017"/>
                                        </a:lnTo>
                                        <a:lnTo>
                                          <a:pt x="7055" y="4868"/>
                                        </a:lnTo>
                                        <a:lnTo>
                                          <a:pt x="7071" y="4724"/>
                                        </a:lnTo>
                                        <a:lnTo>
                                          <a:pt x="7082" y="4583"/>
                                        </a:lnTo>
                                        <a:lnTo>
                                          <a:pt x="7089" y="4444"/>
                                        </a:lnTo>
                                        <a:lnTo>
                                          <a:pt x="7095" y="4308"/>
                                        </a:lnTo>
                                        <a:lnTo>
                                          <a:pt x="7100" y="4042"/>
                                        </a:lnTo>
                                        <a:lnTo>
                                          <a:pt x="7102" y="3783"/>
                                        </a:lnTo>
                                        <a:lnTo>
                                          <a:pt x="7105" y="3655"/>
                                        </a:lnTo>
                                        <a:lnTo>
                                          <a:pt x="7110" y="3529"/>
                                        </a:lnTo>
                                        <a:lnTo>
                                          <a:pt x="7116" y="3404"/>
                                        </a:lnTo>
                                        <a:lnTo>
                                          <a:pt x="7128" y="3279"/>
                                        </a:lnTo>
                                        <a:lnTo>
                                          <a:pt x="7141" y="3154"/>
                                        </a:lnTo>
                                        <a:lnTo>
                                          <a:pt x="7160" y="3030"/>
                                        </a:lnTo>
                                        <a:lnTo>
                                          <a:pt x="7186" y="2905"/>
                                        </a:lnTo>
                                        <a:lnTo>
                                          <a:pt x="7218" y="2780"/>
                                        </a:lnTo>
                                        <a:lnTo>
                                          <a:pt x="7257" y="2655"/>
                                        </a:lnTo>
                                        <a:lnTo>
                                          <a:pt x="7304" y="2529"/>
                                        </a:lnTo>
                                        <a:lnTo>
                                          <a:pt x="7359" y="2401"/>
                                        </a:lnTo>
                                        <a:lnTo>
                                          <a:pt x="7424" y="2271"/>
                                        </a:lnTo>
                                        <a:lnTo>
                                          <a:pt x="7500" y="2142"/>
                                        </a:lnTo>
                                        <a:lnTo>
                                          <a:pt x="7586" y="2009"/>
                                        </a:lnTo>
                                        <a:lnTo>
                                          <a:pt x="7685" y="1876"/>
                                        </a:lnTo>
                                        <a:lnTo>
                                          <a:pt x="7797" y="1738"/>
                                        </a:lnTo>
                                        <a:lnTo>
                                          <a:pt x="7620" y="1747"/>
                                        </a:lnTo>
                                        <a:lnTo>
                                          <a:pt x="7455" y="1747"/>
                                        </a:lnTo>
                                        <a:lnTo>
                                          <a:pt x="7296" y="1737"/>
                                        </a:lnTo>
                                        <a:lnTo>
                                          <a:pt x="7147" y="1721"/>
                                        </a:lnTo>
                                        <a:lnTo>
                                          <a:pt x="7005" y="1696"/>
                                        </a:lnTo>
                                        <a:lnTo>
                                          <a:pt x="6868" y="1666"/>
                                        </a:lnTo>
                                        <a:lnTo>
                                          <a:pt x="6739" y="1627"/>
                                        </a:lnTo>
                                        <a:lnTo>
                                          <a:pt x="6616" y="1583"/>
                                        </a:lnTo>
                                        <a:lnTo>
                                          <a:pt x="6496" y="1534"/>
                                        </a:lnTo>
                                        <a:lnTo>
                                          <a:pt x="6381" y="1481"/>
                                        </a:lnTo>
                                        <a:lnTo>
                                          <a:pt x="6269" y="1423"/>
                                        </a:lnTo>
                                        <a:lnTo>
                                          <a:pt x="6160" y="1359"/>
                                        </a:lnTo>
                                        <a:lnTo>
                                          <a:pt x="6053" y="1293"/>
                                        </a:lnTo>
                                        <a:lnTo>
                                          <a:pt x="5950" y="1225"/>
                                        </a:lnTo>
                                        <a:lnTo>
                                          <a:pt x="5844" y="1152"/>
                                        </a:lnTo>
                                        <a:lnTo>
                                          <a:pt x="5742" y="1079"/>
                                        </a:lnTo>
                                        <a:lnTo>
                                          <a:pt x="5531" y="927"/>
                                        </a:lnTo>
                                        <a:lnTo>
                                          <a:pt x="5316" y="771"/>
                                        </a:lnTo>
                                        <a:lnTo>
                                          <a:pt x="5202" y="695"/>
                                        </a:lnTo>
                                        <a:lnTo>
                                          <a:pt x="5087" y="619"/>
                                        </a:lnTo>
                                        <a:lnTo>
                                          <a:pt x="4966" y="543"/>
                                        </a:lnTo>
                                        <a:lnTo>
                                          <a:pt x="4841" y="470"/>
                                        </a:lnTo>
                                        <a:lnTo>
                                          <a:pt x="4708" y="399"/>
                                        </a:lnTo>
                                        <a:lnTo>
                                          <a:pt x="4572" y="329"/>
                                        </a:lnTo>
                                        <a:lnTo>
                                          <a:pt x="4426" y="264"/>
                                        </a:lnTo>
                                        <a:lnTo>
                                          <a:pt x="4275" y="203"/>
                                        </a:lnTo>
                                        <a:lnTo>
                                          <a:pt x="4113" y="144"/>
                                        </a:lnTo>
                                        <a:lnTo>
                                          <a:pt x="3945" y="91"/>
                                        </a:lnTo>
                                        <a:lnTo>
                                          <a:pt x="3767" y="42"/>
                                        </a:lnTo>
                                        <a:lnTo>
                                          <a:pt x="3577" y="0"/>
                                        </a:lnTo>
                                        <a:lnTo>
                                          <a:pt x="3561" y="190"/>
                                        </a:lnTo>
                                        <a:lnTo>
                                          <a:pt x="3543" y="376"/>
                                        </a:lnTo>
                                        <a:lnTo>
                                          <a:pt x="3520" y="559"/>
                                        </a:lnTo>
                                        <a:lnTo>
                                          <a:pt x="3494" y="741"/>
                                        </a:lnTo>
                                        <a:lnTo>
                                          <a:pt x="3463" y="919"/>
                                        </a:lnTo>
                                        <a:lnTo>
                                          <a:pt x="3429" y="1094"/>
                                        </a:lnTo>
                                        <a:lnTo>
                                          <a:pt x="3389" y="1269"/>
                                        </a:lnTo>
                                        <a:lnTo>
                                          <a:pt x="3345" y="1440"/>
                                        </a:lnTo>
                                        <a:lnTo>
                                          <a:pt x="3295" y="1610"/>
                                        </a:lnTo>
                                        <a:lnTo>
                                          <a:pt x="3240" y="1781"/>
                                        </a:lnTo>
                                        <a:lnTo>
                                          <a:pt x="3180" y="1949"/>
                                        </a:lnTo>
                                        <a:lnTo>
                                          <a:pt x="3112" y="2116"/>
                                        </a:lnTo>
                                        <a:lnTo>
                                          <a:pt x="3037" y="2283"/>
                                        </a:lnTo>
                                        <a:lnTo>
                                          <a:pt x="2958" y="2448"/>
                                        </a:lnTo>
                                        <a:lnTo>
                                          <a:pt x="2870" y="2615"/>
                                        </a:lnTo>
                                        <a:lnTo>
                                          <a:pt x="2775" y="2782"/>
                                        </a:lnTo>
                                        <a:lnTo>
                                          <a:pt x="2671" y="2949"/>
                                        </a:lnTo>
                                        <a:lnTo>
                                          <a:pt x="2561" y="3115"/>
                                        </a:lnTo>
                                        <a:lnTo>
                                          <a:pt x="2441" y="3284"/>
                                        </a:lnTo>
                                        <a:lnTo>
                                          <a:pt x="2313" y="3454"/>
                                        </a:lnTo>
                                        <a:lnTo>
                                          <a:pt x="2177" y="3624"/>
                                        </a:lnTo>
                                        <a:lnTo>
                                          <a:pt x="2031" y="3796"/>
                                        </a:lnTo>
                                        <a:lnTo>
                                          <a:pt x="1875" y="3971"/>
                                        </a:lnTo>
                                        <a:lnTo>
                                          <a:pt x="1710" y="4147"/>
                                        </a:lnTo>
                                        <a:lnTo>
                                          <a:pt x="1535" y="4326"/>
                                        </a:lnTo>
                                        <a:lnTo>
                                          <a:pt x="1349" y="4507"/>
                                        </a:lnTo>
                                        <a:lnTo>
                                          <a:pt x="1152" y="4690"/>
                                        </a:lnTo>
                                        <a:lnTo>
                                          <a:pt x="945" y="4876"/>
                                        </a:lnTo>
                                        <a:lnTo>
                                          <a:pt x="726" y="5068"/>
                                        </a:lnTo>
                                        <a:lnTo>
                                          <a:pt x="496" y="5260"/>
                                        </a:lnTo>
                                        <a:lnTo>
                                          <a:pt x="255" y="5458"/>
                                        </a:lnTo>
                                        <a:lnTo>
                                          <a:pt x="0" y="565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50" o:spid="_x0000_s1026" o:spt="203" style="position:absolute;left:0pt;flip:x y;margin-left:-47.2pt;margin-top:64.65pt;height:15.65pt;width:123.35pt;rotation:5898240f;z-index:-251606016;mso-width-relative:page;mso-height-relative:page;" coordorigin="4560,5494" coordsize="6720,719" o:gfxdata="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">
                      <o:lock v:ext="edit" aspectratio="f"/>
                      <v:shape id="FreeForm 451" o:spid="_x0000_s1026" o:spt="100" style="position:absolute;left:7714;top:2647;height:6720;width:412;rotation:-5898240f;" fillcolor="#C77C0E" filled="t" stroked="f" coordsize="1218,15744" o:gfxdata="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Hm8prsAAADc&#10;AAAADwAAAAAAAAABACAAAAAiAAAAZHJzL2Rvd25yZXYueG1sUEsBAhQAFAAAAAgAh07iQDMvBZ47&#10;AAAAOQAAABAAAAAAAAAAAQAgAAAACgEAAGRycy9zaGFwZXhtbC54bWxQSwUGAAAAAAYABgBbAQAA&#10;tAMAAAAA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<v:fill on="t" opacity="44564f" focussize="0,0"/>
                        <v:stroke on="f"/>
                        <v:imagedata o:title=""/>
                        <o:lock v:ext="edit" aspectratio="f"/>
                      </v:shape>
                      <v:group id="Group 452" o:spid="_x0000_s1026" o:spt="203" style="position:absolute;left:7709;top:5494;height:404;width:422;" coordorigin="7698,5433" coordsize="443,425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      <o:lock v:ext="edit" aspectratio="f"/>
                        <v:shape id="FreeForm 453" o:spid="_x0000_s1026" o:spt="100" style="position:absolute;left:7717;top:5433;height:417;width:405;" fillcolor="#C77C0E" filled="t" stroked="f" coordsize="14248,18079" o:gfxdata="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q1RYm/&#10;AAAA3AAAAA8AAAAAAAAAAQAgAAAAIgAAAGRycy9kb3ducmV2LnhtbFBLAQIUABQAAAAIAIdO4kAz&#10;LwWeOwAAADkAAAAQAAAAAAAAAAEAIAAAAA4BAABkcnMvc2hhcGV4bWwueG1sUEsFBgAAAAAGAAYA&#10;WwEAALgDAAAAAA=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shape id="FreeForm 454" o:spid="_x0000_s1026" o:spt="100" style="position:absolute;left:7822;top:5478;height:201;width:196;" fillcolor="#C77C0E" filled="t" stroked="f" coordsize="6899,8728" o:gfxdata="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GJkUK8AAAA&#10;3AAAAA8AAAAAAAAAAQAgAAAAIgAAAGRycy9kb3ducmV2LnhtbFBLAQIUABQAAAAIAIdO4kAzLwWe&#10;OwAAADkAAAAQAAAAAAAAAAEAIAAAAAsBAABkcnMvc2hhcGV4bWwueG1sUEsFBgAAAAAGAAYAWwEA&#10;ALUDAAAAAA=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shape id="FreeForm 455" o:spid="_x0000_s1026" o:spt="100" style="position:absolute;left:7698;top:5716;height:142;width:222;" fillcolor="#C77C0E" filled="t" stroked="f" coordsize="7800,6159" o:gfxdata="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0CgFK8AAAA&#10;3AAAAA8AAAAAAAAAAQAgAAAAIgAAAGRycy9kb3ducmV2LnhtbFBLAQIUABQAAAAIAIdO4kAzLwWe&#10;OwAAADkAAAAQAAAAAAAAAAEAIAAAAAsBAABkcnMvc2hhcGV4bWwueG1sUEsFBgAAAAAGAAYAWwEA&#10;ALUDAAAAAA=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shape id="FreeForm 456" o:spid="_x0000_s1026" o:spt="100" style="position:absolute;left:7920;top:5716;height:142;width:221;" fillcolor="#C77C0E" filled="t" stroked="f" coordsize="7797,6163" o:gfxdata="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xflcy5AAAA3AAA&#10;AA8AAAAAAAAAAQAgAAAAIgAAAGRycy9kb3ducmV2LnhtbFBLAQIUABQAAAAIAIdO4kAzLwWeOwAA&#10;ADkAAAAQAAAAAAAAAAEAIAAAAAgBAABkcnMvc2hhcGV4bWwueG1sUEsFBgAAAAAGAAYAWwEAALID&#10;AAAAAA=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</v:group>
                    </v:group>
                  </w:pict>
                </mc:Fallback>
              </mc:AlternateContent>
            </w:r>
            <w:r>
              <mc:AlternateContent>
                <mc:Choice Requires="wpg">
                  <w:drawing>
                    <wp:anchor distT="0" distB="0" distL="114300" distR="114300" simplePos="0" relativeHeight="251713536" behindDoc="1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94615</wp:posOffset>
                      </wp:positionV>
                      <wp:extent cx="3031490" cy="288290"/>
                      <wp:effectExtent l="0" t="0" r="16510" b="16510"/>
                      <wp:wrapNone/>
                      <wp:docPr id="231" name="Group 4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1490" cy="288290"/>
                                <a:chOff x="4560" y="5494"/>
                                <a:chExt cx="6720" cy="719"/>
                              </a:xfrm>
                            </wpg:grpSpPr>
                            <wps:wsp>
                              <wps:cNvPr id="225" name="FreeForm 472"/>
                              <wps:cNvSpPr>
                                <a:spLocks noEditPoints="1"/>
                              </wps:cNvSpPr>
                              <wps:spPr>
                                <a:xfrm rot="-5400000">
                                  <a:off x="7714" y="2647"/>
                                  <a:ext cx="412" cy="6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218" h="15744">
                                      <a:moveTo>
                                        <a:pt x="929" y="0"/>
                                      </a:moveTo>
                                      <a:lnTo>
                                        <a:pt x="958" y="163"/>
                                      </a:lnTo>
                                      <a:lnTo>
                                        <a:pt x="977" y="319"/>
                                      </a:lnTo>
                                      <a:lnTo>
                                        <a:pt x="988" y="469"/>
                                      </a:lnTo>
                                      <a:lnTo>
                                        <a:pt x="991" y="611"/>
                                      </a:lnTo>
                                      <a:lnTo>
                                        <a:pt x="987" y="748"/>
                                      </a:lnTo>
                                      <a:lnTo>
                                        <a:pt x="975" y="880"/>
                                      </a:lnTo>
                                      <a:lnTo>
                                        <a:pt x="958" y="1009"/>
                                      </a:lnTo>
                                      <a:lnTo>
                                        <a:pt x="935" y="1135"/>
                                      </a:lnTo>
                                      <a:lnTo>
                                        <a:pt x="907" y="1258"/>
                                      </a:lnTo>
                                      <a:lnTo>
                                        <a:pt x="875" y="1379"/>
                                      </a:lnTo>
                                      <a:lnTo>
                                        <a:pt x="840" y="1503"/>
                                      </a:lnTo>
                                      <a:lnTo>
                                        <a:pt x="803" y="1624"/>
                                      </a:lnTo>
                                      <a:lnTo>
                                        <a:pt x="723" y="1875"/>
                                      </a:lnTo>
                                      <a:lnTo>
                                        <a:pt x="640" y="2138"/>
                                      </a:lnTo>
                                      <a:lnTo>
                                        <a:pt x="600" y="2276"/>
                                      </a:lnTo>
                                      <a:lnTo>
                                        <a:pt x="561" y="2420"/>
                                      </a:lnTo>
                                      <a:lnTo>
                                        <a:pt x="524" y="2571"/>
                                      </a:lnTo>
                                      <a:lnTo>
                                        <a:pt x="491" y="2730"/>
                                      </a:lnTo>
                                      <a:lnTo>
                                        <a:pt x="460" y="2896"/>
                                      </a:lnTo>
                                      <a:lnTo>
                                        <a:pt x="434" y="3073"/>
                                      </a:lnTo>
                                      <a:lnTo>
                                        <a:pt x="413" y="3259"/>
                                      </a:lnTo>
                                      <a:lnTo>
                                        <a:pt x="397" y="3455"/>
                                      </a:lnTo>
                                      <a:lnTo>
                                        <a:pt x="388" y="3664"/>
                                      </a:lnTo>
                                      <a:lnTo>
                                        <a:pt x="386" y="3887"/>
                                      </a:lnTo>
                                      <a:lnTo>
                                        <a:pt x="391" y="4121"/>
                                      </a:lnTo>
                                      <a:lnTo>
                                        <a:pt x="405" y="4371"/>
                                      </a:lnTo>
                                      <a:lnTo>
                                        <a:pt x="428" y="4635"/>
                                      </a:lnTo>
                                      <a:lnTo>
                                        <a:pt x="460" y="4918"/>
                                      </a:lnTo>
                                      <a:lnTo>
                                        <a:pt x="503" y="5215"/>
                                      </a:lnTo>
                                      <a:lnTo>
                                        <a:pt x="558" y="5531"/>
                                      </a:lnTo>
                                      <a:lnTo>
                                        <a:pt x="482" y="5531"/>
                                      </a:lnTo>
                                      <a:lnTo>
                                        <a:pt x="412" y="5536"/>
                                      </a:lnTo>
                                      <a:lnTo>
                                        <a:pt x="350" y="5546"/>
                                      </a:lnTo>
                                      <a:lnTo>
                                        <a:pt x="292" y="5560"/>
                                      </a:lnTo>
                                      <a:lnTo>
                                        <a:pt x="240" y="5579"/>
                                      </a:lnTo>
                                      <a:lnTo>
                                        <a:pt x="193" y="5603"/>
                                      </a:lnTo>
                                      <a:lnTo>
                                        <a:pt x="153" y="5629"/>
                                      </a:lnTo>
                                      <a:lnTo>
                                        <a:pt x="119" y="5659"/>
                                      </a:lnTo>
                                      <a:lnTo>
                                        <a:pt x="88" y="5694"/>
                                      </a:lnTo>
                                      <a:lnTo>
                                        <a:pt x="62" y="5731"/>
                                      </a:lnTo>
                                      <a:lnTo>
                                        <a:pt x="41" y="5771"/>
                                      </a:lnTo>
                                      <a:lnTo>
                                        <a:pt x="25" y="5813"/>
                                      </a:lnTo>
                                      <a:lnTo>
                                        <a:pt x="12" y="5859"/>
                                      </a:lnTo>
                                      <a:lnTo>
                                        <a:pt x="4" y="5906"/>
                                      </a:lnTo>
                                      <a:lnTo>
                                        <a:pt x="0" y="5954"/>
                                      </a:lnTo>
                                      <a:lnTo>
                                        <a:pt x="0" y="6004"/>
                                      </a:lnTo>
                                      <a:lnTo>
                                        <a:pt x="3" y="6057"/>
                                      </a:lnTo>
                                      <a:lnTo>
                                        <a:pt x="8" y="6109"/>
                                      </a:lnTo>
                                      <a:lnTo>
                                        <a:pt x="18" y="6162"/>
                                      </a:lnTo>
                                      <a:lnTo>
                                        <a:pt x="29" y="6216"/>
                                      </a:lnTo>
                                      <a:lnTo>
                                        <a:pt x="44" y="6270"/>
                                      </a:lnTo>
                                      <a:lnTo>
                                        <a:pt x="62" y="6324"/>
                                      </a:lnTo>
                                      <a:lnTo>
                                        <a:pt x="81" y="6378"/>
                                      </a:lnTo>
                                      <a:lnTo>
                                        <a:pt x="102" y="6430"/>
                                      </a:lnTo>
                                      <a:lnTo>
                                        <a:pt x="126" y="6483"/>
                                      </a:lnTo>
                                      <a:lnTo>
                                        <a:pt x="152" y="6534"/>
                                      </a:lnTo>
                                      <a:lnTo>
                                        <a:pt x="178" y="6582"/>
                                      </a:lnTo>
                                      <a:lnTo>
                                        <a:pt x="207" y="6631"/>
                                      </a:lnTo>
                                      <a:lnTo>
                                        <a:pt x="236" y="6678"/>
                                      </a:lnTo>
                                      <a:lnTo>
                                        <a:pt x="267" y="6721"/>
                                      </a:lnTo>
                                      <a:lnTo>
                                        <a:pt x="297" y="6762"/>
                                      </a:lnTo>
                                      <a:lnTo>
                                        <a:pt x="329" y="6801"/>
                                      </a:lnTo>
                                      <a:lnTo>
                                        <a:pt x="305" y="6829"/>
                                      </a:lnTo>
                                      <a:lnTo>
                                        <a:pt x="286" y="6855"/>
                                      </a:lnTo>
                                      <a:lnTo>
                                        <a:pt x="267" y="6883"/>
                                      </a:lnTo>
                                      <a:lnTo>
                                        <a:pt x="251" y="6910"/>
                                      </a:lnTo>
                                      <a:lnTo>
                                        <a:pt x="238" y="6939"/>
                                      </a:lnTo>
                                      <a:lnTo>
                                        <a:pt x="227" y="6968"/>
                                      </a:lnTo>
                                      <a:lnTo>
                                        <a:pt x="218" y="6997"/>
                                      </a:lnTo>
                                      <a:lnTo>
                                        <a:pt x="211" y="7027"/>
                                      </a:lnTo>
                                      <a:lnTo>
                                        <a:pt x="206" y="7057"/>
                                      </a:lnTo>
                                      <a:lnTo>
                                        <a:pt x="203" y="7086"/>
                                      </a:lnTo>
                                      <a:lnTo>
                                        <a:pt x="203" y="7116"/>
                                      </a:lnTo>
                                      <a:lnTo>
                                        <a:pt x="204" y="7147"/>
                                      </a:lnTo>
                                      <a:lnTo>
                                        <a:pt x="207" y="7177"/>
                                      </a:lnTo>
                                      <a:lnTo>
                                        <a:pt x="211" y="7208"/>
                                      </a:lnTo>
                                      <a:lnTo>
                                        <a:pt x="218" y="7240"/>
                                      </a:lnTo>
                                      <a:lnTo>
                                        <a:pt x="227" y="7270"/>
                                      </a:lnTo>
                                      <a:lnTo>
                                        <a:pt x="236" y="7302"/>
                                      </a:lnTo>
                                      <a:lnTo>
                                        <a:pt x="247" y="7332"/>
                                      </a:lnTo>
                                      <a:lnTo>
                                        <a:pt x="260" y="7364"/>
                                      </a:lnTo>
                                      <a:lnTo>
                                        <a:pt x="275" y="7395"/>
                                      </a:lnTo>
                                      <a:lnTo>
                                        <a:pt x="290" y="7426"/>
                                      </a:lnTo>
                                      <a:lnTo>
                                        <a:pt x="307" y="7457"/>
                                      </a:lnTo>
                                      <a:lnTo>
                                        <a:pt x="325" y="7487"/>
                                      </a:lnTo>
                                      <a:lnTo>
                                        <a:pt x="344" y="7519"/>
                                      </a:lnTo>
                                      <a:lnTo>
                                        <a:pt x="365" y="7550"/>
                                      </a:lnTo>
                                      <a:lnTo>
                                        <a:pt x="387" y="7580"/>
                                      </a:lnTo>
                                      <a:lnTo>
                                        <a:pt x="409" y="7610"/>
                                      </a:lnTo>
                                      <a:lnTo>
                                        <a:pt x="433" y="7641"/>
                                      </a:lnTo>
                                      <a:lnTo>
                                        <a:pt x="457" y="7670"/>
                                      </a:lnTo>
                                      <a:lnTo>
                                        <a:pt x="482" y="7700"/>
                                      </a:lnTo>
                                      <a:lnTo>
                                        <a:pt x="509" y="7729"/>
                                      </a:lnTo>
                                      <a:lnTo>
                                        <a:pt x="536" y="7759"/>
                                      </a:lnTo>
                                      <a:lnTo>
                                        <a:pt x="553" y="7775"/>
                                      </a:lnTo>
                                      <a:lnTo>
                                        <a:pt x="569" y="7792"/>
                                      </a:lnTo>
                                      <a:lnTo>
                                        <a:pt x="589" y="7807"/>
                                      </a:lnTo>
                                      <a:lnTo>
                                        <a:pt x="607" y="7821"/>
                                      </a:lnTo>
                                      <a:lnTo>
                                        <a:pt x="626" y="7835"/>
                                      </a:lnTo>
                                      <a:lnTo>
                                        <a:pt x="647" y="7848"/>
                                      </a:lnTo>
                                      <a:lnTo>
                                        <a:pt x="666" y="7861"/>
                                      </a:lnTo>
                                      <a:lnTo>
                                        <a:pt x="687" y="7872"/>
                                      </a:lnTo>
                                      <a:lnTo>
                                        <a:pt x="666" y="7883"/>
                                      </a:lnTo>
                                      <a:lnTo>
                                        <a:pt x="647" y="7896"/>
                                      </a:lnTo>
                                      <a:lnTo>
                                        <a:pt x="626" y="7909"/>
                                      </a:lnTo>
                                      <a:lnTo>
                                        <a:pt x="607" y="7923"/>
                                      </a:lnTo>
                                      <a:lnTo>
                                        <a:pt x="589" y="7937"/>
                                      </a:lnTo>
                                      <a:lnTo>
                                        <a:pt x="569" y="7954"/>
                                      </a:lnTo>
                                      <a:lnTo>
                                        <a:pt x="553" y="7969"/>
                                      </a:lnTo>
                                      <a:lnTo>
                                        <a:pt x="536" y="7985"/>
                                      </a:lnTo>
                                      <a:lnTo>
                                        <a:pt x="509" y="8015"/>
                                      </a:lnTo>
                                      <a:lnTo>
                                        <a:pt x="482" y="8044"/>
                                      </a:lnTo>
                                      <a:lnTo>
                                        <a:pt x="457" y="8074"/>
                                      </a:lnTo>
                                      <a:lnTo>
                                        <a:pt x="433" y="8103"/>
                                      </a:lnTo>
                                      <a:lnTo>
                                        <a:pt x="409" y="8134"/>
                                      </a:lnTo>
                                      <a:lnTo>
                                        <a:pt x="387" y="8164"/>
                                      </a:lnTo>
                                      <a:lnTo>
                                        <a:pt x="365" y="8194"/>
                                      </a:lnTo>
                                      <a:lnTo>
                                        <a:pt x="344" y="8225"/>
                                      </a:lnTo>
                                      <a:lnTo>
                                        <a:pt x="325" y="8257"/>
                                      </a:lnTo>
                                      <a:lnTo>
                                        <a:pt x="307" y="8287"/>
                                      </a:lnTo>
                                      <a:lnTo>
                                        <a:pt x="290" y="8319"/>
                                      </a:lnTo>
                                      <a:lnTo>
                                        <a:pt x="275" y="8349"/>
                                      </a:lnTo>
                                      <a:lnTo>
                                        <a:pt x="260" y="8381"/>
                                      </a:lnTo>
                                      <a:lnTo>
                                        <a:pt x="247" y="8412"/>
                                      </a:lnTo>
                                      <a:lnTo>
                                        <a:pt x="236" y="8443"/>
                                      </a:lnTo>
                                      <a:lnTo>
                                        <a:pt x="227" y="8474"/>
                                      </a:lnTo>
                                      <a:lnTo>
                                        <a:pt x="218" y="8504"/>
                                      </a:lnTo>
                                      <a:lnTo>
                                        <a:pt x="211" y="8536"/>
                                      </a:lnTo>
                                      <a:lnTo>
                                        <a:pt x="207" y="8567"/>
                                      </a:lnTo>
                                      <a:lnTo>
                                        <a:pt x="204" y="8597"/>
                                      </a:lnTo>
                                      <a:lnTo>
                                        <a:pt x="203" y="8628"/>
                                      </a:lnTo>
                                      <a:lnTo>
                                        <a:pt x="203" y="8658"/>
                                      </a:lnTo>
                                      <a:lnTo>
                                        <a:pt x="206" y="8688"/>
                                      </a:lnTo>
                                      <a:lnTo>
                                        <a:pt x="211" y="8717"/>
                                      </a:lnTo>
                                      <a:lnTo>
                                        <a:pt x="218" y="8747"/>
                                      </a:lnTo>
                                      <a:lnTo>
                                        <a:pt x="227" y="8776"/>
                                      </a:lnTo>
                                      <a:lnTo>
                                        <a:pt x="238" y="8805"/>
                                      </a:lnTo>
                                      <a:lnTo>
                                        <a:pt x="251" y="8834"/>
                                      </a:lnTo>
                                      <a:lnTo>
                                        <a:pt x="267" y="8861"/>
                                      </a:lnTo>
                                      <a:lnTo>
                                        <a:pt x="286" y="8889"/>
                                      </a:lnTo>
                                      <a:lnTo>
                                        <a:pt x="305" y="8915"/>
                                      </a:lnTo>
                                      <a:lnTo>
                                        <a:pt x="329" y="8943"/>
                                      </a:lnTo>
                                      <a:lnTo>
                                        <a:pt x="297" y="8982"/>
                                      </a:lnTo>
                                      <a:lnTo>
                                        <a:pt x="267" y="9023"/>
                                      </a:lnTo>
                                      <a:lnTo>
                                        <a:pt x="236" y="9068"/>
                                      </a:lnTo>
                                      <a:lnTo>
                                        <a:pt x="207" y="9113"/>
                                      </a:lnTo>
                                      <a:lnTo>
                                        <a:pt x="178" y="9162"/>
                                      </a:lnTo>
                                      <a:lnTo>
                                        <a:pt x="152" y="9211"/>
                                      </a:lnTo>
                                      <a:lnTo>
                                        <a:pt x="126" y="9261"/>
                                      </a:lnTo>
                                      <a:lnTo>
                                        <a:pt x="102" y="9314"/>
                                      </a:lnTo>
                                      <a:lnTo>
                                        <a:pt x="81" y="9366"/>
                                      </a:lnTo>
                                      <a:lnTo>
                                        <a:pt x="62" y="9420"/>
                                      </a:lnTo>
                                      <a:lnTo>
                                        <a:pt x="44" y="9474"/>
                                      </a:lnTo>
                                      <a:lnTo>
                                        <a:pt x="29" y="9528"/>
                                      </a:lnTo>
                                      <a:lnTo>
                                        <a:pt x="18" y="9582"/>
                                      </a:lnTo>
                                      <a:lnTo>
                                        <a:pt x="8" y="9636"/>
                                      </a:lnTo>
                                      <a:lnTo>
                                        <a:pt x="3" y="9689"/>
                                      </a:lnTo>
                                      <a:lnTo>
                                        <a:pt x="0" y="9740"/>
                                      </a:lnTo>
                                      <a:lnTo>
                                        <a:pt x="0" y="9790"/>
                                      </a:lnTo>
                                      <a:lnTo>
                                        <a:pt x="4" y="9838"/>
                                      </a:lnTo>
                                      <a:lnTo>
                                        <a:pt x="12" y="9885"/>
                                      </a:lnTo>
                                      <a:lnTo>
                                        <a:pt x="25" y="9931"/>
                                      </a:lnTo>
                                      <a:lnTo>
                                        <a:pt x="41" y="9973"/>
                                      </a:lnTo>
                                      <a:lnTo>
                                        <a:pt x="62" y="10013"/>
                                      </a:lnTo>
                                      <a:lnTo>
                                        <a:pt x="88" y="10050"/>
                                      </a:lnTo>
                                      <a:lnTo>
                                        <a:pt x="119" y="10085"/>
                                      </a:lnTo>
                                      <a:lnTo>
                                        <a:pt x="153" y="10115"/>
                                      </a:lnTo>
                                      <a:lnTo>
                                        <a:pt x="193" y="10141"/>
                                      </a:lnTo>
                                      <a:lnTo>
                                        <a:pt x="240" y="10165"/>
                                      </a:lnTo>
                                      <a:lnTo>
                                        <a:pt x="292" y="10184"/>
                                      </a:lnTo>
                                      <a:lnTo>
                                        <a:pt x="350" y="10198"/>
                                      </a:lnTo>
                                      <a:lnTo>
                                        <a:pt x="412" y="10208"/>
                                      </a:lnTo>
                                      <a:lnTo>
                                        <a:pt x="482" y="10213"/>
                                      </a:lnTo>
                                      <a:lnTo>
                                        <a:pt x="558" y="10213"/>
                                      </a:lnTo>
                                      <a:lnTo>
                                        <a:pt x="503" y="10529"/>
                                      </a:lnTo>
                                      <a:lnTo>
                                        <a:pt x="460" y="10828"/>
                                      </a:lnTo>
                                      <a:lnTo>
                                        <a:pt x="428" y="11109"/>
                                      </a:lnTo>
                                      <a:lnTo>
                                        <a:pt x="405" y="11373"/>
                                      </a:lnTo>
                                      <a:lnTo>
                                        <a:pt x="391" y="11623"/>
                                      </a:lnTo>
                                      <a:lnTo>
                                        <a:pt x="386" y="11859"/>
                                      </a:lnTo>
                                      <a:lnTo>
                                        <a:pt x="388" y="12080"/>
                                      </a:lnTo>
                                      <a:lnTo>
                                        <a:pt x="397" y="12289"/>
                                      </a:lnTo>
                                      <a:lnTo>
                                        <a:pt x="413" y="12485"/>
                                      </a:lnTo>
                                      <a:lnTo>
                                        <a:pt x="434" y="12672"/>
                                      </a:lnTo>
                                      <a:lnTo>
                                        <a:pt x="460" y="12848"/>
                                      </a:lnTo>
                                      <a:lnTo>
                                        <a:pt x="491" y="13014"/>
                                      </a:lnTo>
                                      <a:lnTo>
                                        <a:pt x="524" y="13173"/>
                                      </a:lnTo>
                                      <a:lnTo>
                                        <a:pt x="561" y="13324"/>
                                      </a:lnTo>
                                      <a:lnTo>
                                        <a:pt x="600" y="13468"/>
                                      </a:lnTo>
                                      <a:lnTo>
                                        <a:pt x="640" y="13606"/>
                                      </a:lnTo>
                                      <a:lnTo>
                                        <a:pt x="723" y="13869"/>
                                      </a:lnTo>
                                      <a:lnTo>
                                        <a:pt x="803" y="14120"/>
                                      </a:lnTo>
                                      <a:lnTo>
                                        <a:pt x="840" y="14243"/>
                                      </a:lnTo>
                                      <a:lnTo>
                                        <a:pt x="875" y="14365"/>
                                      </a:lnTo>
                                      <a:lnTo>
                                        <a:pt x="907" y="14486"/>
                                      </a:lnTo>
                                      <a:lnTo>
                                        <a:pt x="935" y="14609"/>
                                      </a:lnTo>
                                      <a:lnTo>
                                        <a:pt x="958" y="14735"/>
                                      </a:lnTo>
                                      <a:lnTo>
                                        <a:pt x="975" y="14864"/>
                                      </a:lnTo>
                                      <a:lnTo>
                                        <a:pt x="987" y="14997"/>
                                      </a:lnTo>
                                      <a:lnTo>
                                        <a:pt x="991" y="15133"/>
                                      </a:lnTo>
                                      <a:lnTo>
                                        <a:pt x="988" y="15275"/>
                                      </a:lnTo>
                                      <a:lnTo>
                                        <a:pt x="977" y="15425"/>
                                      </a:lnTo>
                                      <a:lnTo>
                                        <a:pt x="958" y="15581"/>
                                      </a:lnTo>
                                      <a:lnTo>
                                        <a:pt x="929" y="15744"/>
                                      </a:lnTo>
                                      <a:lnTo>
                                        <a:pt x="986" y="15651"/>
                                      </a:lnTo>
                                      <a:lnTo>
                                        <a:pt x="1030" y="15555"/>
                                      </a:lnTo>
                                      <a:lnTo>
                                        <a:pt x="1062" y="15455"/>
                                      </a:lnTo>
                                      <a:lnTo>
                                        <a:pt x="1085" y="15351"/>
                                      </a:lnTo>
                                      <a:lnTo>
                                        <a:pt x="1098" y="15243"/>
                                      </a:lnTo>
                                      <a:lnTo>
                                        <a:pt x="1102" y="15131"/>
                                      </a:lnTo>
                                      <a:lnTo>
                                        <a:pt x="1099" y="15015"/>
                                      </a:lnTo>
                                      <a:lnTo>
                                        <a:pt x="1087" y="14895"/>
                                      </a:lnTo>
                                      <a:lnTo>
                                        <a:pt x="1070" y="14769"/>
                                      </a:lnTo>
                                      <a:lnTo>
                                        <a:pt x="1047" y="14639"/>
                                      </a:lnTo>
                                      <a:lnTo>
                                        <a:pt x="1017" y="14503"/>
                                      </a:lnTo>
                                      <a:lnTo>
                                        <a:pt x="984" y="14363"/>
                                      </a:lnTo>
                                      <a:lnTo>
                                        <a:pt x="910" y="14066"/>
                                      </a:lnTo>
                                      <a:lnTo>
                                        <a:pt x="827" y="13747"/>
                                      </a:lnTo>
                                      <a:lnTo>
                                        <a:pt x="785" y="13579"/>
                                      </a:lnTo>
                                      <a:lnTo>
                                        <a:pt x="742" y="13404"/>
                                      </a:lnTo>
                                      <a:lnTo>
                                        <a:pt x="702" y="13223"/>
                                      </a:lnTo>
                                      <a:lnTo>
                                        <a:pt x="663" y="13035"/>
                                      </a:lnTo>
                                      <a:lnTo>
                                        <a:pt x="628" y="12841"/>
                                      </a:lnTo>
                                      <a:lnTo>
                                        <a:pt x="594" y="12640"/>
                                      </a:lnTo>
                                      <a:lnTo>
                                        <a:pt x="565" y="12433"/>
                                      </a:lnTo>
                                      <a:lnTo>
                                        <a:pt x="542" y="12217"/>
                                      </a:lnTo>
                                      <a:lnTo>
                                        <a:pt x="524" y="11996"/>
                                      </a:lnTo>
                                      <a:lnTo>
                                        <a:pt x="513" y="11766"/>
                                      </a:lnTo>
                                      <a:lnTo>
                                        <a:pt x="509" y="11528"/>
                                      </a:lnTo>
                                      <a:lnTo>
                                        <a:pt x="513" y="11283"/>
                                      </a:lnTo>
                                      <a:lnTo>
                                        <a:pt x="525" y="11030"/>
                                      </a:lnTo>
                                      <a:lnTo>
                                        <a:pt x="547" y="10768"/>
                                      </a:lnTo>
                                      <a:lnTo>
                                        <a:pt x="581" y="10498"/>
                                      </a:lnTo>
                                      <a:lnTo>
                                        <a:pt x="625" y="10220"/>
                                      </a:lnTo>
                                      <a:lnTo>
                                        <a:pt x="679" y="10193"/>
                                      </a:lnTo>
                                      <a:lnTo>
                                        <a:pt x="730" y="10163"/>
                                      </a:lnTo>
                                      <a:lnTo>
                                        <a:pt x="778" y="10134"/>
                                      </a:lnTo>
                                      <a:lnTo>
                                        <a:pt x="824" y="10105"/>
                                      </a:lnTo>
                                      <a:lnTo>
                                        <a:pt x="867" y="10076"/>
                                      </a:lnTo>
                                      <a:lnTo>
                                        <a:pt x="905" y="10047"/>
                                      </a:lnTo>
                                      <a:lnTo>
                                        <a:pt x="943" y="10020"/>
                                      </a:lnTo>
                                      <a:lnTo>
                                        <a:pt x="976" y="9991"/>
                                      </a:lnTo>
                                      <a:lnTo>
                                        <a:pt x="1008" y="9961"/>
                                      </a:lnTo>
                                      <a:lnTo>
                                        <a:pt x="1037" y="9934"/>
                                      </a:lnTo>
                                      <a:lnTo>
                                        <a:pt x="1063" y="9906"/>
                                      </a:lnTo>
                                      <a:lnTo>
                                        <a:pt x="1087" y="9878"/>
                                      </a:lnTo>
                                      <a:lnTo>
                                        <a:pt x="1109" y="9851"/>
                                      </a:lnTo>
                                      <a:lnTo>
                                        <a:pt x="1128" y="9824"/>
                                      </a:lnTo>
                                      <a:lnTo>
                                        <a:pt x="1145" y="9798"/>
                                      </a:lnTo>
                                      <a:lnTo>
                                        <a:pt x="1160" y="9773"/>
                                      </a:lnTo>
                                      <a:lnTo>
                                        <a:pt x="1174" y="9748"/>
                                      </a:lnTo>
                                      <a:lnTo>
                                        <a:pt x="1185" y="9725"/>
                                      </a:lnTo>
                                      <a:lnTo>
                                        <a:pt x="1194" y="9701"/>
                                      </a:lnTo>
                                      <a:lnTo>
                                        <a:pt x="1201" y="9679"/>
                                      </a:lnTo>
                                      <a:lnTo>
                                        <a:pt x="1208" y="9658"/>
                                      </a:lnTo>
                                      <a:lnTo>
                                        <a:pt x="1212" y="9639"/>
                                      </a:lnTo>
                                      <a:lnTo>
                                        <a:pt x="1215" y="9620"/>
                                      </a:lnTo>
                                      <a:lnTo>
                                        <a:pt x="1218" y="9602"/>
                                      </a:lnTo>
                                      <a:lnTo>
                                        <a:pt x="1218" y="9585"/>
                                      </a:lnTo>
                                      <a:lnTo>
                                        <a:pt x="1217" y="9570"/>
                                      </a:lnTo>
                                      <a:lnTo>
                                        <a:pt x="1215" y="9557"/>
                                      </a:lnTo>
                                      <a:lnTo>
                                        <a:pt x="1212" y="9545"/>
                                      </a:lnTo>
                                      <a:lnTo>
                                        <a:pt x="1208" y="9534"/>
                                      </a:lnTo>
                                      <a:lnTo>
                                        <a:pt x="1203" y="9524"/>
                                      </a:lnTo>
                                      <a:lnTo>
                                        <a:pt x="1197" y="9516"/>
                                      </a:lnTo>
                                      <a:lnTo>
                                        <a:pt x="1190" y="9510"/>
                                      </a:lnTo>
                                      <a:lnTo>
                                        <a:pt x="1177" y="9498"/>
                                      </a:lnTo>
                                      <a:lnTo>
                                        <a:pt x="1161" y="9488"/>
                                      </a:lnTo>
                                      <a:lnTo>
                                        <a:pt x="1146" y="9480"/>
                                      </a:lnTo>
                                      <a:lnTo>
                                        <a:pt x="1131" y="9473"/>
                                      </a:lnTo>
                                      <a:lnTo>
                                        <a:pt x="1116" y="9467"/>
                                      </a:lnTo>
                                      <a:lnTo>
                                        <a:pt x="1100" y="9465"/>
                                      </a:lnTo>
                                      <a:lnTo>
                                        <a:pt x="1085" y="9463"/>
                                      </a:lnTo>
                                      <a:lnTo>
                                        <a:pt x="1070" y="9463"/>
                                      </a:lnTo>
                                      <a:lnTo>
                                        <a:pt x="1053" y="9466"/>
                                      </a:lnTo>
                                      <a:lnTo>
                                        <a:pt x="1038" y="9469"/>
                                      </a:lnTo>
                                      <a:lnTo>
                                        <a:pt x="1023" y="9473"/>
                                      </a:lnTo>
                                      <a:lnTo>
                                        <a:pt x="1006" y="9479"/>
                                      </a:lnTo>
                                      <a:lnTo>
                                        <a:pt x="991" y="9485"/>
                                      </a:lnTo>
                                      <a:lnTo>
                                        <a:pt x="976" y="9492"/>
                                      </a:lnTo>
                                      <a:lnTo>
                                        <a:pt x="961" y="9502"/>
                                      </a:lnTo>
                                      <a:lnTo>
                                        <a:pt x="946" y="9512"/>
                                      </a:lnTo>
                                      <a:lnTo>
                                        <a:pt x="915" y="9533"/>
                                      </a:lnTo>
                                      <a:lnTo>
                                        <a:pt x="888" y="9557"/>
                                      </a:lnTo>
                                      <a:lnTo>
                                        <a:pt x="860" y="9582"/>
                                      </a:lnTo>
                                      <a:lnTo>
                                        <a:pt x="834" y="9610"/>
                                      </a:lnTo>
                                      <a:lnTo>
                                        <a:pt x="810" y="9638"/>
                                      </a:lnTo>
                                      <a:lnTo>
                                        <a:pt x="788" y="9667"/>
                                      </a:lnTo>
                                      <a:lnTo>
                                        <a:pt x="769" y="9693"/>
                                      </a:lnTo>
                                      <a:lnTo>
                                        <a:pt x="751" y="9719"/>
                                      </a:lnTo>
                                      <a:lnTo>
                                        <a:pt x="730" y="9765"/>
                                      </a:lnTo>
                                      <a:lnTo>
                                        <a:pt x="705" y="9813"/>
                                      </a:lnTo>
                                      <a:lnTo>
                                        <a:pt x="679" y="9865"/>
                                      </a:lnTo>
                                      <a:lnTo>
                                        <a:pt x="651" y="9916"/>
                                      </a:lnTo>
                                      <a:lnTo>
                                        <a:pt x="623" y="9968"/>
                                      </a:lnTo>
                                      <a:lnTo>
                                        <a:pt x="597" y="10018"/>
                                      </a:lnTo>
                                      <a:lnTo>
                                        <a:pt x="575" y="10067"/>
                                      </a:lnTo>
                                      <a:lnTo>
                                        <a:pt x="557" y="10110"/>
                                      </a:lnTo>
                                      <a:lnTo>
                                        <a:pt x="499" y="10119"/>
                                      </a:lnTo>
                                      <a:lnTo>
                                        <a:pt x="448" y="10122"/>
                                      </a:lnTo>
                                      <a:lnTo>
                                        <a:pt x="401" y="10118"/>
                                      </a:lnTo>
                                      <a:lnTo>
                                        <a:pt x="359" y="10110"/>
                                      </a:lnTo>
                                      <a:lnTo>
                                        <a:pt x="322" y="10096"/>
                                      </a:lnTo>
                                      <a:lnTo>
                                        <a:pt x="292" y="10076"/>
                                      </a:lnTo>
                                      <a:lnTo>
                                        <a:pt x="264" y="10053"/>
                                      </a:lnTo>
                                      <a:lnTo>
                                        <a:pt x="242" y="10025"/>
                                      </a:lnTo>
                                      <a:lnTo>
                                        <a:pt x="222" y="9995"/>
                                      </a:lnTo>
                                      <a:lnTo>
                                        <a:pt x="207" y="9959"/>
                                      </a:lnTo>
                                      <a:lnTo>
                                        <a:pt x="196" y="9921"/>
                                      </a:lnTo>
                                      <a:lnTo>
                                        <a:pt x="189" y="9881"/>
                                      </a:lnTo>
                                      <a:lnTo>
                                        <a:pt x="185" y="9837"/>
                                      </a:lnTo>
                                      <a:lnTo>
                                        <a:pt x="184" y="9791"/>
                                      </a:lnTo>
                                      <a:lnTo>
                                        <a:pt x="185" y="9744"/>
                                      </a:lnTo>
                                      <a:lnTo>
                                        <a:pt x="189" y="9696"/>
                                      </a:lnTo>
                                      <a:lnTo>
                                        <a:pt x="196" y="9646"/>
                                      </a:lnTo>
                                      <a:lnTo>
                                        <a:pt x="206" y="9595"/>
                                      </a:lnTo>
                                      <a:lnTo>
                                        <a:pt x="215" y="9545"/>
                                      </a:lnTo>
                                      <a:lnTo>
                                        <a:pt x="228" y="9492"/>
                                      </a:lnTo>
                                      <a:lnTo>
                                        <a:pt x="243" y="9443"/>
                                      </a:lnTo>
                                      <a:lnTo>
                                        <a:pt x="258" y="9391"/>
                                      </a:lnTo>
                                      <a:lnTo>
                                        <a:pt x="275" y="9342"/>
                                      </a:lnTo>
                                      <a:lnTo>
                                        <a:pt x="292" y="9293"/>
                                      </a:lnTo>
                                      <a:lnTo>
                                        <a:pt x="309" y="9246"/>
                                      </a:lnTo>
                                      <a:lnTo>
                                        <a:pt x="329" y="9202"/>
                                      </a:lnTo>
                                      <a:lnTo>
                                        <a:pt x="347" y="9159"/>
                                      </a:lnTo>
                                      <a:lnTo>
                                        <a:pt x="366" y="9119"/>
                                      </a:lnTo>
                                      <a:lnTo>
                                        <a:pt x="386" y="9081"/>
                                      </a:lnTo>
                                      <a:lnTo>
                                        <a:pt x="404" y="9048"/>
                                      </a:lnTo>
                                      <a:lnTo>
                                        <a:pt x="420" y="9018"/>
                                      </a:lnTo>
                                      <a:lnTo>
                                        <a:pt x="438" y="8990"/>
                                      </a:lnTo>
                                      <a:lnTo>
                                        <a:pt x="469" y="8993"/>
                                      </a:lnTo>
                                      <a:lnTo>
                                        <a:pt x="500" y="8991"/>
                                      </a:lnTo>
                                      <a:lnTo>
                                        <a:pt x="531" y="8990"/>
                                      </a:lnTo>
                                      <a:lnTo>
                                        <a:pt x="561" y="8986"/>
                                      </a:lnTo>
                                      <a:lnTo>
                                        <a:pt x="590" y="8979"/>
                                      </a:lnTo>
                                      <a:lnTo>
                                        <a:pt x="619" y="8972"/>
                                      </a:lnTo>
                                      <a:lnTo>
                                        <a:pt x="648" y="8962"/>
                                      </a:lnTo>
                                      <a:lnTo>
                                        <a:pt x="676" y="8951"/>
                                      </a:lnTo>
                                      <a:lnTo>
                                        <a:pt x="702" y="8940"/>
                                      </a:lnTo>
                                      <a:lnTo>
                                        <a:pt x="728" y="8926"/>
                                      </a:lnTo>
                                      <a:lnTo>
                                        <a:pt x="753" y="8913"/>
                                      </a:lnTo>
                                      <a:lnTo>
                                        <a:pt x="777" y="8897"/>
                                      </a:lnTo>
                                      <a:lnTo>
                                        <a:pt x="800" y="8882"/>
                                      </a:lnTo>
                                      <a:lnTo>
                                        <a:pt x="823" y="8866"/>
                                      </a:lnTo>
                                      <a:lnTo>
                                        <a:pt x="843" y="8848"/>
                                      </a:lnTo>
                                      <a:lnTo>
                                        <a:pt x="863" y="8830"/>
                                      </a:lnTo>
                                      <a:lnTo>
                                        <a:pt x="881" y="8812"/>
                                      </a:lnTo>
                                      <a:lnTo>
                                        <a:pt x="897" y="8794"/>
                                      </a:lnTo>
                                      <a:lnTo>
                                        <a:pt x="912" y="8774"/>
                                      </a:lnTo>
                                      <a:lnTo>
                                        <a:pt x="926" y="8756"/>
                                      </a:lnTo>
                                      <a:lnTo>
                                        <a:pt x="939" y="8738"/>
                                      </a:lnTo>
                                      <a:lnTo>
                                        <a:pt x="950" y="8720"/>
                                      </a:lnTo>
                                      <a:lnTo>
                                        <a:pt x="958" y="8702"/>
                                      </a:lnTo>
                                      <a:lnTo>
                                        <a:pt x="966" y="8684"/>
                                      </a:lnTo>
                                      <a:lnTo>
                                        <a:pt x="972" y="8668"/>
                                      </a:lnTo>
                                      <a:lnTo>
                                        <a:pt x="975" y="8651"/>
                                      </a:lnTo>
                                      <a:lnTo>
                                        <a:pt x="977" y="8636"/>
                                      </a:lnTo>
                                      <a:lnTo>
                                        <a:pt x="976" y="8622"/>
                                      </a:lnTo>
                                      <a:lnTo>
                                        <a:pt x="975" y="8608"/>
                                      </a:lnTo>
                                      <a:lnTo>
                                        <a:pt x="970" y="8596"/>
                                      </a:lnTo>
                                      <a:lnTo>
                                        <a:pt x="964" y="8585"/>
                                      </a:lnTo>
                                      <a:lnTo>
                                        <a:pt x="954" y="8575"/>
                                      </a:lnTo>
                                      <a:lnTo>
                                        <a:pt x="937" y="8562"/>
                                      </a:lnTo>
                                      <a:lnTo>
                                        <a:pt x="919" y="8553"/>
                                      </a:lnTo>
                                      <a:lnTo>
                                        <a:pt x="900" y="8547"/>
                                      </a:lnTo>
                                      <a:lnTo>
                                        <a:pt x="881" y="8543"/>
                                      </a:lnTo>
                                      <a:lnTo>
                                        <a:pt x="860" y="8542"/>
                                      </a:lnTo>
                                      <a:lnTo>
                                        <a:pt x="838" y="8545"/>
                                      </a:lnTo>
                                      <a:lnTo>
                                        <a:pt x="816" y="8547"/>
                                      </a:lnTo>
                                      <a:lnTo>
                                        <a:pt x="793" y="8554"/>
                                      </a:lnTo>
                                      <a:lnTo>
                                        <a:pt x="770" y="8562"/>
                                      </a:lnTo>
                                      <a:lnTo>
                                        <a:pt x="746" y="8572"/>
                                      </a:lnTo>
                                      <a:lnTo>
                                        <a:pt x="723" y="8583"/>
                                      </a:lnTo>
                                      <a:lnTo>
                                        <a:pt x="699" y="8596"/>
                                      </a:lnTo>
                                      <a:lnTo>
                                        <a:pt x="676" y="8610"/>
                                      </a:lnTo>
                                      <a:lnTo>
                                        <a:pt x="652" y="8625"/>
                                      </a:lnTo>
                                      <a:lnTo>
                                        <a:pt x="630" y="8640"/>
                                      </a:lnTo>
                                      <a:lnTo>
                                        <a:pt x="607" y="8657"/>
                                      </a:lnTo>
                                      <a:lnTo>
                                        <a:pt x="564" y="8691"/>
                                      </a:lnTo>
                                      <a:lnTo>
                                        <a:pt x="522" y="8724"/>
                                      </a:lnTo>
                                      <a:lnTo>
                                        <a:pt x="486" y="8758"/>
                                      </a:lnTo>
                                      <a:lnTo>
                                        <a:pt x="453" y="8788"/>
                                      </a:lnTo>
                                      <a:lnTo>
                                        <a:pt x="406" y="8835"/>
                                      </a:lnTo>
                                      <a:lnTo>
                                        <a:pt x="388" y="8853"/>
                                      </a:lnTo>
                                      <a:lnTo>
                                        <a:pt x="366" y="8841"/>
                                      </a:lnTo>
                                      <a:lnTo>
                                        <a:pt x="347" y="8825"/>
                                      </a:lnTo>
                                      <a:lnTo>
                                        <a:pt x="330" y="8809"/>
                                      </a:lnTo>
                                      <a:lnTo>
                                        <a:pt x="316" y="8789"/>
                                      </a:lnTo>
                                      <a:lnTo>
                                        <a:pt x="307" y="8767"/>
                                      </a:lnTo>
                                      <a:lnTo>
                                        <a:pt x="300" y="8742"/>
                                      </a:lnTo>
                                      <a:lnTo>
                                        <a:pt x="296" y="8717"/>
                                      </a:lnTo>
                                      <a:lnTo>
                                        <a:pt x="294" y="8688"/>
                                      </a:lnTo>
                                      <a:lnTo>
                                        <a:pt x="296" y="8659"/>
                                      </a:lnTo>
                                      <a:lnTo>
                                        <a:pt x="300" y="8629"/>
                                      </a:lnTo>
                                      <a:lnTo>
                                        <a:pt x="305" y="8596"/>
                                      </a:lnTo>
                                      <a:lnTo>
                                        <a:pt x="314" y="8562"/>
                                      </a:lnTo>
                                      <a:lnTo>
                                        <a:pt x="325" y="8529"/>
                                      </a:lnTo>
                                      <a:lnTo>
                                        <a:pt x="337" y="8493"/>
                                      </a:lnTo>
                                      <a:lnTo>
                                        <a:pt x="352" y="8457"/>
                                      </a:lnTo>
                                      <a:lnTo>
                                        <a:pt x="369" y="8421"/>
                                      </a:lnTo>
                                      <a:lnTo>
                                        <a:pt x="387" y="8385"/>
                                      </a:lnTo>
                                      <a:lnTo>
                                        <a:pt x="406" y="8348"/>
                                      </a:lnTo>
                                      <a:lnTo>
                                        <a:pt x="428" y="8312"/>
                                      </a:lnTo>
                                      <a:lnTo>
                                        <a:pt x="451" y="8276"/>
                                      </a:lnTo>
                                      <a:lnTo>
                                        <a:pt x="475" y="8240"/>
                                      </a:lnTo>
                                      <a:lnTo>
                                        <a:pt x="500" y="8204"/>
                                      </a:lnTo>
                                      <a:lnTo>
                                        <a:pt x="527" y="8170"/>
                                      </a:lnTo>
                                      <a:lnTo>
                                        <a:pt x="554" y="8136"/>
                                      </a:lnTo>
                                      <a:lnTo>
                                        <a:pt x="582" y="8103"/>
                                      </a:lnTo>
                                      <a:lnTo>
                                        <a:pt x="611" y="8073"/>
                                      </a:lnTo>
                                      <a:lnTo>
                                        <a:pt x="641" y="8042"/>
                                      </a:lnTo>
                                      <a:lnTo>
                                        <a:pt x="670" y="8013"/>
                                      </a:lnTo>
                                      <a:lnTo>
                                        <a:pt x="702" y="7987"/>
                                      </a:lnTo>
                                      <a:lnTo>
                                        <a:pt x="733" y="7962"/>
                                      </a:lnTo>
                                      <a:lnTo>
                                        <a:pt x="763" y="7940"/>
                                      </a:lnTo>
                                      <a:lnTo>
                                        <a:pt x="795" y="7919"/>
                                      </a:lnTo>
                                      <a:lnTo>
                                        <a:pt x="805" y="7922"/>
                                      </a:lnTo>
                                      <a:lnTo>
                                        <a:pt x="818" y="7923"/>
                                      </a:lnTo>
                                      <a:lnTo>
                                        <a:pt x="836" y="7926"/>
                                      </a:lnTo>
                                      <a:lnTo>
                                        <a:pt x="858" y="7929"/>
                                      </a:lnTo>
                                      <a:lnTo>
                                        <a:pt x="882" y="7930"/>
                                      </a:lnTo>
                                      <a:lnTo>
                                        <a:pt x="908" y="7930"/>
                                      </a:lnTo>
                                      <a:lnTo>
                                        <a:pt x="935" y="7932"/>
                                      </a:lnTo>
                                      <a:lnTo>
                                        <a:pt x="962" y="7930"/>
                                      </a:lnTo>
                                      <a:lnTo>
                                        <a:pt x="990" y="7929"/>
                                      </a:lnTo>
                                      <a:lnTo>
                                        <a:pt x="1016" y="7925"/>
                                      </a:lnTo>
                                      <a:lnTo>
                                        <a:pt x="1040" y="7920"/>
                                      </a:lnTo>
                                      <a:lnTo>
                                        <a:pt x="1062" y="7915"/>
                                      </a:lnTo>
                                      <a:lnTo>
                                        <a:pt x="1071" y="7911"/>
                                      </a:lnTo>
                                      <a:lnTo>
                                        <a:pt x="1080" y="7907"/>
                                      </a:lnTo>
                                      <a:lnTo>
                                        <a:pt x="1088" y="7902"/>
                                      </a:lnTo>
                                      <a:lnTo>
                                        <a:pt x="1095" y="7897"/>
                                      </a:lnTo>
                                      <a:lnTo>
                                        <a:pt x="1100" y="7891"/>
                                      </a:lnTo>
                                      <a:lnTo>
                                        <a:pt x="1105" y="7886"/>
                                      </a:lnTo>
                                      <a:lnTo>
                                        <a:pt x="1107" y="7879"/>
                                      </a:lnTo>
                                      <a:lnTo>
                                        <a:pt x="1110" y="7872"/>
                                      </a:lnTo>
                                      <a:lnTo>
                                        <a:pt x="1107" y="7865"/>
                                      </a:lnTo>
                                      <a:lnTo>
                                        <a:pt x="1105" y="7858"/>
                                      </a:lnTo>
                                      <a:lnTo>
                                        <a:pt x="1100" y="7853"/>
                                      </a:lnTo>
                                      <a:lnTo>
                                        <a:pt x="1094" y="7847"/>
                                      </a:lnTo>
                                      <a:lnTo>
                                        <a:pt x="1087" y="7842"/>
                                      </a:lnTo>
                                      <a:lnTo>
                                        <a:pt x="1080" y="7837"/>
                                      </a:lnTo>
                                      <a:lnTo>
                                        <a:pt x="1070" y="7833"/>
                                      </a:lnTo>
                                      <a:lnTo>
                                        <a:pt x="1060" y="7829"/>
                                      </a:lnTo>
                                      <a:lnTo>
                                        <a:pt x="1040" y="7824"/>
                                      </a:lnTo>
                                      <a:lnTo>
                                        <a:pt x="1015" y="7818"/>
                                      </a:lnTo>
                                      <a:lnTo>
                                        <a:pt x="990" y="7815"/>
                                      </a:lnTo>
                                      <a:lnTo>
                                        <a:pt x="964" y="7814"/>
                                      </a:lnTo>
                                      <a:lnTo>
                                        <a:pt x="936" y="7812"/>
                                      </a:lnTo>
                                      <a:lnTo>
                                        <a:pt x="910" y="7812"/>
                                      </a:lnTo>
                                      <a:lnTo>
                                        <a:pt x="883" y="7814"/>
                                      </a:lnTo>
                                      <a:lnTo>
                                        <a:pt x="860" y="7815"/>
                                      </a:lnTo>
                                      <a:lnTo>
                                        <a:pt x="838" y="7818"/>
                                      </a:lnTo>
                                      <a:lnTo>
                                        <a:pt x="820" y="7819"/>
                                      </a:lnTo>
                                      <a:lnTo>
                                        <a:pt x="805" y="7822"/>
                                      </a:lnTo>
                                      <a:lnTo>
                                        <a:pt x="795" y="7825"/>
                                      </a:lnTo>
                                      <a:lnTo>
                                        <a:pt x="763" y="7804"/>
                                      </a:lnTo>
                                      <a:lnTo>
                                        <a:pt x="733" y="7782"/>
                                      </a:lnTo>
                                      <a:lnTo>
                                        <a:pt x="702" y="7757"/>
                                      </a:lnTo>
                                      <a:lnTo>
                                        <a:pt x="670" y="7729"/>
                                      </a:lnTo>
                                      <a:lnTo>
                                        <a:pt x="641" y="7702"/>
                                      </a:lnTo>
                                      <a:lnTo>
                                        <a:pt x="611" y="7671"/>
                                      </a:lnTo>
                                      <a:lnTo>
                                        <a:pt x="582" y="7641"/>
                                      </a:lnTo>
                                      <a:lnTo>
                                        <a:pt x="554" y="7608"/>
                                      </a:lnTo>
                                      <a:lnTo>
                                        <a:pt x="527" y="7574"/>
                                      </a:lnTo>
                                      <a:lnTo>
                                        <a:pt x="500" y="7540"/>
                                      </a:lnTo>
                                      <a:lnTo>
                                        <a:pt x="475" y="7504"/>
                                      </a:lnTo>
                                      <a:lnTo>
                                        <a:pt x="451" y="7468"/>
                                      </a:lnTo>
                                      <a:lnTo>
                                        <a:pt x="428" y="7432"/>
                                      </a:lnTo>
                                      <a:lnTo>
                                        <a:pt x="406" y="7396"/>
                                      </a:lnTo>
                                      <a:lnTo>
                                        <a:pt x="387" y="7359"/>
                                      </a:lnTo>
                                      <a:lnTo>
                                        <a:pt x="369" y="7323"/>
                                      </a:lnTo>
                                      <a:lnTo>
                                        <a:pt x="352" y="7287"/>
                                      </a:lnTo>
                                      <a:lnTo>
                                        <a:pt x="337" y="7251"/>
                                      </a:lnTo>
                                      <a:lnTo>
                                        <a:pt x="325" y="7215"/>
                                      </a:lnTo>
                                      <a:lnTo>
                                        <a:pt x="314" y="7182"/>
                                      </a:lnTo>
                                      <a:lnTo>
                                        <a:pt x="305" y="7148"/>
                                      </a:lnTo>
                                      <a:lnTo>
                                        <a:pt x="300" y="7115"/>
                                      </a:lnTo>
                                      <a:lnTo>
                                        <a:pt x="296" y="7085"/>
                                      </a:lnTo>
                                      <a:lnTo>
                                        <a:pt x="294" y="7056"/>
                                      </a:lnTo>
                                      <a:lnTo>
                                        <a:pt x="296" y="7027"/>
                                      </a:lnTo>
                                      <a:lnTo>
                                        <a:pt x="300" y="7002"/>
                                      </a:lnTo>
                                      <a:lnTo>
                                        <a:pt x="307" y="6977"/>
                                      </a:lnTo>
                                      <a:lnTo>
                                        <a:pt x="316" y="6955"/>
                                      </a:lnTo>
                                      <a:lnTo>
                                        <a:pt x="330" y="6935"/>
                                      </a:lnTo>
                                      <a:lnTo>
                                        <a:pt x="347" y="6919"/>
                                      </a:lnTo>
                                      <a:lnTo>
                                        <a:pt x="366" y="6903"/>
                                      </a:lnTo>
                                      <a:lnTo>
                                        <a:pt x="388" y="6891"/>
                                      </a:lnTo>
                                      <a:lnTo>
                                        <a:pt x="406" y="6909"/>
                                      </a:lnTo>
                                      <a:lnTo>
                                        <a:pt x="453" y="6956"/>
                                      </a:lnTo>
                                      <a:lnTo>
                                        <a:pt x="486" y="6986"/>
                                      </a:lnTo>
                                      <a:lnTo>
                                        <a:pt x="522" y="7020"/>
                                      </a:lnTo>
                                      <a:lnTo>
                                        <a:pt x="564" y="7053"/>
                                      </a:lnTo>
                                      <a:lnTo>
                                        <a:pt x="607" y="7087"/>
                                      </a:lnTo>
                                      <a:lnTo>
                                        <a:pt x="630" y="7104"/>
                                      </a:lnTo>
                                      <a:lnTo>
                                        <a:pt x="652" y="7119"/>
                                      </a:lnTo>
                                      <a:lnTo>
                                        <a:pt x="676" y="7134"/>
                                      </a:lnTo>
                                      <a:lnTo>
                                        <a:pt x="699" y="7148"/>
                                      </a:lnTo>
                                      <a:lnTo>
                                        <a:pt x="723" y="7161"/>
                                      </a:lnTo>
                                      <a:lnTo>
                                        <a:pt x="746" y="7172"/>
                                      </a:lnTo>
                                      <a:lnTo>
                                        <a:pt x="770" y="7182"/>
                                      </a:lnTo>
                                      <a:lnTo>
                                        <a:pt x="793" y="7190"/>
                                      </a:lnTo>
                                      <a:lnTo>
                                        <a:pt x="816" y="7197"/>
                                      </a:lnTo>
                                      <a:lnTo>
                                        <a:pt x="838" y="7201"/>
                                      </a:lnTo>
                                      <a:lnTo>
                                        <a:pt x="860" y="7202"/>
                                      </a:lnTo>
                                      <a:lnTo>
                                        <a:pt x="881" y="7201"/>
                                      </a:lnTo>
                                      <a:lnTo>
                                        <a:pt x="900" y="7197"/>
                                      </a:lnTo>
                                      <a:lnTo>
                                        <a:pt x="919" y="7191"/>
                                      </a:lnTo>
                                      <a:lnTo>
                                        <a:pt x="937" y="7182"/>
                                      </a:lnTo>
                                      <a:lnTo>
                                        <a:pt x="954" y="7169"/>
                                      </a:lnTo>
                                      <a:lnTo>
                                        <a:pt x="964" y="7159"/>
                                      </a:lnTo>
                                      <a:lnTo>
                                        <a:pt x="970" y="7148"/>
                                      </a:lnTo>
                                      <a:lnTo>
                                        <a:pt x="975" y="7136"/>
                                      </a:lnTo>
                                      <a:lnTo>
                                        <a:pt x="976" y="7122"/>
                                      </a:lnTo>
                                      <a:lnTo>
                                        <a:pt x="977" y="7108"/>
                                      </a:lnTo>
                                      <a:lnTo>
                                        <a:pt x="975" y="7093"/>
                                      </a:lnTo>
                                      <a:lnTo>
                                        <a:pt x="972" y="7076"/>
                                      </a:lnTo>
                                      <a:lnTo>
                                        <a:pt x="966" y="7060"/>
                                      </a:lnTo>
                                      <a:lnTo>
                                        <a:pt x="958" y="7042"/>
                                      </a:lnTo>
                                      <a:lnTo>
                                        <a:pt x="950" y="7025"/>
                                      </a:lnTo>
                                      <a:lnTo>
                                        <a:pt x="939" y="7006"/>
                                      </a:lnTo>
                                      <a:lnTo>
                                        <a:pt x="926" y="6988"/>
                                      </a:lnTo>
                                      <a:lnTo>
                                        <a:pt x="912" y="6970"/>
                                      </a:lnTo>
                                      <a:lnTo>
                                        <a:pt x="897" y="6950"/>
                                      </a:lnTo>
                                      <a:lnTo>
                                        <a:pt x="881" y="6932"/>
                                      </a:lnTo>
                                      <a:lnTo>
                                        <a:pt x="863" y="6914"/>
                                      </a:lnTo>
                                      <a:lnTo>
                                        <a:pt x="843" y="6896"/>
                                      </a:lnTo>
                                      <a:lnTo>
                                        <a:pt x="823" y="6880"/>
                                      </a:lnTo>
                                      <a:lnTo>
                                        <a:pt x="800" y="6862"/>
                                      </a:lnTo>
                                      <a:lnTo>
                                        <a:pt x="777" y="6847"/>
                                      </a:lnTo>
                                      <a:lnTo>
                                        <a:pt x="753" y="6831"/>
                                      </a:lnTo>
                                      <a:lnTo>
                                        <a:pt x="728" y="6818"/>
                                      </a:lnTo>
                                      <a:lnTo>
                                        <a:pt x="702" y="6804"/>
                                      </a:lnTo>
                                      <a:lnTo>
                                        <a:pt x="676" y="6793"/>
                                      </a:lnTo>
                                      <a:lnTo>
                                        <a:pt x="648" y="6782"/>
                                      </a:lnTo>
                                      <a:lnTo>
                                        <a:pt x="619" y="6772"/>
                                      </a:lnTo>
                                      <a:lnTo>
                                        <a:pt x="590" y="6765"/>
                                      </a:lnTo>
                                      <a:lnTo>
                                        <a:pt x="561" y="6758"/>
                                      </a:lnTo>
                                      <a:lnTo>
                                        <a:pt x="531" y="6754"/>
                                      </a:lnTo>
                                      <a:lnTo>
                                        <a:pt x="500" y="6753"/>
                                      </a:lnTo>
                                      <a:lnTo>
                                        <a:pt x="469" y="6751"/>
                                      </a:lnTo>
                                      <a:lnTo>
                                        <a:pt x="438" y="6754"/>
                                      </a:lnTo>
                                      <a:lnTo>
                                        <a:pt x="420" y="6728"/>
                                      </a:lnTo>
                                      <a:lnTo>
                                        <a:pt x="404" y="6697"/>
                                      </a:lnTo>
                                      <a:lnTo>
                                        <a:pt x="386" y="6663"/>
                                      </a:lnTo>
                                      <a:lnTo>
                                        <a:pt x="366" y="6625"/>
                                      </a:lnTo>
                                      <a:lnTo>
                                        <a:pt x="347" y="6585"/>
                                      </a:lnTo>
                                      <a:lnTo>
                                        <a:pt x="329" y="6542"/>
                                      </a:lnTo>
                                      <a:lnTo>
                                        <a:pt x="309" y="6498"/>
                                      </a:lnTo>
                                      <a:lnTo>
                                        <a:pt x="292" y="6451"/>
                                      </a:lnTo>
                                      <a:lnTo>
                                        <a:pt x="275" y="6402"/>
                                      </a:lnTo>
                                      <a:lnTo>
                                        <a:pt x="258" y="6353"/>
                                      </a:lnTo>
                                      <a:lnTo>
                                        <a:pt x="243" y="6303"/>
                                      </a:lnTo>
                                      <a:lnTo>
                                        <a:pt x="228" y="6252"/>
                                      </a:lnTo>
                                      <a:lnTo>
                                        <a:pt x="215" y="6200"/>
                                      </a:lnTo>
                                      <a:lnTo>
                                        <a:pt x="206" y="6149"/>
                                      </a:lnTo>
                                      <a:lnTo>
                                        <a:pt x="196" y="6098"/>
                                      </a:lnTo>
                                      <a:lnTo>
                                        <a:pt x="189" y="6048"/>
                                      </a:lnTo>
                                      <a:lnTo>
                                        <a:pt x="185" y="6000"/>
                                      </a:lnTo>
                                      <a:lnTo>
                                        <a:pt x="184" y="5953"/>
                                      </a:lnTo>
                                      <a:lnTo>
                                        <a:pt x="185" y="5907"/>
                                      </a:lnTo>
                                      <a:lnTo>
                                        <a:pt x="189" y="5864"/>
                                      </a:lnTo>
                                      <a:lnTo>
                                        <a:pt x="196" y="5823"/>
                                      </a:lnTo>
                                      <a:lnTo>
                                        <a:pt x="207" y="5785"/>
                                      </a:lnTo>
                                      <a:lnTo>
                                        <a:pt x="222" y="5749"/>
                                      </a:lnTo>
                                      <a:lnTo>
                                        <a:pt x="242" y="5719"/>
                                      </a:lnTo>
                                      <a:lnTo>
                                        <a:pt x="264" y="5691"/>
                                      </a:lnTo>
                                      <a:lnTo>
                                        <a:pt x="292" y="5668"/>
                                      </a:lnTo>
                                      <a:lnTo>
                                        <a:pt x="322" y="5648"/>
                                      </a:lnTo>
                                      <a:lnTo>
                                        <a:pt x="359" y="5634"/>
                                      </a:lnTo>
                                      <a:lnTo>
                                        <a:pt x="401" y="5626"/>
                                      </a:lnTo>
                                      <a:lnTo>
                                        <a:pt x="448" y="5623"/>
                                      </a:lnTo>
                                      <a:lnTo>
                                        <a:pt x="499" y="5625"/>
                                      </a:lnTo>
                                      <a:lnTo>
                                        <a:pt x="557" y="5634"/>
                                      </a:lnTo>
                                      <a:lnTo>
                                        <a:pt x="575" y="5679"/>
                                      </a:lnTo>
                                      <a:lnTo>
                                        <a:pt x="597" y="5726"/>
                                      </a:lnTo>
                                      <a:lnTo>
                                        <a:pt x="623" y="5776"/>
                                      </a:lnTo>
                                      <a:lnTo>
                                        <a:pt x="651" y="5828"/>
                                      </a:lnTo>
                                      <a:lnTo>
                                        <a:pt x="679" y="5879"/>
                                      </a:lnTo>
                                      <a:lnTo>
                                        <a:pt x="705" y="5931"/>
                                      </a:lnTo>
                                      <a:lnTo>
                                        <a:pt x="730" y="5979"/>
                                      </a:lnTo>
                                      <a:lnTo>
                                        <a:pt x="751" y="6025"/>
                                      </a:lnTo>
                                      <a:lnTo>
                                        <a:pt x="769" y="6051"/>
                                      </a:lnTo>
                                      <a:lnTo>
                                        <a:pt x="788" y="6077"/>
                                      </a:lnTo>
                                      <a:lnTo>
                                        <a:pt x="810" y="6106"/>
                                      </a:lnTo>
                                      <a:lnTo>
                                        <a:pt x="834" y="6134"/>
                                      </a:lnTo>
                                      <a:lnTo>
                                        <a:pt x="860" y="6162"/>
                                      </a:lnTo>
                                      <a:lnTo>
                                        <a:pt x="888" y="6187"/>
                                      </a:lnTo>
                                      <a:lnTo>
                                        <a:pt x="915" y="6212"/>
                                      </a:lnTo>
                                      <a:lnTo>
                                        <a:pt x="946" y="6232"/>
                                      </a:lnTo>
                                      <a:lnTo>
                                        <a:pt x="961" y="6242"/>
                                      </a:lnTo>
                                      <a:lnTo>
                                        <a:pt x="976" y="6252"/>
                                      </a:lnTo>
                                      <a:lnTo>
                                        <a:pt x="991" y="6259"/>
                                      </a:lnTo>
                                      <a:lnTo>
                                        <a:pt x="1006" y="6265"/>
                                      </a:lnTo>
                                      <a:lnTo>
                                        <a:pt x="1023" y="6271"/>
                                      </a:lnTo>
                                      <a:lnTo>
                                        <a:pt x="1038" y="6275"/>
                                      </a:lnTo>
                                      <a:lnTo>
                                        <a:pt x="1053" y="6278"/>
                                      </a:lnTo>
                                      <a:lnTo>
                                        <a:pt x="1070" y="6281"/>
                                      </a:lnTo>
                                      <a:lnTo>
                                        <a:pt x="1085" y="6281"/>
                                      </a:lnTo>
                                      <a:lnTo>
                                        <a:pt x="1100" y="6279"/>
                                      </a:lnTo>
                                      <a:lnTo>
                                        <a:pt x="1116" y="6277"/>
                                      </a:lnTo>
                                      <a:lnTo>
                                        <a:pt x="1131" y="6271"/>
                                      </a:lnTo>
                                      <a:lnTo>
                                        <a:pt x="1146" y="6264"/>
                                      </a:lnTo>
                                      <a:lnTo>
                                        <a:pt x="1161" y="6256"/>
                                      </a:lnTo>
                                      <a:lnTo>
                                        <a:pt x="1177" y="6246"/>
                                      </a:lnTo>
                                      <a:lnTo>
                                        <a:pt x="1190" y="6234"/>
                                      </a:lnTo>
                                      <a:lnTo>
                                        <a:pt x="1197" y="6228"/>
                                      </a:lnTo>
                                      <a:lnTo>
                                        <a:pt x="1203" y="6220"/>
                                      </a:lnTo>
                                      <a:lnTo>
                                        <a:pt x="1208" y="6210"/>
                                      </a:lnTo>
                                      <a:lnTo>
                                        <a:pt x="1212" y="6200"/>
                                      </a:lnTo>
                                      <a:lnTo>
                                        <a:pt x="1215" y="6188"/>
                                      </a:lnTo>
                                      <a:lnTo>
                                        <a:pt x="1217" y="6174"/>
                                      </a:lnTo>
                                      <a:lnTo>
                                        <a:pt x="1218" y="6159"/>
                                      </a:lnTo>
                                      <a:lnTo>
                                        <a:pt x="1218" y="6142"/>
                                      </a:lnTo>
                                      <a:lnTo>
                                        <a:pt x="1215" y="6124"/>
                                      </a:lnTo>
                                      <a:lnTo>
                                        <a:pt x="1212" y="6105"/>
                                      </a:lnTo>
                                      <a:lnTo>
                                        <a:pt x="1208" y="6086"/>
                                      </a:lnTo>
                                      <a:lnTo>
                                        <a:pt x="1201" y="6065"/>
                                      </a:lnTo>
                                      <a:lnTo>
                                        <a:pt x="1194" y="6043"/>
                                      </a:lnTo>
                                      <a:lnTo>
                                        <a:pt x="1185" y="6019"/>
                                      </a:lnTo>
                                      <a:lnTo>
                                        <a:pt x="1174" y="5996"/>
                                      </a:lnTo>
                                      <a:lnTo>
                                        <a:pt x="1160" y="5971"/>
                                      </a:lnTo>
                                      <a:lnTo>
                                        <a:pt x="1145" y="5946"/>
                                      </a:lnTo>
                                      <a:lnTo>
                                        <a:pt x="1128" y="5920"/>
                                      </a:lnTo>
                                      <a:lnTo>
                                        <a:pt x="1109" y="5893"/>
                                      </a:lnTo>
                                      <a:lnTo>
                                        <a:pt x="1087" y="5866"/>
                                      </a:lnTo>
                                      <a:lnTo>
                                        <a:pt x="1063" y="5839"/>
                                      </a:lnTo>
                                      <a:lnTo>
                                        <a:pt x="1037" y="5810"/>
                                      </a:lnTo>
                                      <a:lnTo>
                                        <a:pt x="1008" y="5783"/>
                                      </a:lnTo>
                                      <a:lnTo>
                                        <a:pt x="976" y="5753"/>
                                      </a:lnTo>
                                      <a:lnTo>
                                        <a:pt x="943" y="5726"/>
                                      </a:lnTo>
                                      <a:lnTo>
                                        <a:pt x="905" y="5697"/>
                                      </a:lnTo>
                                      <a:lnTo>
                                        <a:pt x="867" y="5668"/>
                                      </a:lnTo>
                                      <a:lnTo>
                                        <a:pt x="824" y="5639"/>
                                      </a:lnTo>
                                      <a:lnTo>
                                        <a:pt x="778" y="5610"/>
                                      </a:lnTo>
                                      <a:lnTo>
                                        <a:pt x="730" y="5581"/>
                                      </a:lnTo>
                                      <a:lnTo>
                                        <a:pt x="679" y="5551"/>
                                      </a:lnTo>
                                      <a:lnTo>
                                        <a:pt x="625" y="5524"/>
                                      </a:lnTo>
                                      <a:lnTo>
                                        <a:pt x="581" y="5246"/>
                                      </a:lnTo>
                                      <a:lnTo>
                                        <a:pt x="547" y="4976"/>
                                      </a:lnTo>
                                      <a:lnTo>
                                        <a:pt x="525" y="4714"/>
                                      </a:lnTo>
                                      <a:lnTo>
                                        <a:pt x="513" y="4461"/>
                                      </a:lnTo>
                                      <a:lnTo>
                                        <a:pt x="509" y="4216"/>
                                      </a:lnTo>
                                      <a:lnTo>
                                        <a:pt x="513" y="3980"/>
                                      </a:lnTo>
                                      <a:lnTo>
                                        <a:pt x="524" y="3748"/>
                                      </a:lnTo>
                                      <a:lnTo>
                                        <a:pt x="542" y="3527"/>
                                      </a:lnTo>
                                      <a:lnTo>
                                        <a:pt x="565" y="3311"/>
                                      </a:lnTo>
                                      <a:lnTo>
                                        <a:pt x="594" y="3104"/>
                                      </a:lnTo>
                                      <a:lnTo>
                                        <a:pt x="628" y="2903"/>
                                      </a:lnTo>
                                      <a:lnTo>
                                        <a:pt x="663" y="2709"/>
                                      </a:lnTo>
                                      <a:lnTo>
                                        <a:pt x="702" y="2521"/>
                                      </a:lnTo>
                                      <a:lnTo>
                                        <a:pt x="742" y="2340"/>
                                      </a:lnTo>
                                      <a:lnTo>
                                        <a:pt x="785" y="2165"/>
                                      </a:lnTo>
                                      <a:lnTo>
                                        <a:pt x="827" y="1997"/>
                                      </a:lnTo>
                                      <a:lnTo>
                                        <a:pt x="910" y="1678"/>
                                      </a:lnTo>
                                      <a:lnTo>
                                        <a:pt x="984" y="1381"/>
                                      </a:lnTo>
                                      <a:lnTo>
                                        <a:pt x="1017" y="1241"/>
                                      </a:lnTo>
                                      <a:lnTo>
                                        <a:pt x="1047" y="1105"/>
                                      </a:lnTo>
                                      <a:lnTo>
                                        <a:pt x="1070" y="975"/>
                                      </a:lnTo>
                                      <a:lnTo>
                                        <a:pt x="1087" y="849"/>
                                      </a:lnTo>
                                      <a:lnTo>
                                        <a:pt x="1099" y="729"/>
                                      </a:lnTo>
                                      <a:lnTo>
                                        <a:pt x="1102" y="613"/>
                                      </a:lnTo>
                                      <a:lnTo>
                                        <a:pt x="1098" y="501"/>
                                      </a:lnTo>
                                      <a:lnTo>
                                        <a:pt x="1085" y="393"/>
                                      </a:lnTo>
                                      <a:lnTo>
                                        <a:pt x="1062" y="289"/>
                                      </a:lnTo>
                                      <a:lnTo>
                                        <a:pt x="1030" y="189"/>
                                      </a:lnTo>
                                      <a:lnTo>
                                        <a:pt x="986" y="93"/>
                                      </a:lnTo>
                                      <a:lnTo>
                                        <a:pt x="929" y="0"/>
                                      </a:lnTo>
                                      <a:close/>
                                      <a:moveTo>
                                        <a:pt x="1084" y="7872"/>
                                      </a:moveTo>
                                      <a:lnTo>
                                        <a:pt x="1085" y="7876"/>
                                      </a:lnTo>
                                      <a:lnTo>
                                        <a:pt x="1084" y="7879"/>
                                      </a:lnTo>
                                      <a:lnTo>
                                        <a:pt x="1081" y="7883"/>
                                      </a:lnTo>
                                      <a:lnTo>
                                        <a:pt x="1077" y="7886"/>
                                      </a:lnTo>
                                      <a:lnTo>
                                        <a:pt x="1067" y="7890"/>
                                      </a:lnTo>
                                      <a:lnTo>
                                        <a:pt x="1052" y="7894"/>
                                      </a:lnTo>
                                      <a:lnTo>
                                        <a:pt x="1034" y="7897"/>
                                      </a:lnTo>
                                      <a:lnTo>
                                        <a:pt x="1015" y="7898"/>
                                      </a:lnTo>
                                      <a:lnTo>
                                        <a:pt x="991" y="7900"/>
                                      </a:lnTo>
                                      <a:lnTo>
                                        <a:pt x="968" y="7900"/>
                                      </a:lnTo>
                                      <a:lnTo>
                                        <a:pt x="943" y="7900"/>
                                      </a:lnTo>
                                      <a:lnTo>
                                        <a:pt x="917" y="7898"/>
                                      </a:lnTo>
                                      <a:lnTo>
                                        <a:pt x="892" y="7896"/>
                                      </a:lnTo>
                                      <a:lnTo>
                                        <a:pt x="868" y="7893"/>
                                      </a:lnTo>
                                      <a:lnTo>
                                        <a:pt x="845" y="7890"/>
                                      </a:lnTo>
                                      <a:lnTo>
                                        <a:pt x="824" y="7886"/>
                                      </a:lnTo>
                                      <a:lnTo>
                                        <a:pt x="806" y="7880"/>
                                      </a:lnTo>
                                      <a:lnTo>
                                        <a:pt x="791" y="7876"/>
                                      </a:lnTo>
                                      <a:lnTo>
                                        <a:pt x="806" y="7868"/>
                                      </a:lnTo>
                                      <a:lnTo>
                                        <a:pt x="824" y="7862"/>
                                      </a:lnTo>
                                      <a:lnTo>
                                        <a:pt x="845" y="7857"/>
                                      </a:lnTo>
                                      <a:lnTo>
                                        <a:pt x="867" y="7853"/>
                                      </a:lnTo>
                                      <a:lnTo>
                                        <a:pt x="890" y="7850"/>
                                      </a:lnTo>
                                      <a:lnTo>
                                        <a:pt x="915" y="7847"/>
                                      </a:lnTo>
                                      <a:lnTo>
                                        <a:pt x="940" y="7846"/>
                                      </a:lnTo>
                                      <a:lnTo>
                                        <a:pt x="964" y="7844"/>
                                      </a:lnTo>
                                      <a:lnTo>
                                        <a:pt x="987" y="7846"/>
                                      </a:lnTo>
                                      <a:lnTo>
                                        <a:pt x="1011" y="7846"/>
                                      </a:lnTo>
                                      <a:lnTo>
                                        <a:pt x="1030" y="7848"/>
                                      </a:lnTo>
                                      <a:lnTo>
                                        <a:pt x="1048" y="7851"/>
                                      </a:lnTo>
                                      <a:lnTo>
                                        <a:pt x="1063" y="7855"/>
                                      </a:lnTo>
                                      <a:lnTo>
                                        <a:pt x="1074" y="7860"/>
                                      </a:lnTo>
                                      <a:lnTo>
                                        <a:pt x="1078" y="7862"/>
                                      </a:lnTo>
                                      <a:lnTo>
                                        <a:pt x="1081" y="7865"/>
                                      </a:lnTo>
                                      <a:lnTo>
                                        <a:pt x="1084" y="7869"/>
                                      </a:lnTo>
                                      <a:lnTo>
                                        <a:pt x="1084" y="7872"/>
                                      </a:lnTo>
                                      <a:close/>
                                      <a:moveTo>
                                        <a:pt x="684" y="10080"/>
                                      </a:moveTo>
                                      <a:lnTo>
                                        <a:pt x="704" y="10067"/>
                                      </a:lnTo>
                                      <a:lnTo>
                                        <a:pt x="756" y="10029"/>
                                      </a:lnTo>
                                      <a:lnTo>
                                        <a:pt x="789" y="10003"/>
                                      </a:lnTo>
                                      <a:lnTo>
                                        <a:pt x="828" y="9974"/>
                                      </a:lnTo>
                                      <a:lnTo>
                                        <a:pt x="868" y="9941"/>
                                      </a:lnTo>
                                      <a:lnTo>
                                        <a:pt x="908" y="9905"/>
                                      </a:lnTo>
                                      <a:lnTo>
                                        <a:pt x="948" y="9867"/>
                                      </a:lnTo>
                                      <a:lnTo>
                                        <a:pt x="987" y="9830"/>
                                      </a:lnTo>
                                      <a:lnTo>
                                        <a:pt x="1005" y="9811"/>
                                      </a:lnTo>
                                      <a:lnTo>
                                        <a:pt x="1023" y="9791"/>
                                      </a:lnTo>
                                      <a:lnTo>
                                        <a:pt x="1038" y="9772"/>
                                      </a:lnTo>
                                      <a:lnTo>
                                        <a:pt x="1053" y="9753"/>
                                      </a:lnTo>
                                      <a:lnTo>
                                        <a:pt x="1066" y="9733"/>
                                      </a:lnTo>
                                      <a:lnTo>
                                        <a:pt x="1077" y="9715"/>
                                      </a:lnTo>
                                      <a:lnTo>
                                        <a:pt x="1087" y="9697"/>
                                      </a:lnTo>
                                      <a:lnTo>
                                        <a:pt x="1095" y="9679"/>
                                      </a:lnTo>
                                      <a:lnTo>
                                        <a:pt x="1099" y="9663"/>
                                      </a:lnTo>
                                      <a:lnTo>
                                        <a:pt x="1102" y="9646"/>
                                      </a:lnTo>
                                      <a:lnTo>
                                        <a:pt x="1102" y="9631"/>
                                      </a:lnTo>
                                      <a:lnTo>
                                        <a:pt x="1100" y="9617"/>
                                      </a:lnTo>
                                      <a:lnTo>
                                        <a:pt x="1095" y="9604"/>
                                      </a:lnTo>
                                      <a:lnTo>
                                        <a:pt x="1088" y="9595"/>
                                      </a:lnTo>
                                      <a:lnTo>
                                        <a:pt x="1080" y="9589"/>
                                      </a:lnTo>
                                      <a:lnTo>
                                        <a:pt x="1070" y="9586"/>
                                      </a:lnTo>
                                      <a:lnTo>
                                        <a:pt x="1059" y="9586"/>
                                      </a:lnTo>
                                      <a:lnTo>
                                        <a:pt x="1048" y="9588"/>
                                      </a:lnTo>
                                      <a:lnTo>
                                        <a:pt x="1034" y="9593"/>
                                      </a:lnTo>
                                      <a:lnTo>
                                        <a:pt x="1020" y="9600"/>
                                      </a:lnTo>
                                      <a:lnTo>
                                        <a:pt x="1005" y="9610"/>
                                      </a:lnTo>
                                      <a:lnTo>
                                        <a:pt x="990" y="9622"/>
                                      </a:lnTo>
                                      <a:lnTo>
                                        <a:pt x="973" y="9635"/>
                                      </a:lnTo>
                                      <a:lnTo>
                                        <a:pt x="955" y="9652"/>
                                      </a:lnTo>
                                      <a:lnTo>
                                        <a:pt x="939" y="9668"/>
                                      </a:lnTo>
                                      <a:lnTo>
                                        <a:pt x="921" y="9686"/>
                                      </a:lnTo>
                                      <a:lnTo>
                                        <a:pt x="903" y="9705"/>
                                      </a:lnTo>
                                      <a:lnTo>
                                        <a:pt x="885" y="9726"/>
                                      </a:lnTo>
                                      <a:lnTo>
                                        <a:pt x="850" y="9771"/>
                                      </a:lnTo>
                                      <a:lnTo>
                                        <a:pt x="816" y="9818"/>
                                      </a:lnTo>
                                      <a:lnTo>
                                        <a:pt x="784" y="9865"/>
                                      </a:lnTo>
                                      <a:lnTo>
                                        <a:pt x="753" y="9913"/>
                                      </a:lnTo>
                                      <a:lnTo>
                                        <a:pt x="741" y="9937"/>
                                      </a:lnTo>
                                      <a:lnTo>
                                        <a:pt x="728" y="9960"/>
                                      </a:lnTo>
                                      <a:lnTo>
                                        <a:pt x="717" y="9982"/>
                                      </a:lnTo>
                                      <a:lnTo>
                                        <a:pt x="708" y="10004"/>
                                      </a:lnTo>
                                      <a:lnTo>
                                        <a:pt x="699" y="10025"/>
                                      </a:lnTo>
                                      <a:lnTo>
                                        <a:pt x="693" y="10044"/>
                                      </a:lnTo>
                                      <a:lnTo>
                                        <a:pt x="688" y="10064"/>
                                      </a:lnTo>
                                      <a:lnTo>
                                        <a:pt x="684" y="10080"/>
                                      </a:lnTo>
                                      <a:close/>
                                      <a:moveTo>
                                        <a:pt x="871" y="8646"/>
                                      </a:moveTo>
                                      <a:lnTo>
                                        <a:pt x="871" y="8655"/>
                                      </a:lnTo>
                                      <a:lnTo>
                                        <a:pt x="871" y="8665"/>
                                      </a:lnTo>
                                      <a:lnTo>
                                        <a:pt x="868" y="8675"/>
                                      </a:lnTo>
                                      <a:lnTo>
                                        <a:pt x="864" y="8686"/>
                                      </a:lnTo>
                                      <a:lnTo>
                                        <a:pt x="858" y="8697"/>
                                      </a:lnTo>
                                      <a:lnTo>
                                        <a:pt x="853" y="8708"/>
                                      </a:lnTo>
                                      <a:lnTo>
                                        <a:pt x="845" y="8720"/>
                                      </a:lnTo>
                                      <a:lnTo>
                                        <a:pt x="836" y="8731"/>
                                      </a:lnTo>
                                      <a:lnTo>
                                        <a:pt x="827" y="8742"/>
                                      </a:lnTo>
                                      <a:lnTo>
                                        <a:pt x="816" y="8753"/>
                                      </a:lnTo>
                                      <a:lnTo>
                                        <a:pt x="805" y="8766"/>
                                      </a:lnTo>
                                      <a:lnTo>
                                        <a:pt x="792" y="8777"/>
                                      </a:lnTo>
                                      <a:lnTo>
                                        <a:pt x="766" y="8798"/>
                                      </a:lnTo>
                                      <a:lnTo>
                                        <a:pt x="737" y="8818"/>
                                      </a:lnTo>
                                      <a:lnTo>
                                        <a:pt x="705" y="8838"/>
                                      </a:lnTo>
                                      <a:lnTo>
                                        <a:pt x="673" y="8854"/>
                                      </a:lnTo>
                                      <a:lnTo>
                                        <a:pt x="655" y="8861"/>
                                      </a:lnTo>
                                      <a:lnTo>
                                        <a:pt x="639" y="8868"/>
                                      </a:lnTo>
                                      <a:lnTo>
                                        <a:pt x="622" y="8874"/>
                                      </a:lnTo>
                                      <a:lnTo>
                                        <a:pt x="605" y="8878"/>
                                      </a:lnTo>
                                      <a:lnTo>
                                        <a:pt x="589" y="8882"/>
                                      </a:lnTo>
                                      <a:lnTo>
                                        <a:pt x="572" y="8885"/>
                                      </a:lnTo>
                                      <a:lnTo>
                                        <a:pt x="556" y="8888"/>
                                      </a:lnTo>
                                      <a:lnTo>
                                        <a:pt x="539" y="8889"/>
                                      </a:lnTo>
                                      <a:lnTo>
                                        <a:pt x="524" y="8889"/>
                                      </a:lnTo>
                                      <a:lnTo>
                                        <a:pt x="509" y="8888"/>
                                      </a:lnTo>
                                      <a:lnTo>
                                        <a:pt x="493" y="8885"/>
                                      </a:lnTo>
                                      <a:lnTo>
                                        <a:pt x="478" y="8881"/>
                                      </a:lnTo>
                                      <a:lnTo>
                                        <a:pt x="484" y="8871"/>
                                      </a:lnTo>
                                      <a:lnTo>
                                        <a:pt x="491" y="8860"/>
                                      </a:lnTo>
                                      <a:lnTo>
                                        <a:pt x="499" y="8849"/>
                                      </a:lnTo>
                                      <a:lnTo>
                                        <a:pt x="509" y="8836"/>
                                      </a:lnTo>
                                      <a:lnTo>
                                        <a:pt x="531" y="8810"/>
                                      </a:lnTo>
                                      <a:lnTo>
                                        <a:pt x="557" y="8784"/>
                                      </a:lnTo>
                                      <a:lnTo>
                                        <a:pt x="587" y="8756"/>
                                      </a:lnTo>
                                      <a:lnTo>
                                        <a:pt x="619" y="8729"/>
                                      </a:lnTo>
                                      <a:lnTo>
                                        <a:pt x="652" y="8702"/>
                                      </a:lnTo>
                                      <a:lnTo>
                                        <a:pt x="687" y="8677"/>
                                      </a:lnTo>
                                      <a:lnTo>
                                        <a:pt x="720" y="8657"/>
                                      </a:lnTo>
                                      <a:lnTo>
                                        <a:pt x="752" y="8637"/>
                                      </a:lnTo>
                                      <a:lnTo>
                                        <a:pt x="769" y="8630"/>
                                      </a:lnTo>
                                      <a:lnTo>
                                        <a:pt x="782" y="8623"/>
                                      </a:lnTo>
                                      <a:lnTo>
                                        <a:pt x="796" y="8618"/>
                                      </a:lnTo>
                                      <a:lnTo>
                                        <a:pt x="810" y="8615"/>
                                      </a:lnTo>
                                      <a:lnTo>
                                        <a:pt x="823" y="8612"/>
                                      </a:lnTo>
                                      <a:lnTo>
                                        <a:pt x="834" y="8611"/>
                                      </a:lnTo>
                                      <a:lnTo>
                                        <a:pt x="843" y="8612"/>
                                      </a:lnTo>
                                      <a:lnTo>
                                        <a:pt x="852" y="8615"/>
                                      </a:lnTo>
                                      <a:lnTo>
                                        <a:pt x="858" y="8619"/>
                                      </a:lnTo>
                                      <a:lnTo>
                                        <a:pt x="864" y="8626"/>
                                      </a:lnTo>
                                      <a:lnTo>
                                        <a:pt x="868" y="8634"/>
                                      </a:lnTo>
                                      <a:lnTo>
                                        <a:pt x="871" y="8646"/>
                                      </a:lnTo>
                                      <a:close/>
                                      <a:moveTo>
                                        <a:pt x="684" y="5664"/>
                                      </a:moveTo>
                                      <a:lnTo>
                                        <a:pt x="704" y="5677"/>
                                      </a:lnTo>
                                      <a:lnTo>
                                        <a:pt x="756" y="5715"/>
                                      </a:lnTo>
                                      <a:lnTo>
                                        <a:pt x="789" y="5741"/>
                                      </a:lnTo>
                                      <a:lnTo>
                                        <a:pt x="828" y="5770"/>
                                      </a:lnTo>
                                      <a:lnTo>
                                        <a:pt x="868" y="5803"/>
                                      </a:lnTo>
                                      <a:lnTo>
                                        <a:pt x="908" y="5839"/>
                                      </a:lnTo>
                                      <a:lnTo>
                                        <a:pt x="948" y="5877"/>
                                      </a:lnTo>
                                      <a:lnTo>
                                        <a:pt x="987" y="5914"/>
                                      </a:lnTo>
                                      <a:lnTo>
                                        <a:pt x="1005" y="5933"/>
                                      </a:lnTo>
                                      <a:lnTo>
                                        <a:pt x="1023" y="5953"/>
                                      </a:lnTo>
                                      <a:lnTo>
                                        <a:pt x="1038" y="5972"/>
                                      </a:lnTo>
                                      <a:lnTo>
                                        <a:pt x="1053" y="5991"/>
                                      </a:lnTo>
                                      <a:lnTo>
                                        <a:pt x="1066" y="6011"/>
                                      </a:lnTo>
                                      <a:lnTo>
                                        <a:pt x="1077" y="6029"/>
                                      </a:lnTo>
                                      <a:lnTo>
                                        <a:pt x="1087" y="6047"/>
                                      </a:lnTo>
                                      <a:lnTo>
                                        <a:pt x="1095" y="6065"/>
                                      </a:lnTo>
                                      <a:lnTo>
                                        <a:pt x="1099" y="6081"/>
                                      </a:lnTo>
                                      <a:lnTo>
                                        <a:pt x="1102" y="6098"/>
                                      </a:lnTo>
                                      <a:lnTo>
                                        <a:pt x="1102" y="6113"/>
                                      </a:lnTo>
                                      <a:lnTo>
                                        <a:pt x="1100" y="6127"/>
                                      </a:lnTo>
                                      <a:lnTo>
                                        <a:pt x="1095" y="6140"/>
                                      </a:lnTo>
                                      <a:lnTo>
                                        <a:pt x="1088" y="6149"/>
                                      </a:lnTo>
                                      <a:lnTo>
                                        <a:pt x="1080" y="6155"/>
                                      </a:lnTo>
                                      <a:lnTo>
                                        <a:pt x="1070" y="6158"/>
                                      </a:lnTo>
                                      <a:lnTo>
                                        <a:pt x="1059" y="6159"/>
                                      </a:lnTo>
                                      <a:lnTo>
                                        <a:pt x="1048" y="6156"/>
                                      </a:lnTo>
                                      <a:lnTo>
                                        <a:pt x="1034" y="6151"/>
                                      </a:lnTo>
                                      <a:lnTo>
                                        <a:pt x="1020" y="6144"/>
                                      </a:lnTo>
                                      <a:lnTo>
                                        <a:pt x="1005" y="6134"/>
                                      </a:lnTo>
                                      <a:lnTo>
                                        <a:pt x="990" y="6122"/>
                                      </a:lnTo>
                                      <a:lnTo>
                                        <a:pt x="973" y="6109"/>
                                      </a:lnTo>
                                      <a:lnTo>
                                        <a:pt x="955" y="6094"/>
                                      </a:lnTo>
                                      <a:lnTo>
                                        <a:pt x="939" y="6076"/>
                                      </a:lnTo>
                                      <a:lnTo>
                                        <a:pt x="921" y="6058"/>
                                      </a:lnTo>
                                      <a:lnTo>
                                        <a:pt x="903" y="6039"/>
                                      </a:lnTo>
                                      <a:lnTo>
                                        <a:pt x="885" y="6018"/>
                                      </a:lnTo>
                                      <a:lnTo>
                                        <a:pt x="850" y="5973"/>
                                      </a:lnTo>
                                      <a:lnTo>
                                        <a:pt x="816" y="5926"/>
                                      </a:lnTo>
                                      <a:lnTo>
                                        <a:pt x="784" y="5879"/>
                                      </a:lnTo>
                                      <a:lnTo>
                                        <a:pt x="753" y="5831"/>
                                      </a:lnTo>
                                      <a:lnTo>
                                        <a:pt x="741" y="5807"/>
                                      </a:lnTo>
                                      <a:lnTo>
                                        <a:pt x="728" y="5784"/>
                                      </a:lnTo>
                                      <a:lnTo>
                                        <a:pt x="717" y="5762"/>
                                      </a:lnTo>
                                      <a:lnTo>
                                        <a:pt x="708" y="5740"/>
                                      </a:lnTo>
                                      <a:lnTo>
                                        <a:pt x="699" y="5719"/>
                                      </a:lnTo>
                                      <a:lnTo>
                                        <a:pt x="693" y="5700"/>
                                      </a:lnTo>
                                      <a:lnTo>
                                        <a:pt x="688" y="5680"/>
                                      </a:lnTo>
                                      <a:lnTo>
                                        <a:pt x="684" y="5664"/>
                                      </a:lnTo>
                                      <a:close/>
                                      <a:moveTo>
                                        <a:pt x="871" y="7100"/>
                                      </a:moveTo>
                                      <a:lnTo>
                                        <a:pt x="871" y="7090"/>
                                      </a:lnTo>
                                      <a:lnTo>
                                        <a:pt x="871" y="7079"/>
                                      </a:lnTo>
                                      <a:lnTo>
                                        <a:pt x="868" y="7069"/>
                                      </a:lnTo>
                                      <a:lnTo>
                                        <a:pt x="864" y="7058"/>
                                      </a:lnTo>
                                      <a:lnTo>
                                        <a:pt x="858" y="7047"/>
                                      </a:lnTo>
                                      <a:lnTo>
                                        <a:pt x="853" y="7036"/>
                                      </a:lnTo>
                                      <a:lnTo>
                                        <a:pt x="845" y="7025"/>
                                      </a:lnTo>
                                      <a:lnTo>
                                        <a:pt x="836" y="7013"/>
                                      </a:lnTo>
                                      <a:lnTo>
                                        <a:pt x="827" y="7002"/>
                                      </a:lnTo>
                                      <a:lnTo>
                                        <a:pt x="816" y="6991"/>
                                      </a:lnTo>
                                      <a:lnTo>
                                        <a:pt x="805" y="6978"/>
                                      </a:lnTo>
                                      <a:lnTo>
                                        <a:pt x="792" y="6967"/>
                                      </a:lnTo>
                                      <a:lnTo>
                                        <a:pt x="766" y="6946"/>
                                      </a:lnTo>
                                      <a:lnTo>
                                        <a:pt x="737" y="6926"/>
                                      </a:lnTo>
                                      <a:lnTo>
                                        <a:pt x="705" y="6906"/>
                                      </a:lnTo>
                                      <a:lnTo>
                                        <a:pt x="673" y="6890"/>
                                      </a:lnTo>
                                      <a:lnTo>
                                        <a:pt x="655" y="6883"/>
                                      </a:lnTo>
                                      <a:lnTo>
                                        <a:pt x="639" y="6876"/>
                                      </a:lnTo>
                                      <a:lnTo>
                                        <a:pt x="622" y="6870"/>
                                      </a:lnTo>
                                      <a:lnTo>
                                        <a:pt x="605" y="6866"/>
                                      </a:lnTo>
                                      <a:lnTo>
                                        <a:pt x="589" y="6862"/>
                                      </a:lnTo>
                                      <a:lnTo>
                                        <a:pt x="572" y="6859"/>
                                      </a:lnTo>
                                      <a:lnTo>
                                        <a:pt x="556" y="6856"/>
                                      </a:lnTo>
                                      <a:lnTo>
                                        <a:pt x="539" y="6855"/>
                                      </a:lnTo>
                                      <a:lnTo>
                                        <a:pt x="524" y="6856"/>
                                      </a:lnTo>
                                      <a:lnTo>
                                        <a:pt x="509" y="6856"/>
                                      </a:lnTo>
                                      <a:lnTo>
                                        <a:pt x="493" y="6859"/>
                                      </a:lnTo>
                                      <a:lnTo>
                                        <a:pt x="478" y="6863"/>
                                      </a:lnTo>
                                      <a:lnTo>
                                        <a:pt x="484" y="6873"/>
                                      </a:lnTo>
                                      <a:lnTo>
                                        <a:pt x="491" y="6884"/>
                                      </a:lnTo>
                                      <a:lnTo>
                                        <a:pt x="499" y="6895"/>
                                      </a:lnTo>
                                      <a:lnTo>
                                        <a:pt x="509" y="6908"/>
                                      </a:lnTo>
                                      <a:lnTo>
                                        <a:pt x="531" y="6934"/>
                                      </a:lnTo>
                                      <a:lnTo>
                                        <a:pt x="557" y="6960"/>
                                      </a:lnTo>
                                      <a:lnTo>
                                        <a:pt x="587" y="6988"/>
                                      </a:lnTo>
                                      <a:lnTo>
                                        <a:pt x="619" y="7015"/>
                                      </a:lnTo>
                                      <a:lnTo>
                                        <a:pt x="652" y="7042"/>
                                      </a:lnTo>
                                      <a:lnTo>
                                        <a:pt x="687" y="7067"/>
                                      </a:lnTo>
                                      <a:lnTo>
                                        <a:pt x="720" y="7087"/>
                                      </a:lnTo>
                                      <a:lnTo>
                                        <a:pt x="752" y="7107"/>
                                      </a:lnTo>
                                      <a:lnTo>
                                        <a:pt x="769" y="7114"/>
                                      </a:lnTo>
                                      <a:lnTo>
                                        <a:pt x="782" y="7121"/>
                                      </a:lnTo>
                                      <a:lnTo>
                                        <a:pt x="796" y="7126"/>
                                      </a:lnTo>
                                      <a:lnTo>
                                        <a:pt x="810" y="7129"/>
                                      </a:lnTo>
                                      <a:lnTo>
                                        <a:pt x="823" y="7132"/>
                                      </a:lnTo>
                                      <a:lnTo>
                                        <a:pt x="834" y="7133"/>
                                      </a:lnTo>
                                      <a:lnTo>
                                        <a:pt x="843" y="7132"/>
                                      </a:lnTo>
                                      <a:lnTo>
                                        <a:pt x="852" y="7129"/>
                                      </a:lnTo>
                                      <a:lnTo>
                                        <a:pt x="858" y="7125"/>
                                      </a:lnTo>
                                      <a:lnTo>
                                        <a:pt x="864" y="7118"/>
                                      </a:lnTo>
                                      <a:lnTo>
                                        <a:pt x="868" y="7110"/>
                                      </a:lnTo>
                                      <a:lnTo>
                                        <a:pt x="871" y="7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77C0E">
                                    <a:alpha val="67999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g:grpSp>
                              <wpg:cNvPr id="230" name="Group 473"/>
                              <wpg:cNvGrpSpPr/>
                              <wpg:grpSpPr>
                                <a:xfrm>
                                  <a:off x="7709" y="5494"/>
                                  <a:ext cx="422" cy="404"/>
                                  <a:chOff x="7698" y="5433"/>
                                  <a:chExt cx="443" cy="425"/>
                                </a:xfrm>
                              </wpg:grpSpPr>
                              <wps:wsp>
                                <wps:cNvPr id="226" name="FreeForm 474"/>
                                <wps:cNvSpPr>
                                  <a:spLocks noEditPoints="1"/>
                                </wps:cNvSpPr>
                                <wps:spPr>
                                  <a:xfrm>
                                    <a:off x="7717" y="5433"/>
                                    <a:ext cx="405" cy="417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4248" h="18079">
                                        <a:moveTo>
                                          <a:pt x="7124" y="18079"/>
                                        </a:moveTo>
                                        <a:lnTo>
                                          <a:pt x="6823" y="17119"/>
                                        </a:lnTo>
                                        <a:lnTo>
                                          <a:pt x="6529" y="16190"/>
                                        </a:lnTo>
                                        <a:lnTo>
                                          <a:pt x="6383" y="15740"/>
                                        </a:lnTo>
                                        <a:lnTo>
                                          <a:pt x="6236" y="15296"/>
                                        </a:lnTo>
                                        <a:lnTo>
                                          <a:pt x="6089" y="14862"/>
                                        </a:lnTo>
                                        <a:lnTo>
                                          <a:pt x="5939" y="14434"/>
                                        </a:lnTo>
                                        <a:lnTo>
                                          <a:pt x="5787" y="14016"/>
                                        </a:lnTo>
                                        <a:lnTo>
                                          <a:pt x="5633" y="13605"/>
                                        </a:lnTo>
                                        <a:lnTo>
                                          <a:pt x="5473" y="13203"/>
                                        </a:lnTo>
                                        <a:lnTo>
                                          <a:pt x="5311" y="12808"/>
                                        </a:lnTo>
                                        <a:lnTo>
                                          <a:pt x="5140" y="12422"/>
                                        </a:lnTo>
                                        <a:lnTo>
                                          <a:pt x="4967" y="12041"/>
                                        </a:lnTo>
                                        <a:lnTo>
                                          <a:pt x="4786" y="11670"/>
                                        </a:lnTo>
                                        <a:lnTo>
                                          <a:pt x="4596" y="11308"/>
                                        </a:lnTo>
                                        <a:lnTo>
                                          <a:pt x="4400" y="10951"/>
                                        </a:lnTo>
                                        <a:lnTo>
                                          <a:pt x="4194" y="10603"/>
                                        </a:lnTo>
                                        <a:lnTo>
                                          <a:pt x="3978" y="10263"/>
                                        </a:lnTo>
                                        <a:lnTo>
                                          <a:pt x="3753" y="9927"/>
                                        </a:lnTo>
                                        <a:lnTo>
                                          <a:pt x="3517" y="9602"/>
                                        </a:lnTo>
                                        <a:lnTo>
                                          <a:pt x="3269" y="9283"/>
                                        </a:lnTo>
                                        <a:lnTo>
                                          <a:pt x="3008" y="8972"/>
                                        </a:lnTo>
                                        <a:lnTo>
                                          <a:pt x="2735" y="8665"/>
                                        </a:lnTo>
                                        <a:lnTo>
                                          <a:pt x="2449" y="8369"/>
                                        </a:lnTo>
                                        <a:lnTo>
                                          <a:pt x="2147" y="8079"/>
                                        </a:lnTo>
                                        <a:lnTo>
                                          <a:pt x="1831" y="7795"/>
                                        </a:lnTo>
                                        <a:lnTo>
                                          <a:pt x="1499" y="7518"/>
                                        </a:lnTo>
                                        <a:lnTo>
                                          <a:pt x="1151" y="7248"/>
                                        </a:lnTo>
                                        <a:lnTo>
                                          <a:pt x="786" y="6985"/>
                                        </a:lnTo>
                                        <a:lnTo>
                                          <a:pt x="402" y="6728"/>
                                        </a:lnTo>
                                        <a:lnTo>
                                          <a:pt x="0" y="6478"/>
                                        </a:lnTo>
                                        <a:lnTo>
                                          <a:pt x="305" y="6070"/>
                                        </a:lnTo>
                                        <a:lnTo>
                                          <a:pt x="608" y="5694"/>
                                        </a:lnTo>
                                        <a:lnTo>
                                          <a:pt x="907" y="5351"/>
                                        </a:lnTo>
                                        <a:lnTo>
                                          <a:pt x="1204" y="5035"/>
                                        </a:lnTo>
                                        <a:lnTo>
                                          <a:pt x="1496" y="4748"/>
                                        </a:lnTo>
                                        <a:lnTo>
                                          <a:pt x="1784" y="4486"/>
                                        </a:lnTo>
                                        <a:lnTo>
                                          <a:pt x="2069" y="4246"/>
                                        </a:lnTo>
                                        <a:lnTo>
                                          <a:pt x="2350" y="4027"/>
                                        </a:lnTo>
                                        <a:lnTo>
                                          <a:pt x="2625" y="3830"/>
                                        </a:lnTo>
                                        <a:lnTo>
                                          <a:pt x="2898" y="3648"/>
                                        </a:lnTo>
                                        <a:lnTo>
                                          <a:pt x="3163" y="3483"/>
                                        </a:lnTo>
                                        <a:lnTo>
                                          <a:pt x="3424" y="3331"/>
                                        </a:lnTo>
                                        <a:lnTo>
                                          <a:pt x="3679" y="3190"/>
                                        </a:lnTo>
                                        <a:lnTo>
                                          <a:pt x="3928" y="3057"/>
                                        </a:lnTo>
                                        <a:lnTo>
                                          <a:pt x="4171" y="2932"/>
                                        </a:lnTo>
                                        <a:lnTo>
                                          <a:pt x="4410" y="2814"/>
                                        </a:lnTo>
                                        <a:lnTo>
                                          <a:pt x="4638" y="2697"/>
                                        </a:lnTo>
                                        <a:lnTo>
                                          <a:pt x="4862" y="2584"/>
                                        </a:lnTo>
                                        <a:lnTo>
                                          <a:pt x="5077" y="2469"/>
                                        </a:lnTo>
                                        <a:lnTo>
                                          <a:pt x="5286" y="2351"/>
                                        </a:lnTo>
                                        <a:lnTo>
                                          <a:pt x="5487" y="2228"/>
                                        </a:lnTo>
                                        <a:lnTo>
                                          <a:pt x="5682" y="2100"/>
                                        </a:lnTo>
                                        <a:lnTo>
                                          <a:pt x="5867" y="1962"/>
                                        </a:lnTo>
                                        <a:lnTo>
                                          <a:pt x="6043" y="1813"/>
                                        </a:lnTo>
                                        <a:lnTo>
                                          <a:pt x="6212" y="1651"/>
                                        </a:lnTo>
                                        <a:lnTo>
                                          <a:pt x="6371" y="1476"/>
                                        </a:lnTo>
                                        <a:lnTo>
                                          <a:pt x="6520" y="1283"/>
                                        </a:lnTo>
                                        <a:lnTo>
                                          <a:pt x="6661" y="1072"/>
                                        </a:lnTo>
                                        <a:lnTo>
                                          <a:pt x="6792" y="841"/>
                                        </a:lnTo>
                                        <a:lnTo>
                                          <a:pt x="6913" y="585"/>
                                        </a:lnTo>
                                        <a:lnTo>
                                          <a:pt x="7024" y="306"/>
                                        </a:lnTo>
                                        <a:lnTo>
                                          <a:pt x="7124" y="0"/>
                                        </a:lnTo>
                                        <a:lnTo>
                                          <a:pt x="7225" y="306"/>
                                        </a:lnTo>
                                        <a:lnTo>
                                          <a:pt x="7335" y="585"/>
                                        </a:lnTo>
                                        <a:lnTo>
                                          <a:pt x="7456" y="841"/>
                                        </a:lnTo>
                                        <a:lnTo>
                                          <a:pt x="7586" y="1072"/>
                                        </a:lnTo>
                                        <a:lnTo>
                                          <a:pt x="7727" y="1283"/>
                                        </a:lnTo>
                                        <a:lnTo>
                                          <a:pt x="7876" y="1476"/>
                                        </a:lnTo>
                                        <a:lnTo>
                                          <a:pt x="8037" y="1651"/>
                                        </a:lnTo>
                                        <a:lnTo>
                                          <a:pt x="8205" y="1813"/>
                                        </a:lnTo>
                                        <a:lnTo>
                                          <a:pt x="8380" y="1962"/>
                                        </a:lnTo>
                                        <a:lnTo>
                                          <a:pt x="8566" y="2100"/>
                                        </a:lnTo>
                                        <a:lnTo>
                                          <a:pt x="8759" y="2228"/>
                                        </a:lnTo>
                                        <a:lnTo>
                                          <a:pt x="8960" y="2351"/>
                                        </a:lnTo>
                                        <a:lnTo>
                                          <a:pt x="9169" y="2469"/>
                                        </a:lnTo>
                                        <a:lnTo>
                                          <a:pt x="9385" y="2584"/>
                                        </a:lnTo>
                                        <a:lnTo>
                                          <a:pt x="9608" y="2697"/>
                                        </a:lnTo>
                                        <a:lnTo>
                                          <a:pt x="9839" y="2814"/>
                                        </a:lnTo>
                                        <a:lnTo>
                                          <a:pt x="10075" y="2932"/>
                                        </a:lnTo>
                                        <a:lnTo>
                                          <a:pt x="10318" y="3057"/>
                                        </a:lnTo>
                                        <a:lnTo>
                                          <a:pt x="10568" y="3190"/>
                                        </a:lnTo>
                                        <a:lnTo>
                                          <a:pt x="10824" y="3331"/>
                                        </a:lnTo>
                                        <a:lnTo>
                                          <a:pt x="11083" y="3483"/>
                                        </a:lnTo>
                                        <a:lnTo>
                                          <a:pt x="11351" y="3648"/>
                                        </a:lnTo>
                                        <a:lnTo>
                                          <a:pt x="11621" y="3830"/>
                                        </a:lnTo>
                                        <a:lnTo>
                                          <a:pt x="11897" y="4027"/>
                                        </a:lnTo>
                                        <a:lnTo>
                                          <a:pt x="12177" y="4246"/>
                                        </a:lnTo>
                                        <a:lnTo>
                                          <a:pt x="12462" y="4486"/>
                                        </a:lnTo>
                                        <a:lnTo>
                                          <a:pt x="12751" y="4748"/>
                                        </a:lnTo>
                                        <a:lnTo>
                                          <a:pt x="13044" y="5035"/>
                                        </a:lnTo>
                                        <a:lnTo>
                                          <a:pt x="13341" y="5351"/>
                                        </a:lnTo>
                                        <a:lnTo>
                                          <a:pt x="13641" y="5694"/>
                                        </a:lnTo>
                                        <a:lnTo>
                                          <a:pt x="13942" y="6070"/>
                                        </a:lnTo>
                                        <a:lnTo>
                                          <a:pt x="14248" y="6478"/>
                                        </a:lnTo>
                                        <a:lnTo>
                                          <a:pt x="13846" y="6728"/>
                                        </a:lnTo>
                                        <a:lnTo>
                                          <a:pt x="13462" y="6985"/>
                                        </a:lnTo>
                                        <a:lnTo>
                                          <a:pt x="13096" y="7248"/>
                                        </a:lnTo>
                                        <a:lnTo>
                                          <a:pt x="12748" y="7518"/>
                                        </a:lnTo>
                                        <a:lnTo>
                                          <a:pt x="12415" y="7795"/>
                                        </a:lnTo>
                                        <a:lnTo>
                                          <a:pt x="12099" y="8079"/>
                                        </a:lnTo>
                                        <a:lnTo>
                                          <a:pt x="11798" y="8369"/>
                                        </a:lnTo>
                                        <a:lnTo>
                                          <a:pt x="11513" y="8665"/>
                                        </a:lnTo>
                                        <a:lnTo>
                                          <a:pt x="11239" y="8972"/>
                                        </a:lnTo>
                                        <a:lnTo>
                                          <a:pt x="10978" y="9283"/>
                                        </a:lnTo>
                                        <a:lnTo>
                                          <a:pt x="10730" y="9602"/>
                                        </a:lnTo>
                                        <a:lnTo>
                                          <a:pt x="10495" y="9927"/>
                                        </a:lnTo>
                                        <a:lnTo>
                                          <a:pt x="10270" y="10263"/>
                                        </a:lnTo>
                                        <a:lnTo>
                                          <a:pt x="10054" y="10603"/>
                                        </a:lnTo>
                                        <a:lnTo>
                                          <a:pt x="9848" y="10951"/>
                                        </a:lnTo>
                                        <a:lnTo>
                                          <a:pt x="9652" y="11308"/>
                                        </a:lnTo>
                                        <a:lnTo>
                                          <a:pt x="9463" y="11670"/>
                                        </a:lnTo>
                                        <a:lnTo>
                                          <a:pt x="9281" y="12041"/>
                                        </a:lnTo>
                                        <a:lnTo>
                                          <a:pt x="9106" y="12422"/>
                                        </a:lnTo>
                                        <a:lnTo>
                                          <a:pt x="8938" y="12808"/>
                                        </a:lnTo>
                                        <a:lnTo>
                                          <a:pt x="8774" y="13203"/>
                                        </a:lnTo>
                                        <a:lnTo>
                                          <a:pt x="8615" y="13605"/>
                                        </a:lnTo>
                                        <a:lnTo>
                                          <a:pt x="8459" y="14016"/>
                                        </a:lnTo>
                                        <a:lnTo>
                                          <a:pt x="8309" y="14434"/>
                                        </a:lnTo>
                                        <a:lnTo>
                                          <a:pt x="8158" y="14862"/>
                                        </a:lnTo>
                                        <a:lnTo>
                                          <a:pt x="8011" y="15296"/>
                                        </a:lnTo>
                                        <a:lnTo>
                                          <a:pt x="7865" y="15740"/>
                                        </a:lnTo>
                                        <a:lnTo>
                                          <a:pt x="7719" y="16190"/>
                                        </a:lnTo>
                                        <a:lnTo>
                                          <a:pt x="7571" y="16650"/>
                                        </a:lnTo>
                                        <a:lnTo>
                                          <a:pt x="7424" y="17119"/>
                                        </a:lnTo>
                                        <a:lnTo>
                                          <a:pt x="7275" y="17595"/>
                                        </a:lnTo>
                                        <a:lnTo>
                                          <a:pt x="7124" y="18079"/>
                                        </a:lnTo>
                                        <a:close/>
                                        <a:moveTo>
                                          <a:pt x="7134" y="17562"/>
                                        </a:moveTo>
                                        <a:lnTo>
                                          <a:pt x="7006" y="16945"/>
                                        </a:lnTo>
                                        <a:lnTo>
                                          <a:pt x="6875" y="16354"/>
                                        </a:lnTo>
                                        <a:lnTo>
                                          <a:pt x="6738" y="15785"/>
                                        </a:lnTo>
                                        <a:lnTo>
                                          <a:pt x="6599" y="15239"/>
                                        </a:lnTo>
                                        <a:lnTo>
                                          <a:pt x="6456" y="14716"/>
                                        </a:lnTo>
                                        <a:lnTo>
                                          <a:pt x="6309" y="14216"/>
                                        </a:lnTo>
                                        <a:lnTo>
                                          <a:pt x="6157" y="13734"/>
                                        </a:lnTo>
                                        <a:lnTo>
                                          <a:pt x="5999" y="13274"/>
                                        </a:lnTo>
                                        <a:lnTo>
                                          <a:pt x="5837" y="12834"/>
                                        </a:lnTo>
                                        <a:lnTo>
                                          <a:pt x="5670" y="12412"/>
                                        </a:lnTo>
                                        <a:lnTo>
                                          <a:pt x="5499" y="12009"/>
                                        </a:lnTo>
                                        <a:lnTo>
                                          <a:pt x="5322" y="11624"/>
                                        </a:lnTo>
                                        <a:lnTo>
                                          <a:pt x="5139" y="11254"/>
                                        </a:lnTo>
                                        <a:lnTo>
                                          <a:pt x="4951" y="10899"/>
                                        </a:lnTo>
                                        <a:lnTo>
                                          <a:pt x="4756" y="10561"/>
                                        </a:lnTo>
                                        <a:lnTo>
                                          <a:pt x="4557" y="10237"/>
                                        </a:lnTo>
                                        <a:lnTo>
                                          <a:pt x="4350" y="9927"/>
                                        </a:lnTo>
                                        <a:lnTo>
                                          <a:pt x="4137" y="9629"/>
                                        </a:lnTo>
                                        <a:lnTo>
                                          <a:pt x="3920" y="9344"/>
                                        </a:lnTo>
                                        <a:lnTo>
                                          <a:pt x="3695" y="9070"/>
                                        </a:lnTo>
                                        <a:lnTo>
                                          <a:pt x="3463" y="8808"/>
                                        </a:lnTo>
                                        <a:lnTo>
                                          <a:pt x="3223" y="8555"/>
                                        </a:lnTo>
                                        <a:lnTo>
                                          <a:pt x="2979" y="8312"/>
                                        </a:lnTo>
                                        <a:lnTo>
                                          <a:pt x="2726" y="8076"/>
                                        </a:lnTo>
                                        <a:lnTo>
                                          <a:pt x="2466" y="7849"/>
                                        </a:lnTo>
                                        <a:lnTo>
                                          <a:pt x="2197" y="7630"/>
                                        </a:lnTo>
                                        <a:lnTo>
                                          <a:pt x="1924" y="7416"/>
                                        </a:lnTo>
                                        <a:lnTo>
                                          <a:pt x="1640" y="7207"/>
                                        </a:lnTo>
                                        <a:lnTo>
                                          <a:pt x="1350" y="7007"/>
                                        </a:lnTo>
                                        <a:lnTo>
                                          <a:pt x="1050" y="6807"/>
                                        </a:lnTo>
                                        <a:lnTo>
                                          <a:pt x="744" y="6611"/>
                                        </a:lnTo>
                                        <a:lnTo>
                                          <a:pt x="428" y="6418"/>
                                        </a:lnTo>
                                        <a:lnTo>
                                          <a:pt x="668" y="6128"/>
                                        </a:lnTo>
                                        <a:lnTo>
                                          <a:pt x="907" y="5860"/>
                                        </a:lnTo>
                                        <a:lnTo>
                                          <a:pt x="1147" y="5612"/>
                                        </a:lnTo>
                                        <a:lnTo>
                                          <a:pt x="1389" y="5383"/>
                                        </a:lnTo>
                                        <a:lnTo>
                                          <a:pt x="1629" y="5174"/>
                                        </a:lnTo>
                                        <a:lnTo>
                                          <a:pt x="1868" y="4980"/>
                                        </a:lnTo>
                                        <a:lnTo>
                                          <a:pt x="2108" y="4802"/>
                                        </a:lnTo>
                                        <a:lnTo>
                                          <a:pt x="2348" y="4635"/>
                                        </a:lnTo>
                                        <a:lnTo>
                                          <a:pt x="2585" y="4483"/>
                                        </a:lnTo>
                                        <a:lnTo>
                                          <a:pt x="2821" y="4338"/>
                                        </a:lnTo>
                                        <a:lnTo>
                                          <a:pt x="3055" y="4204"/>
                                        </a:lnTo>
                                        <a:lnTo>
                                          <a:pt x="3288" y="4076"/>
                                        </a:lnTo>
                                        <a:lnTo>
                                          <a:pt x="3745" y="3835"/>
                                        </a:lnTo>
                                        <a:lnTo>
                                          <a:pt x="4192" y="3603"/>
                                        </a:lnTo>
                                        <a:lnTo>
                                          <a:pt x="4411" y="3488"/>
                                        </a:lnTo>
                                        <a:lnTo>
                                          <a:pt x="4627" y="3370"/>
                                        </a:lnTo>
                                        <a:lnTo>
                                          <a:pt x="4839" y="3248"/>
                                        </a:lnTo>
                                        <a:lnTo>
                                          <a:pt x="5046" y="3120"/>
                                        </a:lnTo>
                                        <a:lnTo>
                                          <a:pt x="5249" y="2987"/>
                                        </a:lnTo>
                                        <a:lnTo>
                                          <a:pt x="5448" y="2845"/>
                                        </a:lnTo>
                                        <a:lnTo>
                                          <a:pt x="5643" y="2692"/>
                                        </a:lnTo>
                                        <a:lnTo>
                                          <a:pt x="5832" y="2527"/>
                                        </a:lnTo>
                                        <a:lnTo>
                                          <a:pt x="6016" y="2351"/>
                                        </a:lnTo>
                                        <a:lnTo>
                                          <a:pt x="6194" y="2159"/>
                                        </a:lnTo>
                                        <a:lnTo>
                                          <a:pt x="6366" y="1950"/>
                                        </a:lnTo>
                                        <a:lnTo>
                                          <a:pt x="6533" y="1725"/>
                                        </a:lnTo>
                                        <a:lnTo>
                                          <a:pt x="6693" y="1481"/>
                                        </a:lnTo>
                                        <a:lnTo>
                                          <a:pt x="6847" y="1213"/>
                                        </a:lnTo>
                                        <a:lnTo>
                                          <a:pt x="6993" y="925"/>
                                        </a:lnTo>
                                        <a:lnTo>
                                          <a:pt x="7134" y="612"/>
                                        </a:lnTo>
                                        <a:lnTo>
                                          <a:pt x="7272" y="925"/>
                                        </a:lnTo>
                                        <a:lnTo>
                                          <a:pt x="7419" y="1213"/>
                                        </a:lnTo>
                                        <a:lnTo>
                                          <a:pt x="7573" y="1481"/>
                                        </a:lnTo>
                                        <a:lnTo>
                                          <a:pt x="7733" y="1725"/>
                                        </a:lnTo>
                                        <a:lnTo>
                                          <a:pt x="7899" y="1950"/>
                                        </a:lnTo>
                                        <a:lnTo>
                                          <a:pt x="8072" y="2159"/>
                                        </a:lnTo>
                                        <a:lnTo>
                                          <a:pt x="8250" y="2351"/>
                                        </a:lnTo>
                                        <a:lnTo>
                                          <a:pt x="8434" y="2527"/>
                                        </a:lnTo>
                                        <a:lnTo>
                                          <a:pt x="8622" y="2692"/>
                                        </a:lnTo>
                                        <a:lnTo>
                                          <a:pt x="8816" y="2845"/>
                                        </a:lnTo>
                                        <a:lnTo>
                                          <a:pt x="9015" y="2987"/>
                                        </a:lnTo>
                                        <a:lnTo>
                                          <a:pt x="9220" y="3120"/>
                                        </a:lnTo>
                                        <a:lnTo>
                                          <a:pt x="9427" y="3248"/>
                                        </a:lnTo>
                                        <a:lnTo>
                                          <a:pt x="9638" y="3370"/>
                                        </a:lnTo>
                                        <a:lnTo>
                                          <a:pt x="9853" y="3488"/>
                                        </a:lnTo>
                                        <a:lnTo>
                                          <a:pt x="10072" y="3603"/>
                                        </a:lnTo>
                                        <a:lnTo>
                                          <a:pt x="10519" y="3835"/>
                                        </a:lnTo>
                                        <a:lnTo>
                                          <a:pt x="10978" y="4076"/>
                                        </a:lnTo>
                                        <a:lnTo>
                                          <a:pt x="11210" y="4204"/>
                                        </a:lnTo>
                                        <a:lnTo>
                                          <a:pt x="11443" y="4338"/>
                                        </a:lnTo>
                                        <a:lnTo>
                                          <a:pt x="11680" y="4483"/>
                                        </a:lnTo>
                                        <a:lnTo>
                                          <a:pt x="11918" y="4635"/>
                                        </a:lnTo>
                                        <a:lnTo>
                                          <a:pt x="12156" y="4802"/>
                                        </a:lnTo>
                                        <a:lnTo>
                                          <a:pt x="12396" y="4980"/>
                                        </a:lnTo>
                                        <a:lnTo>
                                          <a:pt x="12636" y="5174"/>
                                        </a:lnTo>
                                        <a:lnTo>
                                          <a:pt x="12876" y="5383"/>
                                        </a:lnTo>
                                        <a:lnTo>
                                          <a:pt x="13117" y="5612"/>
                                        </a:lnTo>
                                        <a:lnTo>
                                          <a:pt x="13357" y="5860"/>
                                        </a:lnTo>
                                        <a:lnTo>
                                          <a:pt x="13597" y="6128"/>
                                        </a:lnTo>
                                        <a:lnTo>
                                          <a:pt x="13837" y="6418"/>
                                        </a:lnTo>
                                        <a:lnTo>
                                          <a:pt x="13522" y="6611"/>
                                        </a:lnTo>
                                        <a:lnTo>
                                          <a:pt x="13214" y="6807"/>
                                        </a:lnTo>
                                        <a:lnTo>
                                          <a:pt x="12915" y="7007"/>
                                        </a:lnTo>
                                        <a:lnTo>
                                          <a:pt x="12624" y="7207"/>
                                        </a:lnTo>
                                        <a:lnTo>
                                          <a:pt x="12341" y="7416"/>
                                        </a:lnTo>
                                        <a:lnTo>
                                          <a:pt x="12065" y="7630"/>
                                        </a:lnTo>
                                        <a:lnTo>
                                          <a:pt x="11798" y="7849"/>
                                        </a:lnTo>
                                        <a:lnTo>
                                          <a:pt x="11539" y="8076"/>
                                        </a:lnTo>
                                        <a:lnTo>
                                          <a:pt x="11286" y="8312"/>
                                        </a:lnTo>
                                        <a:lnTo>
                                          <a:pt x="11039" y="8555"/>
                                        </a:lnTo>
                                        <a:lnTo>
                                          <a:pt x="10801" y="8808"/>
                                        </a:lnTo>
                                        <a:lnTo>
                                          <a:pt x="10570" y="9070"/>
                                        </a:lnTo>
                                        <a:lnTo>
                                          <a:pt x="10344" y="9344"/>
                                        </a:lnTo>
                                        <a:lnTo>
                                          <a:pt x="10125" y="9629"/>
                                        </a:lnTo>
                                        <a:lnTo>
                                          <a:pt x="9913" y="9927"/>
                                        </a:lnTo>
                                        <a:lnTo>
                                          <a:pt x="9707" y="10237"/>
                                        </a:lnTo>
                                        <a:lnTo>
                                          <a:pt x="9508" y="10561"/>
                                        </a:lnTo>
                                        <a:lnTo>
                                          <a:pt x="9314" y="10899"/>
                                        </a:lnTo>
                                        <a:lnTo>
                                          <a:pt x="9126" y="11254"/>
                                        </a:lnTo>
                                        <a:lnTo>
                                          <a:pt x="8942" y="11624"/>
                                        </a:lnTo>
                                        <a:lnTo>
                                          <a:pt x="8764" y="12009"/>
                                        </a:lnTo>
                                        <a:lnTo>
                                          <a:pt x="8592" y="12412"/>
                                        </a:lnTo>
                                        <a:lnTo>
                                          <a:pt x="8425" y="12834"/>
                                        </a:lnTo>
                                        <a:lnTo>
                                          <a:pt x="8265" y="13274"/>
                                        </a:lnTo>
                                        <a:lnTo>
                                          <a:pt x="8108" y="13734"/>
                                        </a:lnTo>
                                        <a:lnTo>
                                          <a:pt x="7955" y="14216"/>
                                        </a:lnTo>
                                        <a:lnTo>
                                          <a:pt x="7808" y="14716"/>
                                        </a:lnTo>
                                        <a:lnTo>
                                          <a:pt x="7665" y="15239"/>
                                        </a:lnTo>
                                        <a:lnTo>
                                          <a:pt x="7526" y="15785"/>
                                        </a:lnTo>
                                        <a:lnTo>
                                          <a:pt x="7392" y="16354"/>
                                        </a:lnTo>
                                        <a:lnTo>
                                          <a:pt x="7260" y="16945"/>
                                        </a:lnTo>
                                        <a:lnTo>
                                          <a:pt x="7134" y="1756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27" name="FreeForm 475"/>
                                <wps:cNvSpPr/>
                                <wps:spPr>
                                  <a:xfrm>
                                    <a:off x="7822" y="5478"/>
                                    <a:ext cx="196" cy="20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6899" h="8728">
                                        <a:moveTo>
                                          <a:pt x="3451" y="8728"/>
                                        </a:moveTo>
                                        <a:lnTo>
                                          <a:pt x="3384" y="8411"/>
                                        </a:lnTo>
                                        <a:lnTo>
                                          <a:pt x="3316" y="8105"/>
                                        </a:lnTo>
                                        <a:lnTo>
                                          <a:pt x="3246" y="7813"/>
                                        </a:lnTo>
                                        <a:lnTo>
                                          <a:pt x="3175" y="7531"/>
                                        </a:lnTo>
                                        <a:lnTo>
                                          <a:pt x="3101" y="7262"/>
                                        </a:lnTo>
                                        <a:lnTo>
                                          <a:pt x="3024" y="7005"/>
                                        </a:lnTo>
                                        <a:lnTo>
                                          <a:pt x="2947" y="6757"/>
                                        </a:lnTo>
                                        <a:lnTo>
                                          <a:pt x="2866" y="6520"/>
                                        </a:lnTo>
                                        <a:lnTo>
                                          <a:pt x="2781" y="6293"/>
                                        </a:lnTo>
                                        <a:lnTo>
                                          <a:pt x="2697" y="6076"/>
                                        </a:lnTo>
                                        <a:lnTo>
                                          <a:pt x="2608" y="5867"/>
                                        </a:lnTo>
                                        <a:lnTo>
                                          <a:pt x="2517" y="5668"/>
                                        </a:lnTo>
                                        <a:lnTo>
                                          <a:pt x="2423" y="5479"/>
                                        </a:lnTo>
                                        <a:lnTo>
                                          <a:pt x="2326" y="5297"/>
                                        </a:lnTo>
                                        <a:lnTo>
                                          <a:pt x="2227" y="5122"/>
                                        </a:lnTo>
                                        <a:lnTo>
                                          <a:pt x="2125" y="4955"/>
                                        </a:lnTo>
                                        <a:lnTo>
                                          <a:pt x="2018" y="4795"/>
                                        </a:lnTo>
                                        <a:lnTo>
                                          <a:pt x="1908" y="4643"/>
                                        </a:lnTo>
                                        <a:lnTo>
                                          <a:pt x="1796" y="4495"/>
                                        </a:lnTo>
                                        <a:lnTo>
                                          <a:pt x="1681" y="4354"/>
                                        </a:lnTo>
                                        <a:lnTo>
                                          <a:pt x="1561" y="4218"/>
                                        </a:lnTo>
                                        <a:lnTo>
                                          <a:pt x="1438" y="4089"/>
                                        </a:lnTo>
                                        <a:lnTo>
                                          <a:pt x="1313" y="3962"/>
                                        </a:lnTo>
                                        <a:lnTo>
                                          <a:pt x="1183" y="3841"/>
                                        </a:lnTo>
                                        <a:lnTo>
                                          <a:pt x="1049" y="3724"/>
                                        </a:lnTo>
                                        <a:lnTo>
                                          <a:pt x="911" y="3611"/>
                                        </a:lnTo>
                                        <a:lnTo>
                                          <a:pt x="770" y="3501"/>
                                        </a:lnTo>
                                        <a:lnTo>
                                          <a:pt x="624" y="3392"/>
                                        </a:lnTo>
                                        <a:lnTo>
                                          <a:pt x="475" y="3288"/>
                                        </a:lnTo>
                                        <a:lnTo>
                                          <a:pt x="321" y="3185"/>
                                        </a:lnTo>
                                        <a:lnTo>
                                          <a:pt x="162" y="3084"/>
                                        </a:lnTo>
                                        <a:lnTo>
                                          <a:pt x="0" y="2985"/>
                                        </a:lnTo>
                                        <a:lnTo>
                                          <a:pt x="123" y="2836"/>
                                        </a:lnTo>
                                        <a:lnTo>
                                          <a:pt x="245" y="2697"/>
                                        </a:lnTo>
                                        <a:lnTo>
                                          <a:pt x="368" y="2571"/>
                                        </a:lnTo>
                                        <a:lnTo>
                                          <a:pt x="493" y="2454"/>
                                        </a:lnTo>
                                        <a:lnTo>
                                          <a:pt x="615" y="2345"/>
                                        </a:lnTo>
                                        <a:lnTo>
                                          <a:pt x="739" y="2247"/>
                                        </a:lnTo>
                                        <a:lnTo>
                                          <a:pt x="861" y="2154"/>
                                        </a:lnTo>
                                        <a:lnTo>
                                          <a:pt x="984" y="2070"/>
                                        </a:lnTo>
                                        <a:lnTo>
                                          <a:pt x="1106" y="1991"/>
                                        </a:lnTo>
                                        <a:lnTo>
                                          <a:pt x="1227" y="1918"/>
                                        </a:lnTo>
                                        <a:lnTo>
                                          <a:pt x="1347" y="1848"/>
                                        </a:lnTo>
                                        <a:lnTo>
                                          <a:pt x="1467" y="1782"/>
                                        </a:lnTo>
                                        <a:lnTo>
                                          <a:pt x="1702" y="1659"/>
                                        </a:lnTo>
                                        <a:lnTo>
                                          <a:pt x="1932" y="1539"/>
                                        </a:lnTo>
                                        <a:lnTo>
                                          <a:pt x="2046" y="1480"/>
                                        </a:lnTo>
                                        <a:lnTo>
                                          <a:pt x="2156" y="1419"/>
                                        </a:lnTo>
                                        <a:lnTo>
                                          <a:pt x="2264" y="1357"/>
                                        </a:lnTo>
                                        <a:lnTo>
                                          <a:pt x="2373" y="1291"/>
                                        </a:lnTo>
                                        <a:lnTo>
                                          <a:pt x="2477" y="1223"/>
                                        </a:lnTo>
                                        <a:lnTo>
                                          <a:pt x="2580" y="1150"/>
                                        </a:lnTo>
                                        <a:lnTo>
                                          <a:pt x="2679" y="1071"/>
                                        </a:lnTo>
                                        <a:lnTo>
                                          <a:pt x="2778" y="986"/>
                                        </a:lnTo>
                                        <a:lnTo>
                                          <a:pt x="2872" y="896"/>
                                        </a:lnTo>
                                        <a:lnTo>
                                          <a:pt x="2964" y="797"/>
                                        </a:lnTo>
                                        <a:lnTo>
                                          <a:pt x="3054" y="690"/>
                                        </a:lnTo>
                                        <a:lnTo>
                                          <a:pt x="3139" y="573"/>
                                        </a:lnTo>
                                        <a:lnTo>
                                          <a:pt x="3222" y="447"/>
                                        </a:lnTo>
                                        <a:lnTo>
                                          <a:pt x="3301" y="309"/>
                                        </a:lnTo>
                                        <a:lnTo>
                                          <a:pt x="3378" y="162"/>
                                        </a:lnTo>
                                        <a:lnTo>
                                          <a:pt x="3451" y="0"/>
                                        </a:lnTo>
                                        <a:lnTo>
                                          <a:pt x="3522" y="162"/>
                                        </a:lnTo>
                                        <a:lnTo>
                                          <a:pt x="3598" y="309"/>
                                        </a:lnTo>
                                        <a:lnTo>
                                          <a:pt x="3676" y="447"/>
                                        </a:lnTo>
                                        <a:lnTo>
                                          <a:pt x="3759" y="573"/>
                                        </a:lnTo>
                                        <a:lnTo>
                                          <a:pt x="3844" y="690"/>
                                        </a:lnTo>
                                        <a:lnTo>
                                          <a:pt x="3934" y="797"/>
                                        </a:lnTo>
                                        <a:lnTo>
                                          <a:pt x="4024" y="896"/>
                                        </a:lnTo>
                                        <a:lnTo>
                                          <a:pt x="4120" y="986"/>
                                        </a:lnTo>
                                        <a:lnTo>
                                          <a:pt x="4217" y="1071"/>
                                        </a:lnTo>
                                        <a:lnTo>
                                          <a:pt x="4316" y="1150"/>
                                        </a:lnTo>
                                        <a:lnTo>
                                          <a:pt x="4418" y="1223"/>
                                        </a:lnTo>
                                        <a:lnTo>
                                          <a:pt x="4523" y="1291"/>
                                        </a:lnTo>
                                        <a:lnTo>
                                          <a:pt x="4630" y="1357"/>
                                        </a:lnTo>
                                        <a:lnTo>
                                          <a:pt x="4739" y="1419"/>
                                        </a:lnTo>
                                        <a:lnTo>
                                          <a:pt x="4849" y="1480"/>
                                        </a:lnTo>
                                        <a:lnTo>
                                          <a:pt x="4963" y="1539"/>
                                        </a:lnTo>
                                        <a:lnTo>
                                          <a:pt x="5193" y="1659"/>
                                        </a:lnTo>
                                        <a:lnTo>
                                          <a:pt x="5428" y="1782"/>
                                        </a:lnTo>
                                        <a:lnTo>
                                          <a:pt x="5548" y="1848"/>
                                        </a:lnTo>
                                        <a:lnTo>
                                          <a:pt x="5668" y="1918"/>
                                        </a:lnTo>
                                        <a:lnTo>
                                          <a:pt x="5789" y="1991"/>
                                        </a:lnTo>
                                        <a:lnTo>
                                          <a:pt x="5912" y="2070"/>
                                        </a:lnTo>
                                        <a:lnTo>
                                          <a:pt x="6034" y="2154"/>
                                        </a:lnTo>
                                        <a:lnTo>
                                          <a:pt x="6157" y="2247"/>
                                        </a:lnTo>
                                        <a:lnTo>
                                          <a:pt x="6282" y="2345"/>
                                        </a:lnTo>
                                        <a:lnTo>
                                          <a:pt x="6405" y="2454"/>
                                        </a:lnTo>
                                        <a:lnTo>
                                          <a:pt x="6528" y="2571"/>
                                        </a:lnTo>
                                        <a:lnTo>
                                          <a:pt x="6653" y="2697"/>
                                        </a:lnTo>
                                        <a:lnTo>
                                          <a:pt x="6776" y="2836"/>
                                        </a:lnTo>
                                        <a:lnTo>
                                          <a:pt x="6899" y="2985"/>
                                        </a:lnTo>
                                        <a:lnTo>
                                          <a:pt x="6737" y="3084"/>
                                        </a:lnTo>
                                        <a:lnTo>
                                          <a:pt x="6578" y="3185"/>
                                        </a:lnTo>
                                        <a:lnTo>
                                          <a:pt x="6424" y="3288"/>
                                        </a:lnTo>
                                        <a:lnTo>
                                          <a:pt x="6275" y="3392"/>
                                        </a:lnTo>
                                        <a:lnTo>
                                          <a:pt x="6129" y="3501"/>
                                        </a:lnTo>
                                        <a:lnTo>
                                          <a:pt x="5988" y="3611"/>
                                        </a:lnTo>
                                        <a:lnTo>
                                          <a:pt x="5851" y="3724"/>
                                        </a:lnTo>
                                        <a:lnTo>
                                          <a:pt x="5716" y="3841"/>
                                        </a:lnTo>
                                        <a:lnTo>
                                          <a:pt x="5587" y="3962"/>
                                        </a:lnTo>
                                        <a:lnTo>
                                          <a:pt x="5460" y="4089"/>
                                        </a:lnTo>
                                        <a:lnTo>
                                          <a:pt x="5337" y="4218"/>
                                        </a:lnTo>
                                        <a:lnTo>
                                          <a:pt x="5217" y="4354"/>
                                        </a:lnTo>
                                        <a:lnTo>
                                          <a:pt x="5102" y="4495"/>
                                        </a:lnTo>
                                        <a:lnTo>
                                          <a:pt x="4990" y="4643"/>
                                        </a:lnTo>
                                        <a:lnTo>
                                          <a:pt x="4880" y="4795"/>
                                        </a:lnTo>
                                        <a:lnTo>
                                          <a:pt x="4775" y="4955"/>
                                        </a:lnTo>
                                        <a:lnTo>
                                          <a:pt x="4671" y="5122"/>
                                        </a:lnTo>
                                        <a:lnTo>
                                          <a:pt x="4572" y="5297"/>
                                        </a:lnTo>
                                        <a:lnTo>
                                          <a:pt x="4475" y="5479"/>
                                        </a:lnTo>
                                        <a:lnTo>
                                          <a:pt x="4381" y="5668"/>
                                        </a:lnTo>
                                        <a:lnTo>
                                          <a:pt x="4288" y="5867"/>
                                        </a:lnTo>
                                        <a:lnTo>
                                          <a:pt x="4201" y="6076"/>
                                        </a:lnTo>
                                        <a:lnTo>
                                          <a:pt x="4115" y="6293"/>
                                        </a:lnTo>
                                        <a:lnTo>
                                          <a:pt x="4032" y="6520"/>
                                        </a:lnTo>
                                        <a:lnTo>
                                          <a:pt x="3951" y="6757"/>
                                        </a:lnTo>
                                        <a:lnTo>
                                          <a:pt x="3874" y="7005"/>
                                        </a:lnTo>
                                        <a:lnTo>
                                          <a:pt x="3797" y="7262"/>
                                        </a:lnTo>
                                        <a:lnTo>
                                          <a:pt x="3724" y="7531"/>
                                        </a:lnTo>
                                        <a:lnTo>
                                          <a:pt x="3652" y="7813"/>
                                        </a:lnTo>
                                        <a:lnTo>
                                          <a:pt x="3583" y="8105"/>
                                        </a:lnTo>
                                        <a:lnTo>
                                          <a:pt x="3515" y="8411"/>
                                        </a:lnTo>
                                        <a:lnTo>
                                          <a:pt x="3451" y="87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28" name="FreeForm 476"/>
                                <wps:cNvSpPr/>
                                <wps:spPr>
                                  <a:xfrm>
                                    <a:off x="7698" y="5716"/>
                                    <a:ext cx="222" cy="14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7800" h="6159">
                                        <a:moveTo>
                                          <a:pt x="7800" y="5660"/>
                                        </a:moveTo>
                                        <a:lnTo>
                                          <a:pt x="7486" y="5577"/>
                                        </a:lnTo>
                                        <a:lnTo>
                                          <a:pt x="7183" y="5499"/>
                                        </a:lnTo>
                                        <a:lnTo>
                                          <a:pt x="6891" y="5430"/>
                                        </a:lnTo>
                                        <a:lnTo>
                                          <a:pt x="6607" y="5368"/>
                                        </a:lnTo>
                                        <a:lnTo>
                                          <a:pt x="6333" y="5313"/>
                                        </a:lnTo>
                                        <a:lnTo>
                                          <a:pt x="6068" y="5265"/>
                                        </a:lnTo>
                                        <a:lnTo>
                                          <a:pt x="5812" y="5224"/>
                                        </a:lnTo>
                                        <a:lnTo>
                                          <a:pt x="5564" y="5188"/>
                                        </a:lnTo>
                                        <a:lnTo>
                                          <a:pt x="5324" y="5161"/>
                                        </a:lnTo>
                                        <a:lnTo>
                                          <a:pt x="5090" y="5140"/>
                                        </a:lnTo>
                                        <a:lnTo>
                                          <a:pt x="4865" y="5127"/>
                                        </a:lnTo>
                                        <a:lnTo>
                                          <a:pt x="4646" y="5117"/>
                                        </a:lnTo>
                                        <a:lnTo>
                                          <a:pt x="4434" y="5117"/>
                                        </a:lnTo>
                                        <a:lnTo>
                                          <a:pt x="4228" y="5120"/>
                                        </a:lnTo>
                                        <a:lnTo>
                                          <a:pt x="4027" y="5132"/>
                                        </a:lnTo>
                                        <a:lnTo>
                                          <a:pt x="3831" y="5148"/>
                                        </a:lnTo>
                                        <a:lnTo>
                                          <a:pt x="3642" y="5171"/>
                                        </a:lnTo>
                                        <a:lnTo>
                                          <a:pt x="3455" y="5200"/>
                                        </a:lnTo>
                                        <a:lnTo>
                                          <a:pt x="3274" y="5234"/>
                                        </a:lnTo>
                                        <a:lnTo>
                                          <a:pt x="3095" y="5274"/>
                                        </a:lnTo>
                                        <a:lnTo>
                                          <a:pt x="2920" y="5320"/>
                                        </a:lnTo>
                                        <a:lnTo>
                                          <a:pt x="2749" y="5370"/>
                                        </a:lnTo>
                                        <a:lnTo>
                                          <a:pt x="2580" y="5427"/>
                                        </a:lnTo>
                                        <a:lnTo>
                                          <a:pt x="2413" y="5488"/>
                                        </a:lnTo>
                                        <a:lnTo>
                                          <a:pt x="2248" y="5555"/>
                                        </a:lnTo>
                                        <a:lnTo>
                                          <a:pt x="2086" y="5627"/>
                                        </a:lnTo>
                                        <a:lnTo>
                                          <a:pt x="1922" y="5704"/>
                                        </a:lnTo>
                                        <a:lnTo>
                                          <a:pt x="1762" y="5786"/>
                                        </a:lnTo>
                                        <a:lnTo>
                                          <a:pt x="1601" y="5872"/>
                                        </a:lnTo>
                                        <a:lnTo>
                                          <a:pt x="1441" y="5963"/>
                                        </a:lnTo>
                                        <a:lnTo>
                                          <a:pt x="1280" y="6060"/>
                                        </a:lnTo>
                                        <a:lnTo>
                                          <a:pt x="1118" y="6159"/>
                                        </a:lnTo>
                                        <a:lnTo>
                                          <a:pt x="1039" y="5984"/>
                                        </a:lnTo>
                                        <a:lnTo>
                                          <a:pt x="971" y="5812"/>
                                        </a:lnTo>
                                        <a:lnTo>
                                          <a:pt x="912" y="5645"/>
                                        </a:lnTo>
                                        <a:lnTo>
                                          <a:pt x="864" y="5482"/>
                                        </a:lnTo>
                                        <a:lnTo>
                                          <a:pt x="822" y="5323"/>
                                        </a:lnTo>
                                        <a:lnTo>
                                          <a:pt x="789" y="5169"/>
                                        </a:lnTo>
                                        <a:lnTo>
                                          <a:pt x="762" y="5018"/>
                                        </a:lnTo>
                                        <a:lnTo>
                                          <a:pt x="741" y="4869"/>
                                        </a:lnTo>
                                        <a:lnTo>
                                          <a:pt x="724" y="4725"/>
                                        </a:lnTo>
                                        <a:lnTo>
                                          <a:pt x="715" y="4584"/>
                                        </a:lnTo>
                                        <a:lnTo>
                                          <a:pt x="705" y="4446"/>
                                        </a:lnTo>
                                        <a:lnTo>
                                          <a:pt x="700" y="4309"/>
                                        </a:lnTo>
                                        <a:lnTo>
                                          <a:pt x="695" y="4043"/>
                                        </a:lnTo>
                                        <a:lnTo>
                                          <a:pt x="694" y="3784"/>
                                        </a:lnTo>
                                        <a:lnTo>
                                          <a:pt x="690" y="3658"/>
                                        </a:lnTo>
                                        <a:lnTo>
                                          <a:pt x="686" y="3531"/>
                                        </a:lnTo>
                                        <a:lnTo>
                                          <a:pt x="679" y="3405"/>
                                        </a:lnTo>
                                        <a:lnTo>
                                          <a:pt x="669" y="3280"/>
                                        </a:lnTo>
                                        <a:lnTo>
                                          <a:pt x="655" y="3155"/>
                                        </a:lnTo>
                                        <a:lnTo>
                                          <a:pt x="635" y="3031"/>
                                        </a:lnTo>
                                        <a:lnTo>
                                          <a:pt x="609" y="2906"/>
                                        </a:lnTo>
                                        <a:lnTo>
                                          <a:pt x="579" y="2780"/>
                                        </a:lnTo>
                                        <a:lnTo>
                                          <a:pt x="538" y="2655"/>
                                        </a:lnTo>
                                        <a:lnTo>
                                          <a:pt x="493" y="2528"/>
                                        </a:lnTo>
                                        <a:lnTo>
                                          <a:pt x="436" y="2400"/>
                                        </a:lnTo>
                                        <a:lnTo>
                                          <a:pt x="371" y="2271"/>
                                        </a:lnTo>
                                        <a:lnTo>
                                          <a:pt x="295" y="2140"/>
                                        </a:lnTo>
                                        <a:lnTo>
                                          <a:pt x="209" y="2007"/>
                                        </a:lnTo>
                                        <a:lnTo>
                                          <a:pt x="110" y="1872"/>
                                        </a:lnTo>
                                        <a:lnTo>
                                          <a:pt x="0" y="1735"/>
                                        </a:lnTo>
                                        <a:lnTo>
                                          <a:pt x="175" y="1743"/>
                                        </a:lnTo>
                                        <a:lnTo>
                                          <a:pt x="342" y="1743"/>
                                        </a:lnTo>
                                        <a:lnTo>
                                          <a:pt x="501" y="1735"/>
                                        </a:lnTo>
                                        <a:lnTo>
                                          <a:pt x="650" y="1717"/>
                                        </a:lnTo>
                                        <a:lnTo>
                                          <a:pt x="792" y="1694"/>
                                        </a:lnTo>
                                        <a:lnTo>
                                          <a:pt x="927" y="1662"/>
                                        </a:lnTo>
                                        <a:lnTo>
                                          <a:pt x="1057" y="1624"/>
                                        </a:lnTo>
                                        <a:lnTo>
                                          <a:pt x="1181" y="1582"/>
                                        </a:lnTo>
                                        <a:lnTo>
                                          <a:pt x="1300" y="1534"/>
                                        </a:lnTo>
                                        <a:lnTo>
                                          <a:pt x="1415" y="1479"/>
                                        </a:lnTo>
                                        <a:lnTo>
                                          <a:pt x="1527" y="1420"/>
                                        </a:lnTo>
                                        <a:lnTo>
                                          <a:pt x="1635" y="1359"/>
                                        </a:lnTo>
                                        <a:lnTo>
                                          <a:pt x="1742" y="1292"/>
                                        </a:lnTo>
                                        <a:lnTo>
                                          <a:pt x="1847" y="1224"/>
                                        </a:lnTo>
                                        <a:lnTo>
                                          <a:pt x="1951" y="1151"/>
                                        </a:lnTo>
                                        <a:lnTo>
                                          <a:pt x="2055" y="1079"/>
                                        </a:lnTo>
                                        <a:lnTo>
                                          <a:pt x="2264" y="926"/>
                                        </a:lnTo>
                                        <a:lnTo>
                                          <a:pt x="2481" y="772"/>
                                        </a:lnTo>
                                        <a:lnTo>
                                          <a:pt x="2593" y="695"/>
                                        </a:lnTo>
                                        <a:lnTo>
                                          <a:pt x="2710" y="618"/>
                                        </a:lnTo>
                                        <a:lnTo>
                                          <a:pt x="2830" y="544"/>
                                        </a:lnTo>
                                        <a:lnTo>
                                          <a:pt x="2956" y="469"/>
                                        </a:lnTo>
                                        <a:lnTo>
                                          <a:pt x="3086" y="398"/>
                                        </a:lnTo>
                                        <a:lnTo>
                                          <a:pt x="3223" y="330"/>
                                        </a:lnTo>
                                        <a:lnTo>
                                          <a:pt x="3368" y="264"/>
                                        </a:lnTo>
                                        <a:lnTo>
                                          <a:pt x="3520" y="202"/>
                                        </a:lnTo>
                                        <a:lnTo>
                                          <a:pt x="3680" y="144"/>
                                        </a:lnTo>
                                        <a:lnTo>
                                          <a:pt x="3851" y="92"/>
                                        </a:lnTo>
                                        <a:lnTo>
                                          <a:pt x="4029" y="43"/>
                                        </a:lnTo>
                                        <a:lnTo>
                                          <a:pt x="4218" y="0"/>
                                        </a:lnTo>
                                        <a:lnTo>
                                          <a:pt x="4233" y="189"/>
                                        </a:lnTo>
                                        <a:lnTo>
                                          <a:pt x="4252" y="375"/>
                                        </a:lnTo>
                                        <a:lnTo>
                                          <a:pt x="4275" y="558"/>
                                        </a:lnTo>
                                        <a:lnTo>
                                          <a:pt x="4301" y="740"/>
                                        </a:lnTo>
                                        <a:lnTo>
                                          <a:pt x="4332" y="918"/>
                                        </a:lnTo>
                                        <a:lnTo>
                                          <a:pt x="4366" y="1093"/>
                                        </a:lnTo>
                                        <a:lnTo>
                                          <a:pt x="4406" y="1268"/>
                                        </a:lnTo>
                                        <a:lnTo>
                                          <a:pt x="4450" y="1440"/>
                                        </a:lnTo>
                                        <a:lnTo>
                                          <a:pt x="4500" y="1611"/>
                                        </a:lnTo>
                                        <a:lnTo>
                                          <a:pt x="4556" y="1780"/>
                                        </a:lnTo>
                                        <a:lnTo>
                                          <a:pt x="4617" y="1948"/>
                                        </a:lnTo>
                                        <a:lnTo>
                                          <a:pt x="4684" y="2115"/>
                                        </a:lnTo>
                                        <a:lnTo>
                                          <a:pt x="4758" y="2282"/>
                                        </a:lnTo>
                                        <a:lnTo>
                                          <a:pt x="4839" y="2449"/>
                                        </a:lnTo>
                                        <a:lnTo>
                                          <a:pt x="4927" y="2616"/>
                                        </a:lnTo>
                                        <a:lnTo>
                                          <a:pt x="5022" y="2781"/>
                                        </a:lnTo>
                                        <a:lnTo>
                                          <a:pt x="5124" y="2950"/>
                                        </a:lnTo>
                                        <a:lnTo>
                                          <a:pt x="5236" y="3116"/>
                                        </a:lnTo>
                                        <a:lnTo>
                                          <a:pt x="5356" y="3285"/>
                                        </a:lnTo>
                                        <a:lnTo>
                                          <a:pt x="5484" y="3455"/>
                                        </a:lnTo>
                                        <a:lnTo>
                                          <a:pt x="5620" y="3625"/>
                                        </a:lnTo>
                                        <a:lnTo>
                                          <a:pt x="5766" y="3798"/>
                                        </a:lnTo>
                                        <a:lnTo>
                                          <a:pt x="5922" y="3973"/>
                                        </a:lnTo>
                                        <a:lnTo>
                                          <a:pt x="6087" y="4148"/>
                                        </a:lnTo>
                                        <a:lnTo>
                                          <a:pt x="6262" y="4327"/>
                                        </a:lnTo>
                                        <a:lnTo>
                                          <a:pt x="6448" y="4508"/>
                                        </a:lnTo>
                                        <a:lnTo>
                                          <a:pt x="6646" y="4693"/>
                                        </a:lnTo>
                                        <a:lnTo>
                                          <a:pt x="6854" y="4879"/>
                                        </a:lnTo>
                                        <a:lnTo>
                                          <a:pt x="7072" y="5069"/>
                                        </a:lnTo>
                                        <a:lnTo>
                                          <a:pt x="7302" y="5263"/>
                                        </a:lnTo>
                                        <a:lnTo>
                                          <a:pt x="7546" y="5461"/>
                                        </a:lnTo>
                                        <a:lnTo>
                                          <a:pt x="7800" y="566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29" name="FreeForm 477"/>
                                <wps:cNvSpPr/>
                                <wps:spPr>
                                  <a:xfrm>
                                    <a:off x="7920" y="5716"/>
                                    <a:ext cx="221" cy="14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7797" h="6163">
                                        <a:moveTo>
                                          <a:pt x="0" y="5659"/>
                                        </a:moveTo>
                                        <a:lnTo>
                                          <a:pt x="313" y="5576"/>
                                        </a:lnTo>
                                        <a:lnTo>
                                          <a:pt x="616" y="5498"/>
                                        </a:lnTo>
                                        <a:lnTo>
                                          <a:pt x="909" y="5429"/>
                                        </a:lnTo>
                                        <a:lnTo>
                                          <a:pt x="1191" y="5367"/>
                                        </a:lnTo>
                                        <a:lnTo>
                                          <a:pt x="1465" y="5312"/>
                                        </a:lnTo>
                                        <a:lnTo>
                                          <a:pt x="1731" y="5264"/>
                                        </a:lnTo>
                                        <a:lnTo>
                                          <a:pt x="1987" y="5223"/>
                                        </a:lnTo>
                                        <a:lnTo>
                                          <a:pt x="2235" y="5189"/>
                                        </a:lnTo>
                                        <a:lnTo>
                                          <a:pt x="2475" y="5162"/>
                                        </a:lnTo>
                                        <a:lnTo>
                                          <a:pt x="2707" y="5140"/>
                                        </a:lnTo>
                                        <a:lnTo>
                                          <a:pt x="2932" y="5126"/>
                                        </a:lnTo>
                                        <a:lnTo>
                                          <a:pt x="3152" y="5118"/>
                                        </a:lnTo>
                                        <a:lnTo>
                                          <a:pt x="3363" y="5116"/>
                                        </a:lnTo>
                                        <a:lnTo>
                                          <a:pt x="3570" y="5121"/>
                                        </a:lnTo>
                                        <a:lnTo>
                                          <a:pt x="3770" y="5132"/>
                                        </a:lnTo>
                                        <a:lnTo>
                                          <a:pt x="3966" y="5149"/>
                                        </a:lnTo>
                                        <a:lnTo>
                                          <a:pt x="4157" y="5171"/>
                                        </a:lnTo>
                                        <a:lnTo>
                                          <a:pt x="4342" y="5200"/>
                                        </a:lnTo>
                                        <a:lnTo>
                                          <a:pt x="4523" y="5234"/>
                                        </a:lnTo>
                                        <a:lnTo>
                                          <a:pt x="4702" y="5275"/>
                                        </a:lnTo>
                                        <a:lnTo>
                                          <a:pt x="4877" y="5320"/>
                                        </a:lnTo>
                                        <a:lnTo>
                                          <a:pt x="5048" y="5372"/>
                                        </a:lnTo>
                                        <a:lnTo>
                                          <a:pt x="5217" y="5429"/>
                                        </a:lnTo>
                                        <a:lnTo>
                                          <a:pt x="5384" y="5490"/>
                                        </a:lnTo>
                                        <a:lnTo>
                                          <a:pt x="5548" y="5557"/>
                                        </a:lnTo>
                                        <a:lnTo>
                                          <a:pt x="5711" y="5630"/>
                                        </a:lnTo>
                                        <a:lnTo>
                                          <a:pt x="5873" y="5706"/>
                                        </a:lnTo>
                                        <a:lnTo>
                                          <a:pt x="6035" y="5788"/>
                                        </a:lnTo>
                                        <a:lnTo>
                                          <a:pt x="6196" y="5874"/>
                                        </a:lnTo>
                                        <a:lnTo>
                                          <a:pt x="6356" y="5967"/>
                                        </a:lnTo>
                                        <a:lnTo>
                                          <a:pt x="6517" y="6062"/>
                                        </a:lnTo>
                                        <a:lnTo>
                                          <a:pt x="6679" y="6163"/>
                                        </a:lnTo>
                                        <a:lnTo>
                                          <a:pt x="6757" y="5986"/>
                                        </a:lnTo>
                                        <a:lnTo>
                                          <a:pt x="6825" y="5813"/>
                                        </a:lnTo>
                                        <a:lnTo>
                                          <a:pt x="6883" y="5646"/>
                                        </a:lnTo>
                                        <a:lnTo>
                                          <a:pt x="6932" y="5482"/>
                                        </a:lnTo>
                                        <a:lnTo>
                                          <a:pt x="6972" y="5324"/>
                                        </a:lnTo>
                                        <a:lnTo>
                                          <a:pt x="7006" y="5168"/>
                                        </a:lnTo>
                                        <a:lnTo>
                                          <a:pt x="7034" y="5017"/>
                                        </a:lnTo>
                                        <a:lnTo>
                                          <a:pt x="7055" y="4868"/>
                                        </a:lnTo>
                                        <a:lnTo>
                                          <a:pt x="7071" y="4724"/>
                                        </a:lnTo>
                                        <a:lnTo>
                                          <a:pt x="7082" y="4583"/>
                                        </a:lnTo>
                                        <a:lnTo>
                                          <a:pt x="7089" y="4444"/>
                                        </a:lnTo>
                                        <a:lnTo>
                                          <a:pt x="7095" y="4308"/>
                                        </a:lnTo>
                                        <a:lnTo>
                                          <a:pt x="7100" y="4042"/>
                                        </a:lnTo>
                                        <a:lnTo>
                                          <a:pt x="7102" y="3783"/>
                                        </a:lnTo>
                                        <a:lnTo>
                                          <a:pt x="7105" y="3655"/>
                                        </a:lnTo>
                                        <a:lnTo>
                                          <a:pt x="7110" y="3529"/>
                                        </a:lnTo>
                                        <a:lnTo>
                                          <a:pt x="7116" y="3404"/>
                                        </a:lnTo>
                                        <a:lnTo>
                                          <a:pt x="7128" y="3279"/>
                                        </a:lnTo>
                                        <a:lnTo>
                                          <a:pt x="7141" y="3154"/>
                                        </a:lnTo>
                                        <a:lnTo>
                                          <a:pt x="7160" y="3030"/>
                                        </a:lnTo>
                                        <a:lnTo>
                                          <a:pt x="7186" y="2905"/>
                                        </a:lnTo>
                                        <a:lnTo>
                                          <a:pt x="7218" y="2780"/>
                                        </a:lnTo>
                                        <a:lnTo>
                                          <a:pt x="7257" y="2655"/>
                                        </a:lnTo>
                                        <a:lnTo>
                                          <a:pt x="7304" y="2529"/>
                                        </a:lnTo>
                                        <a:lnTo>
                                          <a:pt x="7359" y="2401"/>
                                        </a:lnTo>
                                        <a:lnTo>
                                          <a:pt x="7424" y="2271"/>
                                        </a:lnTo>
                                        <a:lnTo>
                                          <a:pt x="7500" y="2142"/>
                                        </a:lnTo>
                                        <a:lnTo>
                                          <a:pt x="7586" y="2009"/>
                                        </a:lnTo>
                                        <a:lnTo>
                                          <a:pt x="7685" y="1876"/>
                                        </a:lnTo>
                                        <a:lnTo>
                                          <a:pt x="7797" y="1738"/>
                                        </a:lnTo>
                                        <a:lnTo>
                                          <a:pt x="7620" y="1747"/>
                                        </a:lnTo>
                                        <a:lnTo>
                                          <a:pt x="7455" y="1747"/>
                                        </a:lnTo>
                                        <a:lnTo>
                                          <a:pt x="7296" y="1737"/>
                                        </a:lnTo>
                                        <a:lnTo>
                                          <a:pt x="7147" y="1721"/>
                                        </a:lnTo>
                                        <a:lnTo>
                                          <a:pt x="7005" y="1696"/>
                                        </a:lnTo>
                                        <a:lnTo>
                                          <a:pt x="6868" y="1666"/>
                                        </a:lnTo>
                                        <a:lnTo>
                                          <a:pt x="6739" y="1627"/>
                                        </a:lnTo>
                                        <a:lnTo>
                                          <a:pt x="6616" y="1583"/>
                                        </a:lnTo>
                                        <a:lnTo>
                                          <a:pt x="6496" y="1534"/>
                                        </a:lnTo>
                                        <a:lnTo>
                                          <a:pt x="6381" y="1481"/>
                                        </a:lnTo>
                                        <a:lnTo>
                                          <a:pt x="6269" y="1423"/>
                                        </a:lnTo>
                                        <a:lnTo>
                                          <a:pt x="6160" y="1359"/>
                                        </a:lnTo>
                                        <a:lnTo>
                                          <a:pt x="6053" y="1293"/>
                                        </a:lnTo>
                                        <a:lnTo>
                                          <a:pt x="5950" y="1225"/>
                                        </a:lnTo>
                                        <a:lnTo>
                                          <a:pt x="5844" y="1152"/>
                                        </a:lnTo>
                                        <a:lnTo>
                                          <a:pt x="5742" y="1079"/>
                                        </a:lnTo>
                                        <a:lnTo>
                                          <a:pt x="5531" y="927"/>
                                        </a:lnTo>
                                        <a:lnTo>
                                          <a:pt x="5316" y="771"/>
                                        </a:lnTo>
                                        <a:lnTo>
                                          <a:pt x="5202" y="695"/>
                                        </a:lnTo>
                                        <a:lnTo>
                                          <a:pt x="5087" y="619"/>
                                        </a:lnTo>
                                        <a:lnTo>
                                          <a:pt x="4966" y="543"/>
                                        </a:lnTo>
                                        <a:lnTo>
                                          <a:pt x="4841" y="470"/>
                                        </a:lnTo>
                                        <a:lnTo>
                                          <a:pt x="4708" y="399"/>
                                        </a:lnTo>
                                        <a:lnTo>
                                          <a:pt x="4572" y="329"/>
                                        </a:lnTo>
                                        <a:lnTo>
                                          <a:pt x="4426" y="264"/>
                                        </a:lnTo>
                                        <a:lnTo>
                                          <a:pt x="4275" y="203"/>
                                        </a:lnTo>
                                        <a:lnTo>
                                          <a:pt x="4113" y="144"/>
                                        </a:lnTo>
                                        <a:lnTo>
                                          <a:pt x="3945" y="91"/>
                                        </a:lnTo>
                                        <a:lnTo>
                                          <a:pt x="3767" y="42"/>
                                        </a:lnTo>
                                        <a:lnTo>
                                          <a:pt x="3577" y="0"/>
                                        </a:lnTo>
                                        <a:lnTo>
                                          <a:pt x="3561" y="190"/>
                                        </a:lnTo>
                                        <a:lnTo>
                                          <a:pt x="3543" y="376"/>
                                        </a:lnTo>
                                        <a:lnTo>
                                          <a:pt x="3520" y="559"/>
                                        </a:lnTo>
                                        <a:lnTo>
                                          <a:pt x="3494" y="741"/>
                                        </a:lnTo>
                                        <a:lnTo>
                                          <a:pt x="3463" y="919"/>
                                        </a:lnTo>
                                        <a:lnTo>
                                          <a:pt x="3429" y="1094"/>
                                        </a:lnTo>
                                        <a:lnTo>
                                          <a:pt x="3389" y="1269"/>
                                        </a:lnTo>
                                        <a:lnTo>
                                          <a:pt x="3345" y="1440"/>
                                        </a:lnTo>
                                        <a:lnTo>
                                          <a:pt x="3295" y="1610"/>
                                        </a:lnTo>
                                        <a:lnTo>
                                          <a:pt x="3240" y="1781"/>
                                        </a:lnTo>
                                        <a:lnTo>
                                          <a:pt x="3180" y="1949"/>
                                        </a:lnTo>
                                        <a:lnTo>
                                          <a:pt x="3112" y="2116"/>
                                        </a:lnTo>
                                        <a:lnTo>
                                          <a:pt x="3037" y="2283"/>
                                        </a:lnTo>
                                        <a:lnTo>
                                          <a:pt x="2958" y="2448"/>
                                        </a:lnTo>
                                        <a:lnTo>
                                          <a:pt x="2870" y="2615"/>
                                        </a:lnTo>
                                        <a:lnTo>
                                          <a:pt x="2775" y="2782"/>
                                        </a:lnTo>
                                        <a:lnTo>
                                          <a:pt x="2671" y="2949"/>
                                        </a:lnTo>
                                        <a:lnTo>
                                          <a:pt x="2561" y="3115"/>
                                        </a:lnTo>
                                        <a:lnTo>
                                          <a:pt x="2441" y="3284"/>
                                        </a:lnTo>
                                        <a:lnTo>
                                          <a:pt x="2313" y="3454"/>
                                        </a:lnTo>
                                        <a:lnTo>
                                          <a:pt x="2177" y="3624"/>
                                        </a:lnTo>
                                        <a:lnTo>
                                          <a:pt x="2031" y="3796"/>
                                        </a:lnTo>
                                        <a:lnTo>
                                          <a:pt x="1875" y="3971"/>
                                        </a:lnTo>
                                        <a:lnTo>
                                          <a:pt x="1710" y="4147"/>
                                        </a:lnTo>
                                        <a:lnTo>
                                          <a:pt x="1535" y="4326"/>
                                        </a:lnTo>
                                        <a:lnTo>
                                          <a:pt x="1349" y="4507"/>
                                        </a:lnTo>
                                        <a:lnTo>
                                          <a:pt x="1152" y="4690"/>
                                        </a:lnTo>
                                        <a:lnTo>
                                          <a:pt x="945" y="4876"/>
                                        </a:lnTo>
                                        <a:lnTo>
                                          <a:pt x="726" y="5068"/>
                                        </a:lnTo>
                                        <a:lnTo>
                                          <a:pt x="496" y="5260"/>
                                        </a:lnTo>
                                        <a:lnTo>
                                          <a:pt x="255" y="5458"/>
                                        </a:lnTo>
                                        <a:lnTo>
                                          <a:pt x="0" y="565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71" o:spid="_x0000_s1026" o:spt="203" style="position:absolute;left:0pt;margin-left:6.75pt;margin-top:7.45pt;height:22.7pt;width:238.7pt;z-index:-251602944;mso-width-relative:page;mso-height-relative:page;" coordorigin="4560,5494" coordsize="6720,719" o:gfxdata="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">
                      <o:lock v:ext="edit" aspectratio="f"/>
                      <v:shape id="FreeForm 472" o:spid="_x0000_s1026" o:spt="100" style="position:absolute;left:7714;top:2647;height:6720;width:412;rotation:-5898240f;" fillcolor="#C77C0E" filled="t" stroked="f" coordsize="1218,15744" o:gfxdata="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IBFXbsAAADc&#10;AAAADwAAAAAAAAABACAAAAAiAAAAZHJzL2Rvd25yZXYueG1sUEsBAhQAFAAAAAgAh07iQDMvBZ47&#10;AAAAOQAAABAAAAAAAAAAAQAgAAAACgEAAGRycy9zaGFwZXhtbC54bWxQSwUGAAAAAAYABgBbAQAA&#10;tAMAAAAA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<v:fill on="t" opacity="44564f" focussize="0,0"/>
                        <v:stroke on="f"/>
                        <v:imagedata o:title=""/>
                        <o:lock v:ext="edit" aspectratio="f"/>
                      </v:shape>
                      <v:group id="Group 473" o:spid="_x0000_s1026" o:spt="203" style="position:absolute;left:7709;top:5494;height:404;width:422;" coordorigin="7698,5433" coordsize="443,425" o:gfxdata="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JjTNhC7AAAA3AAAAA8AAAAAAAAAAQAgAAAAIgAAAGRycy9kb3ducmV2LnhtbFBL&#10;AQIUABQAAAAIAIdO4kAzLwWeOwAAADkAAAAVAAAAAAAAAAEAIAAAAAoBAABkcnMvZ3JvdXBzaGFw&#10;ZXhtbC54bWxQSwUGAAAAAAYABgBgAQAAxwMAAAAA&#10;">
                        <o:lock v:ext="edit" aspectratio="f"/>
                        <v:shape id="FreeForm 474" o:spid="_x0000_s1026" o:spt="100" style="position:absolute;left:7717;top:5433;height:417;width:405;" fillcolor="#C77C0E" filled="t" stroked="f" coordsize="14248,18079" o:gfxdata="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0oeevQAA&#10;ANwAAAAPAAAAAAAAAAEAIAAAACIAAABkcnMvZG93bnJldi54bWxQSwECFAAUAAAACACHTuJAMy8F&#10;njsAAAA5AAAAEAAAAAAAAAABACAAAAAMAQAAZHJzL3NoYXBleG1sLnhtbFBLBQYAAAAABgAGAFsB&#10;AAC2AwAAAAA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shape id="FreeForm 475" o:spid="_x0000_s1026" o:spt="100" style="position:absolute;left:7822;top:5478;height:201;width:196;" fillcolor="#C77C0E" filled="t" stroked="f" coordsize="6899,8728" o:gfxdata="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cGi5vQAA&#10;ANwAAAAPAAAAAAAAAAEAIAAAACIAAABkcnMvZG93bnJldi54bWxQSwECFAAUAAAACACHTuJAMy8F&#10;njsAAAA5AAAAEAAAAAAAAAABACAAAAAMAQAAZHJzL3NoYXBleG1sLnhtbFBLBQYAAAAABgAGAFsB&#10;AAC2AwAAAAA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shape id="FreeForm 476" o:spid="_x0000_s1026" o:spt="100" style="position:absolute;left:7698;top:5716;height:142;width:222;" fillcolor="#C77C0E" filled="t" stroked="f" coordsize="7800,6159" o:gfxdata="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3KEhAugAAANwA&#10;AAAPAAAAAAAAAAEAIAAAACIAAABkcnMvZG93bnJldi54bWxQSwECFAAUAAAACACHTuJAMy8FnjsA&#10;AAA5AAAAEAAAAAAAAAABACAAAAAJAQAAZHJzL3NoYXBleG1sLnhtbFBLBQYAAAAABgAGAFsBAACz&#10;AwAAAAA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shape id="FreeForm 477" o:spid="_x0000_s1026" o:spt="100" style="position:absolute;left:7920;top:5716;height:142;width:221;" fillcolor="#C77C0E" filled="t" stroked="f" coordsize="7797,6163" o:gfxdata="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pmw3vQAA&#10;ANwAAAAPAAAAAAAAAAEAIAAAACIAAABkcnMvZG93bnJldi54bWxQSwECFAAUAAAACACHTuJAMy8F&#10;njsAAAA5AAAAEAAAAAAAAAABACAAAAAMAQAAZHJzL3NoYXBleG1sLnhtbFBLBQYAAAAABgAGAFsB&#10;AAC2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</v:group>
                    </v:group>
                  </w:pict>
                </mc:Fallback>
              </mc:AlternateContent>
            </w:r>
            <w:r>
              <mc:AlternateContent>
                <mc:Choice Requires="wpg">
                  <w:drawing>
                    <wp:anchor distT="0" distB="0" distL="114300" distR="114300" simplePos="0" relativeHeight="251712512" behindDoc="1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1452880</wp:posOffset>
                      </wp:positionV>
                      <wp:extent cx="3031490" cy="288290"/>
                      <wp:effectExtent l="0" t="0" r="16510" b="16510"/>
                      <wp:wrapNone/>
                      <wp:docPr id="224" name="Group 4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V="1">
                                <a:off x="0" y="0"/>
                                <a:ext cx="3031490" cy="288290"/>
                                <a:chOff x="4560" y="5494"/>
                                <a:chExt cx="6720" cy="719"/>
                              </a:xfrm>
                            </wpg:grpSpPr>
                            <wps:wsp>
                              <wps:cNvPr id="218" name="FreeForm 465"/>
                              <wps:cNvSpPr>
                                <a:spLocks noEditPoints="1"/>
                              </wps:cNvSpPr>
                              <wps:spPr>
                                <a:xfrm rot="-5400000">
                                  <a:off x="7714" y="2647"/>
                                  <a:ext cx="412" cy="6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218" h="15744">
                                      <a:moveTo>
                                        <a:pt x="929" y="0"/>
                                      </a:moveTo>
                                      <a:lnTo>
                                        <a:pt x="958" y="163"/>
                                      </a:lnTo>
                                      <a:lnTo>
                                        <a:pt x="977" y="319"/>
                                      </a:lnTo>
                                      <a:lnTo>
                                        <a:pt x="988" y="469"/>
                                      </a:lnTo>
                                      <a:lnTo>
                                        <a:pt x="991" y="611"/>
                                      </a:lnTo>
                                      <a:lnTo>
                                        <a:pt x="987" y="748"/>
                                      </a:lnTo>
                                      <a:lnTo>
                                        <a:pt x="975" y="880"/>
                                      </a:lnTo>
                                      <a:lnTo>
                                        <a:pt x="958" y="1009"/>
                                      </a:lnTo>
                                      <a:lnTo>
                                        <a:pt x="935" y="1135"/>
                                      </a:lnTo>
                                      <a:lnTo>
                                        <a:pt x="907" y="1258"/>
                                      </a:lnTo>
                                      <a:lnTo>
                                        <a:pt x="875" y="1379"/>
                                      </a:lnTo>
                                      <a:lnTo>
                                        <a:pt x="840" y="1503"/>
                                      </a:lnTo>
                                      <a:lnTo>
                                        <a:pt x="803" y="1624"/>
                                      </a:lnTo>
                                      <a:lnTo>
                                        <a:pt x="723" y="1875"/>
                                      </a:lnTo>
                                      <a:lnTo>
                                        <a:pt x="640" y="2138"/>
                                      </a:lnTo>
                                      <a:lnTo>
                                        <a:pt x="600" y="2276"/>
                                      </a:lnTo>
                                      <a:lnTo>
                                        <a:pt x="561" y="2420"/>
                                      </a:lnTo>
                                      <a:lnTo>
                                        <a:pt x="524" y="2571"/>
                                      </a:lnTo>
                                      <a:lnTo>
                                        <a:pt x="491" y="2730"/>
                                      </a:lnTo>
                                      <a:lnTo>
                                        <a:pt x="460" y="2896"/>
                                      </a:lnTo>
                                      <a:lnTo>
                                        <a:pt x="434" y="3073"/>
                                      </a:lnTo>
                                      <a:lnTo>
                                        <a:pt x="413" y="3259"/>
                                      </a:lnTo>
                                      <a:lnTo>
                                        <a:pt x="397" y="3455"/>
                                      </a:lnTo>
                                      <a:lnTo>
                                        <a:pt x="388" y="3664"/>
                                      </a:lnTo>
                                      <a:lnTo>
                                        <a:pt x="386" y="3887"/>
                                      </a:lnTo>
                                      <a:lnTo>
                                        <a:pt x="391" y="4121"/>
                                      </a:lnTo>
                                      <a:lnTo>
                                        <a:pt x="405" y="4371"/>
                                      </a:lnTo>
                                      <a:lnTo>
                                        <a:pt x="428" y="4635"/>
                                      </a:lnTo>
                                      <a:lnTo>
                                        <a:pt x="460" y="4918"/>
                                      </a:lnTo>
                                      <a:lnTo>
                                        <a:pt x="503" y="5215"/>
                                      </a:lnTo>
                                      <a:lnTo>
                                        <a:pt x="558" y="5531"/>
                                      </a:lnTo>
                                      <a:lnTo>
                                        <a:pt x="482" y="5531"/>
                                      </a:lnTo>
                                      <a:lnTo>
                                        <a:pt x="412" y="5536"/>
                                      </a:lnTo>
                                      <a:lnTo>
                                        <a:pt x="350" y="5546"/>
                                      </a:lnTo>
                                      <a:lnTo>
                                        <a:pt x="292" y="5560"/>
                                      </a:lnTo>
                                      <a:lnTo>
                                        <a:pt x="240" y="5579"/>
                                      </a:lnTo>
                                      <a:lnTo>
                                        <a:pt x="193" y="5603"/>
                                      </a:lnTo>
                                      <a:lnTo>
                                        <a:pt x="153" y="5629"/>
                                      </a:lnTo>
                                      <a:lnTo>
                                        <a:pt x="119" y="5659"/>
                                      </a:lnTo>
                                      <a:lnTo>
                                        <a:pt x="88" y="5694"/>
                                      </a:lnTo>
                                      <a:lnTo>
                                        <a:pt x="62" y="5731"/>
                                      </a:lnTo>
                                      <a:lnTo>
                                        <a:pt x="41" y="5771"/>
                                      </a:lnTo>
                                      <a:lnTo>
                                        <a:pt x="25" y="5813"/>
                                      </a:lnTo>
                                      <a:lnTo>
                                        <a:pt x="12" y="5859"/>
                                      </a:lnTo>
                                      <a:lnTo>
                                        <a:pt x="4" y="5906"/>
                                      </a:lnTo>
                                      <a:lnTo>
                                        <a:pt x="0" y="5954"/>
                                      </a:lnTo>
                                      <a:lnTo>
                                        <a:pt x="0" y="6004"/>
                                      </a:lnTo>
                                      <a:lnTo>
                                        <a:pt x="3" y="6057"/>
                                      </a:lnTo>
                                      <a:lnTo>
                                        <a:pt x="8" y="6109"/>
                                      </a:lnTo>
                                      <a:lnTo>
                                        <a:pt x="18" y="6162"/>
                                      </a:lnTo>
                                      <a:lnTo>
                                        <a:pt x="29" y="6216"/>
                                      </a:lnTo>
                                      <a:lnTo>
                                        <a:pt x="44" y="6270"/>
                                      </a:lnTo>
                                      <a:lnTo>
                                        <a:pt x="62" y="6324"/>
                                      </a:lnTo>
                                      <a:lnTo>
                                        <a:pt x="81" y="6378"/>
                                      </a:lnTo>
                                      <a:lnTo>
                                        <a:pt x="102" y="6430"/>
                                      </a:lnTo>
                                      <a:lnTo>
                                        <a:pt x="126" y="6483"/>
                                      </a:lnTo>
                                      <a:lnTo>
                                        <a:pt x="152" y="6534"/>
                                      </a:lnTo>
                                      <a:lnTo>
                                        <a:pt x="178" y="6582"/>
                                      </a:lnTo>
                                      <a:lnTo>
                                        <a:pt x="207" y="6631"/>
                                      </a:lnTo>
                                      <a:lnTo>
                                        <a:pt x="236" y="6678"/>
                                      </a:lnTo>
                                      <a:lnTo>
                                        <a:pt x="267" y="6721"/>
                                      </a:lnTo>
                                      <a:lnTo>
                                        <a:pt x="297" y="6762"/>
                                      </a:lnTo>
                                      <a:lnTo>
                                        <a:pt x="329" y="6801"/>
                                      </a:lnTo>
                                      <a:lnTo>
                                        <a:pt x="305" y="6829"/>
                                      </a:lnTo>
                                      <a:lnTo>
                                        <a:pt x="286" y="6855"/>
                                      </a:lnTo>
                                      <a:lnTo>
                                        <a:pt x="267" y="6883"/>
                                      </a:lnTo>
                                      <a:lnTo>
                                        <a:pt x="251" y="6910"/>
                                      </a:lnTo>
                                      <a:lnTo>
                                        <a:pt x="238" y="6939"/>
                                      </a:lnTo>
                                      <a:lnTo>
                                        <a:pt x="227" y="6968"/>
                                      </a:lnTo>
                                      <a:lnTo>
                                        <a:pt x="218" y="6997"/>
                                      </a:lnTo>
                                      <a:lnTo>
                                        <a:pt x="211" y="7027"/>
                                      </a:lnTo>
                                      <a:lnTo>
                                        <a:pt x="206" y="7057"/>
                                      </a:lnTo>
                                      <a:lnTo>
                                        <a:pt x="203" y="7086"/>
                                      </a:lnTo>
                                      <a:lnTo>
                                        <a:pt x="203" y="7116"/>
                                      </a:lnTo>
                                      <a:lnTo>
                                        <a:pt x="204" y="7147"/>
                                      </a:lnTo>
                                      <a:lnTo>
                                        <a:pt x="207" y="7177"/>
                                      </a:lnTo>
                                      <a:lnTo>
                                        <a:pt x="211" y="7208"/>
                                      </a:lnTo>
                                      <a:lnTo>
                                        <a:pt x="218" y="7240"/>
                                      </a:lnTo>
                                      <a:lnTo>
                                        <a:pt x="227" y="7270"/>
                                      </a:lnTo>
                                      <a:lnTo>
                                        <a:pt x="236" y="7302"/>
                                      </a:lnTo>
                                      <a:lnTo>
                                        <a:pt x="247" y="7332"/>
                                      </a:lnTo>
                                      <a:lnTo>
                                        <a:pt x="260" y="7364"/>
                                      </a:lnTo>
                                      <a:lnTo>
                                        <a:pt x="275" y="7395"/>
                                      </a:lnTo>
                                      <a:lnTo>
                                        <a:pt x="290" y="7426"/>
                                      </a:lnTo>
                                      <a:lnTo>
                                        <a:pt x="307" y="7457"/>
                                      </a:lnTo>
                                      <a:lnTo>
                                        <a:pt x="325" y="7487"/>
                                      </a:lnTo>
                                      <a:lnTo>
                                        <a:pt x="344" y="7519"/>
                                      </a:lnTo>
                                      <a:lnTo>
                                        <a:pt x="365" y="7550"/>
                                      </a:lnTo>
                                      <a:lnTo>
                                        <a:pt x="387" y="7580"/>
                                      </a:lnTo>
                                      <a:lnTo>
                                        <a:pt x="409" y="7610"/>
                                      </a:lnTo>
                                      <a:lnTo>
                                        <a:pt x="433" y="7641"/>
                                      </a:lnTo>
                                      <a:lnTo>
                                        <a:pt x="457" y="7670"/>
                                      </a:lnTo>
                                      <a:lnTo>
                                        <a:pt x="482" y="7700"/>
                                      </a:lnTo>
                                      <a:lnTo>
                                        <a:pt x="509" y="7729"/>
                                      </a:lnTo>
                                      <a:lnTo>
                                        <a:pt x="536" y="7759"/>
                                      </a:lnTo>
                                      <a:lnTo>
                                        <a:pt x="553" y="7775"/>
                                      </a:lnTo>
                                      <a:lnTo>
                                        <a:pt x="569" y="7792"/>
                                      </a:lnTo>
                                      <a:lnTo>
                                        <a:pt x="589" y="7807"/>
                                      </a:lnTo>
                                      <a:lnTo>
                                        <a:pt x="607" y="7821"/>
                                      </a:lnTo>
                                      <a:lnTo>
                                        <a:pt x="626" y="7835"/>
                                      </a:lnTo>
                                      <a:lnTo>
                                        <a:pt x="647" y="7848"/>
                                      </a:lnTo>
                                      <a:lnTo>
                                        <a:pt x="666" y="7861"/>
                                      </a:lnTo>
                                      <a:lnTo>
                                        <a:pt x="687" y="7872"/>
                                      </a:lnTo>
                                      <a:lnTo>
                                        <a:pt x="666" y="7883"/>
                                      </a:lnTo>
                                      <a:lnTo>
                                        <a:pt x="647" y="7896"/>
                                      </a:lnTo>
                                      <a:lnTo>
                                        <a:pt x="626" y="7909"/>
                                      </a:lnTo>
                                      <a:lnTo>
                                        <a:pt x="607" y="7923"/>
                                      </a:lnTo>
                                      <a:lnTo>
                                        <a:pt x="589" y="7937"/>
                                      </a:lnTo>
                                      <a:lnTo>
                                        <a:pt x="569" y="7954"/>
                                      </a:lnTo>
                                      <a:lnTo>
                                        <a:pt x="553" y="7969"/>
                                      </a:lnTo>
                                      <a:lnTo>
                                        <a:pt x="536" y="7985"/>
                                      </a:lnTo>
                                      <a:lnTo>
                                        <a:pt x="509" y="8015"/>
                                      </a:lnTo>
                                      <a:lnTo>
                                        <a:pt x="482" y="8044"/>
                                      </a:lnTo>
                                      <a:lnTo>
                                        <a:pt x="457" y="8074"/>
                                      </a:lnTo>
                                      <a:lnTo>
                                        <a:pt x="433" y="8103"/>
                                      </a:lnTo>
                                      <a:lnTo>
                                        <a:pt x="409" y="8134"/>
                                      </a:lnTo>
                                      <a:lnTo>
                                        <a:pt x="387" y="8164"/>
                                      </a:lnTo>
                                      <a:lnTo>
                                        <a:pt x="365" y="8194"/>
                                      </a:lnTo>
                                      <a:lnTo>
                                        <a:pt x="344" y="8225"/>
                                      </a:lnTo>
                                      <a:lnTo>
                                        <a:pt x="325" y="8257"/>
                                      </a:lnTo>
                                      <a:lnTo>
                                        <a:pt x="307" y="8287"/>
                                      </a:lnTo>
                                      <a:lnTo>
                                        <a:pt x="290" y="8319"/>
                                      </a:lnTo>
                                      <a:lnTo>
                                        <a:pt x="275" y="8349"/>
                                      </a:lnTo>
                                      <a:lnTo>
                                        <a:pt x="260" y="8381"/>
                                      </a:lnTo>
                                      <a:lnTo>
                                        <a:pt x="247" y="8412"/>
                                      </a:lnTo>
                                      <a:lnTo>
                                        <a:pt x="236" y="8443"/>
                                      </a:lnTo>
                                      <a:lnTo>
                                        <a:pt x="227" y="8474"/>
                                      </a:lnTo>
                                      <a:lnTo>
                                        <a:pt x="218" y="8504"/>
                                      </a:lnTo>
                                      <a:lnTo>
                                        <a:pt x="211" y="8536"/>
                                      </a:lnTo>
                                      <a:lnTo>
                                        <a:pt x="207" y="8567"/>
                                      </a:lnTo>
                                      <a:lnTo>
                                        <a:pt x="204" y="8597"/>
                                      </a:lnTo>
                                      <a:lnTo>
                                        <a:pt x="203" y="8628"/>
                                      </a:lnTo>
                                      <a:lnTo>
                                        <a:pt x="203" y="8658"/>
                                      </a:lnTo>
                                      <a:lnTo>
                                        <a:pt x="206" y="8688"/>
                                      </a:lnTo>
                                      <a:lnTo>
                                        <a:pt x="211" y="8717"/>
                                      </a:lnTo>
                                      <a:lnTo>
                                        <a:pt x="218" y="8747"/>
                                      </a:lnTo>
                                      <a:lnTo>
                                        <a:pt x="227" y="8776"/>
                                      </a:lnTo>
                                      <a:lnTo>
                                        <a:pt x="238" y="8805"/>
                                      </a:lnTo>
                                      <a:lnTo>
                                        <a:pt x="251" y="8834"/>
                                      </a:lnTo>
                                      <a:lnTo>
                                        <a:pt x="267" y="8861"/>
                                      </a:lnTo>
                                      <a:lnTo>
                                        <a:pt x="286" y="8889"/>
                                      </a:lnTo>
                                      <a:lnTo>
                                        <a:pt x="305" y="8915"/>
                                      </a:lnTo>
                                      <a:lnTo>
                                        <a:pt x="329" y="8943"/>
                                      </a:lnTo>
                                      <a:lnTo>
                                        <a:pt x="297" y="8982"/>
                                      </a:lnTo>
                                      <a:lnTo>
                                        <a:pt x="267" y="9023"/>
                                      </a:lnTo>
                                      <a:lnTo>
                                        <a:pt x="236" y="9068"/>
                                      </a:lnTo>
                                      <a:lnTo>
                                        <a:pt x="207" y="9113"/>
                                      </a:lnTo>
                                      <a:lnTo>
                                        <a:pt x="178" y="9162"/>
                                      </a:lnTo>
                                      <a:lnTo>
                                        <a:pt x="152" y="9211"/>
                                      </a:lnTo>
                                      <a:lnTo>
                                        <a:pt x="126" y="9261"/>
                                      </a:lnTo>
                                      <a:lnTo>
                                        <a:pt x="102" y="9314"/>
                                      </a:lnTo>
                                      <a:lnTo>
                                        <a:pt x="81" y="9366"/>
                                      </a:lnTo>
                                      <a:lnTo>
                                        <a:pt x="62" y="9420"/>
                                      </a:lnTo>
                                      <a:lnTo>
                                        <a:pt x="44" y="9474"/>
                                      </a:lnTo>
                                      <a:lnTo>
                                        <a:pt x="29" y="9528"/>
                                      </a:lnTo>
                                      <a:lnTo>
                                        <a:pt x="18" y="9582"/>
                                      </a:lnTo>
                                      <a:lnTo>
                                        <a:pt x="8" y="9636"/>
                                      </a:lnTo>
                                      <a:lnTo>
                                        <a:pt x="3" y="9689"/>
                                      </a:lnTo>
                                      <a:lnTo>
                                        <a:pt x="0" y="9740"/>
                                      </a:lnTo>
                                      <a:lnTo>
                                        <a:pt x="0" y="9790"/>
                                      </a:lnTo>
                                      <a:lnTo>
                                        <a:pt x="4" y="9838"/>
                                      </a:lnTo>
                                      <a:lnTo>
                                        <a:pt x="12" y="9885"/>
                                      </a:lnTo>
                                      <a:lnTo>
                                        <a:pt x="25" y="9931"/>
                                      </a:lnTo>
                                      <a:lnTo>
                                        <a:pt x="41" y="9973"/>
                                      </a:lnTo>
                                      <a:lnTo>
                                        <a:pt x="62" y="10013"/>
                                      </a:lnTo>
                                      <a:lnTo>
                                        <a:pt x="88" y="10050"/>
                                      </a:lnTo>
                                      <a:lnTo>
                                        <a:pt x="119" y="10085"/>
                                      </a:lnTo>
                                      <a:lnTo>
                                        <a:pt x="153" y="10115"/>
                                      </a:lnTo>
                                      <a:lnTo>
                                        <a:pt x="193" y="10141"/>
                                      </a:lnTo>
                                      <a:lnTo>
                                        <a:pt x="240" y="10165"/>
                                      </a:lnTo>
                                      <a:lnTo>
                                        <a:pt x="292" y="10184"/>
                                      </a:lnTo>
                                      <a:lnTo>
                                        <a:pt x="350" y="10198"/>
                                      </a:lnTo>
                                      <a:lnTo>
                                        <a:pt x="412" y="10208"/>
                                      </a:lnTo>
                                      <a:lnTo>
                                        <a:pt x="482" y="10213"/>
                                      </a:lnTo>
                                      <a:lnTo>
                                        <a:pt x="558" y="10213"/>
                                      </a:lnTo>
                                      <a:lnTo>
                                        <a:pt x="503" y="10529"/>
                                      </a:lnTo>
                                      <a:lnTo>
                                        <a:pt x="460" y="10828"/>
                                      </a:lnTo>
                                      <a:lnTo>
                                        <a:pt x="428" y="11109"/>
                                      </a:lnTo>
                                      <a:lnTo>
                                        <a:pt x="405" y="11373"/>
                                      </a:lnTo>
                                      <a:lnTo>
                                        <a:pt x="391" y="11623"/>
                                      </a:lnTo>
                                      <a:lnTo>
                                        <a:pt x="386" y="11859"/>
                                      </a:lnTo>
                                      <a:lnTo>
                                        <a:pt x="388" y="12080"/>
                                      </a:lnTo>
                                      <a:lnTo>
                                        <a:pt x="397" y="12289"/>
                                      </a:lnTo>
                                      <a:lnTo>
                                        <a:pt x="413" y="12485"/>
                                      </a:lnTo>
                                      <a:lnTo>
                                        <a:pt x="434" y="12672"/>
                                      </a:lnTo>
                                      <a:lnTo>
                                        <a:pt x="460" y="12848"/>
                                      </a:lnTo>
                                      <a:lnTo>
                                        <a:pt x="491" y="13014"/>
                                      </a:lnTo>
                                      <a:lnTo>
                                        <a:pt x="524" y="13173"/>
                                      </a:lnTo>
                                      <a:lnTo>
                                        <a:pt x="561" y="13324"/>
                                      </a:lnTo>
                                      <a:lnTo>
                                        <a:pt x="600" y="13468"/>
                                      </a:lnTo>
                                      <a:lnTo>
                                        <a:pt x="640" y="13606"/>
                                      </a:lnTo>
                                      <a:lnTo>
                                        <a:pt x="723" y="13869"/>
                                      </a:lnTo>
                                      <a:lnTo>
                                        <a:pt x="803" y="14120"/>
                                      </a:lnTo>
                                      <a:lnTo>
                                        <a:pt x="840" y="14243"/>
                                      </a:lnTo>
                                      <a:lnTo>
                                        <a:pt x="875" y="14365"/>
                                      </a:lnTo>
                                      <a:lnTo>
                                        <a:pt x="907" y="14486"/>
                                      </a:lnTo>
                                      <a:lnTo>
                                        <a:pt x="935" y="14609"/>
                                      </a:lnTo>
                                      <a:lnTo>
                                        <a:pt x="958" y="14735"/>
                                      </a:lnTo>
                                      <a:lnTo>
                                        <a:pt x="975" y="14864"/>
                                      </a:lnTo>
                                      <a:lnTo>
                                        <a:pt x="987" y="14997"/>
                                      </a:lnTo>
                                      <a:lnTo>
                                        <a:pt x="991" y="15133"/>
                                      </a:lnTo>
                                      <a:lnTo>
                                        <a:pt x="988" y="15275"/>
                                      </a:lnTo>
                                      <a:lnTo>
                                        <a:pt x="977" y="15425"/>
                                      </a:lnTo>
                                      <a:lnTo>
                                        <a:pt x="958" y="15581"/>
                                      </a:lnTo>
                                      <a:lnTo>
                                        <a:pt x="929" y="15744"/>
                                      </a:lnTo>
                                      <a:lnTo>
                                        <a:pt x="986" y="15651"/>
                                      </a:lnTo>
                                      <a:lnTo>
                                        <a:pt x="1030" y="15555"/>
                                      </a:lnTo>
                                      <a:lnTo>
                                        <a:pt x="1062" y="15455"/>
                                      </a:lnTo>
                                      <a:lnTo>
                                        <a:pt x="1085" y="15351"/>
                                      </a:lnTo>
                                      <a:lnTo>
                                        <a:pt x="1098" y="15243"/>
                                      </a:lnTo>
                                      <a:lnTo>
                                        <a:pt x="1102" y="15131"/>
                                      </a:lnTo>
                                      <a:lnTo>
                                        <a:pt x="1099" y="15015"/>
                                      </a:lnTo>
                                      <a:lnTo>
                                        <a:pt x="1087" y="14895"/>
                                      </a:lnTo>
                                      <a:lnTo>
                                        <a:pt x="1070" y="14769"/>
                                      </a:lnTo>
                                      <a:lnTo>
                                        <a:pt x="1047" y="14639"/>
                                      </a:lnTo>
                                      <a:lnTo>
                                        <a:pt x="1017" y="14503"/>
                                      </a:lnTo>
                                      <a:lnTo>
                                        <a:pt x="984" y="14363"/>
                                      </a:lnTo>
                                      <a:lnTo>
                                        <a:pt x="910" y="14066"/>
                                      </a:lnTo>
                                      <a:lnTo>
                                        <a:pt x="827" y="13747"/>
                                      </a:lnTo>
                                      <a:lnTo>
                                        <a:pt x="785" y="13579"/>
                                      </a:lnTo>
                                      <a:lnTo>
                                        <a:pt x="742" y="13404"/>
                                      </a:lnTo>
                                      <a:lnTo>
                                        <a:pt x="702" y="13223"/>
                                      </a:lnTo>
                                      <a:lnTo>
                                        <a:pt x="663" y="13035"/>
                                      </a:lnTo>
                                      <a:lnTo>
                                        <a:pt x="628" y="12841"/>
                                      </a:lnTo>
                                      <a:lnTo>
                                        <a:pt x="594" y="12640"/>
                                      </a:lnTo>
                                      <a:lnTo>
                                        <a:pt x="565" y="12433"/>
                                      </a:lnTo>
                                      <a:lnTo>
                                        <a:pt x="542" y="12217"/>
                                      </a:lnTo>
                                      <a:lnTo>
                                        <a:pt x="524" y="11996"/>
                                      </a:lnTo>
                                      <a:lnTo>
                                        <a:pt x="513" y="11766"/>
                                      </a:lnTo>
                                      <a:lnTo>
                                        <a:pt x="509" y="11528"/>
                                      </a:lnTo>
                                      <a:lnTo>
                                        <a:pt x="513" y="11283"/>
                                      </a:lnTo>
                                      <a:lnTo>
                                        <a:pt x="525" y="11030"/>
                                      </a:lnTo>
                                      <a:lnTo>
                                        <a:pt x="547" y="10768"/>
                                      </a:lnTo>
                                      <a:lnTo>
                                        <a:pt x="581" y="10498"/>
                                      </a:lnTo>
                                      <a:lnTo>
                                        <a:pt x="625" y="10220"/>
                                      </a:lnTo>
                                      <a:lnTo>
                                        <a:pt x="679" y="10193"/>
                                      </a:lnTo>
                                      <a:lnTo>
                                        <a:pt x="730" y="10163"/>
                                      </a:lnTo>
                                      <a:lnTo>
                                        <a:pt x="778" y="10134"/>
                                      </a:lnTo>
                                      <a:lnTo>
                                        <a:pt x="824" y="10105"/>
                                      </a:lnTo>
                                      <a:lnTo>
                                        <a:pt x="867" y="10076"/>
                                      </a:lnTo>
                                      <a:lnTo>
                                        <a:pt x="905" y="10047"/>
                                      </a:lnTo>
                                      <a:lnTo>
                                        <a:pt x="943" y="10020"/>
                                      </a:lnTo>
                                      <a:lnTo>
                                        <a:pt x="976" y="9991"/>
                                      </a:lnTo>
                                      <a:lnTo>
                                        <a:pt x="1008" y="9961"/>
                                      </a:lnTo>
                                      <a:lnTo>
                                        <a:pt x="1037" y="9934"/>
                                      </a:lnTo>
                                      <a:lnTo>
                                        <a:pt x="1063" y="9906"/>
                                      </a:lnTo>
                                      <a:lnTo>
                                        <a:pt x="1087" y="9878"/>
                                      </a:lnTo>
                                      <a:lnTo>
                                        <a:pt x="1109" y="9851"/>
                                      </a:lnTo>
                                      <a:lnTo>
                                        <a:pt x="1128" y="9824"/>
                                      </a:lnTo>
                                      <a:lnTo>
                                        <a:pt x="1145" y="9798"/>
                                      </a:lnTo>
                                      <a:lnTo>
                                        <a:pt x="1160" y="9773"/>
                                      </a:lnTo>
                                      <a:lnTo>
                                        <a:pt x="1174" y="9748"/>
                                      </a:lnTo>
                                      <a:lnTo>
                                        <a:pt x="1185" y="9725"/>
                                      </a:lnTo>
                                      <a:lnTo>
                                        <a:pt x="1194" y="9701"/>
                                      </a:lnTo>
                                      <a:lnTo>
                                        <a:pt x="1201" y="9679"/>
                                      </a:lnTo>
                                      <a:lnTo>
                                        <a:pt x="1208" y="9658"/>
                                      </a:lnTo>
                                      <a:lnTo>
                                        <a:pt x="1212" y="9639"/>
                                      </a:lnTo>
                                      <a:lnTo>
                                        <a:pt x="1215" y="9620"/>
                                      </a:lnTo>
                                      <a:lnTo>
                                        <a:pt x="1218" y="9602"/>
                                      </a:lnTo>
                                      <a:lnTo>
                                        <a:pt x="1218" y="9585"/>
                                      </a:lnTo>
                                      <a:lnTo>
                                        <a:pt x="1217" y="9570"/>
                                      </a:lnTo>
                                      <a:lnTo>
                                        <a:pt x="1215" y="9557"/>
                                      </a:lnTo>
                                      <a:lnTo>
                                        <a:pt x="1212" y="9545"/>
                                      </a:lnTo>
                                      <a:lnTo>
                                        <a:pt x="1208" y="9534"/>
                                      </a:lnTo>
                                      <a:lnTo>
                                        <a:pt x="1203" y="9524"/>
                                      </a:lnTo>
                                      <a:lnTo>
                                        <a:pt x="1197" y="9516"/>
                                      </a:lnTo>
                                      <a:lnTo>
                                        <a:pt x="1190" y="9510"/>
                                      </a:lnTo>
                                      <a:lnTo>
                                        <a:pt x="1177" y="9498"/>
                                      </a:lnTo>
                                      <a:lnTo>
                                        <a:pt x="1161" y="9488"/>
                                      </a:lnTo>
                                      <a:lnTo>
                                        <a:pt x="1146" y="9480"/>
                                      </a:lnTo>
                                      <a:lnTo>
                                        <a:pt x="1131" y="9473"/>
                                      </a:lnTo>
                                      <a:lnTo>
                                        <a:pt x="1116" y="9467"/>
                                      </a:lnTo>
                                      <a:lnTo>
                                        <a:pt x="1100" y="9465"/>
                                      </a:lnTo>
                                      <a:lnTo>
                                        <a:pt x="1085" y="9463"/>
                                      </a:lnTo>
                                      <a:lnTo>
                                        <a:pt x="1070" y="9463"/>
                                      </a:lnTo>
                                      <a:lnTo>
                                        <a:pt x="1053" y="9466"/>
                                      </a:lnTo>
                                      <a:lnTo>
                                        <a:pt x="1038" y="9469"/>
                                      </a:lnTo>
                                      <a:lnTo>
                                        <a:pt x="1023" y="9473"/>
                                      </a:lnTo>
                                      <a:lnTo>
                                        <a:pt x="1006" y="9479"/>
                                      </a:lnTo>
                                      <a:lnTo>
                                        <a:pt x="991" y="9485"/>
                                      </a:lnTo>
                                      <a:lnTo>
                                        <a:pt x="976" y="9492"/>
                                      </a:lnTo>
                                      <a:lnTo>
                                        <a:pt x="961" y="9502"/>
                                      </a:lnTo>
                                      <a:lnTo>
                                        <a:pt x="946" y="9512"/>
                                      </a:lnTo>
                                      <a:lnTo>
                                        <a:pt x="915" y="9533"/>
                                      </a:lnTo>
                                      <a:lnTo>
                                        <a:pt x="888" y="9557"/>
                                      </a:lnTo>
                                      <a:lnTo>
                                        <a:pt x="860" y="9582"/>
                                      </a:lnTo>
                                      <a:lnTo>
                                        <a:pt x="834" y="9610"/>
                                      </a:lnTo>
                                      <a:lnTo>
                                        <a:pt x="810" y="9638"/>
                                      </a:lnTo>
                                      <a:lnTo>
                                        <a:pt x="788" y="9667"/>
                                      </a:lnTo>
                                      <a:lnTo>
                                        <a:pt x="769" y="9693"/>
                                      </a:lnTo>
                                      <a:lnTo>
                                        <a:pt x="751" y="9719"/>
                                      </a:lnTo>
                                      <a:lnTo>
                                        <a:pt x="730" y="9765"/>
                                      </a:lnTo>
                                      <a:lnTo>
                                        <a:pt x="705" y="9813"/>
                                      </a:lnTo>
                                      <a:lnTo>
                                        <a:pt x="679" y="9865"/>
                                      </a:lnTo>
                                      <a:lnTo>
                                        <a:pt x="651" y="9916"/>
                                      </a:lnTo>
                                      <a:lnTo>
                                        <a:pt x="623" y="9968"/>
                                      </a:lnTo>
                                      <a:lnTo>
                                        <a:pt x="597" y="10018"/>
                                      </a:lnTo>
                                      <a:lnTo>
                                        <a:pt x="575" y="10067"/>
                                      </a:lnTo>
                                      <a:lnTo>
                                        <a:pt x="557" y="10110"/>
                                      </a:lnTo>
                                      <a:lnTo>
                                        <a:pt x="499" y="10119"/>
                                      </a:lnTo>
                                      <a:lnTo>
                                        <a:pt x="448" y="10122"/>
                                      </a:lnTo>
                                      <a:lnTo>
                                        <a:pt x="401" y="10118"/>
                                      </a:lnTo>
                                      <a:lnTo>
                                        <a:pt x="359" y="10110"/>
                                      </a:lnTo>
                                      <a:lnTo>
                                        <a:pt x="322" y="10096"/>
                                      </a:lnTo>
                                      <a:lnTo>
                                        <a:pt x="292" y="10076"/>
                                      </a:lnTo>
                                      <a:lnTo>
                                        <a:pt x="264" y="10053"/>
                                      </a:lnTo>
                                      <a:lnTo>
                                        <a:pt x="242" y="10025"/>
                                      </a:lnTo>
                                      <a:lnTo>
                                        <a:pt x="222" y="9995"/>
                                      </a:lnTo>
                                      <a:lnTo>
                                        <a:pt x="207" y="9959"/>
                                      </a:lnTo>
                                      <a:lnTo>
                                        <a:pt x="196" y="9921"/>
                                      </a:lnTo>
                                      <a:lnTo>
                                        <a:pt x="189" y="9881"/>
                                      </a:lnTo>
                                      <a:lnTo>
                                        <a:pt x="185" y="9837"/>
                                      </a:lnTo>
                                      <a:lnTo>
                                        <a:pt x="184" y="9791"/>
                                      </a:lnTo>
                                      <a:lnTo>
                                        <a:pt x="185" y="9744"/>
                                      </a:lnTo>
                                      <a:lnTo>
                                        <a:pt x="189" y="9696"/>
                                      </a:lnTo>
                                      <a:lnTo>
                                        <a:pt x="196" y="9646"/>
                                      </a:lnTo>
                                      <a:lnTo>
                                        <a:pt x="206" y="9595"/>
                                      </a:lnTo>
                                      <a:lnTo>
                                        <a:pt x="215" y="9545"/>
                                      </a:lnTo>
                                      <a:lnTo>
                                        <a:pt x="228" y="9492"/>
                                      </a:lnTo>
                                      <a:lnTo>
                                        <a:pt x="243" y="9443"/>
                                      </a:lnTo>
                                      <a:lnTo>
                                        <a:pt x="258" y="9391"/>
                                      </a:lnTo>
                                      <a:lnTo>
                                        <a:pt x="275" y="9342"/>
                                      </a:lnTo>
                                      <a:lnTo>
                                        <a:pt x="292" y="9293"/>
                                      </a:lnTo>
                                      <a:lnTo>
                                        <a:pt x="309" y="9246"/>
                                      </a:lnTo>
                                      <a:lnTo>
                                        <a:pt x="329" y="9202"/>
                                      </a:lnTo>
                                      <a:lnTo>
                                        <a:pt x="347" y="9159"/>
                                      </a:lnTo>
                                      <a:lnTo>
                                        <a:pt x="366" y="9119"/>
                                      </a:lnTo>
                                      <a:lnTo>
                                        <a:pt x="386" y="9081"/>
                                      </a:lnTo>
                                      <a:lnTo>
                                        <a:pt x="404" y="9048"/>
                                      </a:lnTo>
                                      <a:lnTo>
                                        <a:pt x="420" y="9018"/>
                                      </a:lnTo>
                                      <a:lnTo>
                                        <a:pt x="438" y="8990"/>
                                      </a:lnTo>
                                      <a:lnTo>
                                        <a:pt x="469" y="8993"/>
                                      </a:lnTo>
                                      <a:lnTo>
                                        <a:pt x="500" y="8991"/>
                                      </a:lnTo>
                                      <a:lnTo>
                                        <a:pt x="531" y="8990"/>
                                      </a:lnTo>
                                      <a:lnTo>
                                        <a:pt x="561" y="8986"/>
                                      </a:lnTo>
                                      <a:lnTo>
                                        <a:pt x="590" y="8979"/>
                                      </a:lnTo>
                                      <a:lnTo>
                                        <a:pt x="619" y="8972"/>
                                      </a:lnTo>
                                      <a:lnTo>
                                        <a:pt x="648" y="8962"/>
                                      </a:lnTo>
                                      <a:lnTo>
                                        <a:pt x="676" y="8951"/>
                                      </a:lnTo>
                                      <a:lnTo>
                                        <a:pt x="702" y="8940"/>
                                      </a:lnTo>
                                      <a:lnTo>
                                        <a:pt x="728" y="8926"/>
                                      </a:lnTo>
                                      <a:lnTo>
                                        <a:pt x="753" y="8913"/>
                                      </a:lnTo>
                                      <a:lnTo>
                                        <a:pt x="777" y="8897"/>
                                      </a:lnTo>
                                      <a:lnTo>
                                        <a:pt x="800" y="8882"/>
                                      </a:lnTo>
                                      <a:lnTo>
                                        <a:pt x="823" y="8866"/>
                                      </a:lnTo>
                                      <a:lnTo>
                                        <a:pt x="843" y="8848"/>
                                      </a:lnTo>
                                      <a:lnTo>
                                        <a:pt x="863" y="8830"/>
                                      </a:lnTo>
                                      <a:lnTo>
                                        <a:pt x="881" y="8812"/>
                                      </a:lnTo>
                                      <a:lnTo>
                                        <a:pt x="897" y="8794"/>
                                      </a:lnTo>
                                      <a:lnTo>
                                        <a:pt x="912" y="8774"/>
                                      </a:lnTo>
                                      <a:lnTo>
                                        <a:pt x="926" y="8756"/>
                                      </a:lnTo>
                                      <a:lnTo>
                                        <a:pt x="939" y="8738"/>
                                      </a:lnTo>
                                      <a:lnTo>
                                        <a:pt x="950" y="8720"/>
                                      </a:lnTo>
                                      <a:lnTo>
                                        <a:pt x="958" y="8702"/>
                                      </a:lnTo>
                                      <a:lnTo>
                                        <a:pt x="966" y="8684"/>
                                      </a:lnTo>
                                      <a:lnTo>
                                        <a:pt x="972" y="8668"/>
                                      </a:lnTo>
                                      <a:lnTo>
                                        <a:pt x="975" y="8651"/>
                                      </a:lnTo>
                                      <a:lnTo>
                                        <a:pt x="977" y="8636"/>
                                      </a:lnTo>
                                      <a:lnTo>
                                        <a:pt x="976" y="8622"/>
                                      </a:lnTo>
                                      <a:lnTo>
                                        <a:pt x="975" y="8608"/>
                                      </a:lnTo>
                                      <a:lnTo>
                                        <a:pt x="970" y="8596"/>
                                      </a:lnTo>
                                      <a:lnTo>
                                        <a:pt x="964" y="8585"/>
                                      </a:lnTo>
                                      <a:lnTo>
                                        <a:pt x="954" y="8575"/>
                                      </a:lnTo>
                                      <a:lnTo>
                                        <a:pt x="937" y="8562"/>
                                      </a:lnTo>
                                      <a:lnTo>
                                        <a:pt x="919" y="8553"/>
                                      </a:lnTo>
                                      <a:lnTo>
                                        <a:pt x="900" y="8547"/>
                                      </a:lnTo>
                                      <a:lnTo>
                                        <a:pt x="881" y="8543"/>
                                      </a:lnTo>
                                      <a:lnTo>
                                        <a:pt x="860" y="8542"/>
                                      </a:lnTo>
                                      <a:lnTo>
                                        <a:pt x="838" y="8545"/>
                                      </a:lnTo>
                                      <a:lnTo>
                                        <a:pt x="816" y="8547"/>
                                      </a:lnTo>
                                      <a:lnTo>
                                        <a:pt x="793" y="8554"/>
                                      </a:lnTo>
                                      <a:lnTo>
                                        <a:pt x="770" y="8562"/>
                                      </a:lnTo>
                                      <a:lnTo>
                                        <a:pt x="746" y="8572"/>
                                      </a:lnTo>
                                      <a:lnTo>
                                        <a:pt x="723" y="8583"/>
                                      </a:lnTo>
                                      <a:lnTo>
                                        <a:pt x="699" y="8596"/>
                                      </a:lnTo>
                                      <a:lnTo>
                                        <a:pt x="676" y="8610"/>
                                      </a:lnTo>
                                      <a:lnTo>
                                        <a:pt x="652" y="8625"/>
                                      </a:lnTo>
                                      <a:lnTo>
                                        <a:pt x="630" y="8640"/>
                                      </a:lnTo>
                                      <a:lnTo>
                                        <a:pt x="607" y="8657"/>
                                      </a:lnTo>
                                      <a:lnTo>
                                        <a:pt x="564" y="8691"/>
                                      </a:lnTo>
                                      <a:lnTo>
                                        <a:pt x="522" y="8724"/>
                                      </a:lnTo>
                                      <a:lnTo>
                                        <a:pt x="486" y="8758"/>
                                      </a:lnTo>
                                      <a:lnTo>
                                        <a:pt x="453" y="8788"/>
                                      </a:lnTo>
                                      <a:lnTo>
                                        <a:pt x="406" y="8835"/>
                                      </a:lnTo>
                                      <a:lnTo>
                                        <a:pt x="388" y="8853"/>
                                      </a:lnTo>
                                      <a:lnTo>
                                        <a:pt x="366" y="8841"/>
                                      </a:lnTo>
                                      <a:lnTo>
                                        <a:pt x="347" y="8825"/>
                                      </a:lnTo>
                                      <a:lnTo>
                                        <a:pt x="330" y="8809"/>
                                      </a:lnTo>
                                      <a:lnTo>
                                        <a:pt x="316" y="8789"/>
                                      </a:lnTo>
                                      <a:lnTo>
                                        <a:pt x="307" y="8767"/>
                                      </a:lnTo>
                                      <a:lnTo>
                                        <a:pt x="300" y="8742"/>
                                      </a:lnTo>
                                      <a:lnTo>
                                        <a:pt x="296" y="8717"/>
                                      </a:lnTo>
                                      <a:lnTo>
                                        <a:pt x="294" y="8688"/>
                                      </a:lnTo>
                                      <a:lnTo>
                                        <a:pt x="296" y="8659"/>
                                      </a:lnTo>
                                      <a:lnTo>
                                        <a:pt x="300" y="8629"/>
                                      </a:lnTo>
                                      <a:lnTo>
                                        <a:pt x="305" y="8596"/>
                                      </a:lnTo>
                                      <a:lnTo>
                                        <a:pt x="314" y="8562"/>
                                      </a:lnTo>
                                      <a:lnTo>
                                        <a:pt x="325" y="8529"/>
                                      </a:lnTo>
                                      <a:lnTo>
                                        <a:pt x="337" y="8493"/>
                                      </a:lnTo>
                                      <a:lnTo>
                                        <a:pt x="352" y="8457"/>
                                      </a:lnTo>
                                      <a:lnTo>
                                        <a:pt x="369" y="8421"/>
                                      </a:lnTo>
                                      <a:lnTo>
                                        <a:pt x="387" y="8385"/>
                                      </a:lnTo>
                                      <a:lnTo>
                                        <a:pt x="406" y="8348"/>
                                      </a:lnTo>
                                      <a:lnTo>
                                        <a:pt x="428" y="8312"/>
                                      </a:lnTo>
                                      <a:lnTo>
                                        <a:pt x="451" y="8276"/>
                                      </a:lnTo>
                                      <a:lnTo>
                                        <a:pt x="475" y="8240"/>
                                      </a:lnTo>
                                      <a:lnTo>
                                        <a:pt x="500" y="8204"/>
                                      </a:lnTo>
                                      <a:lnTo>
                                        <a:pt x="527" y="8170"/>
                                      </a:lnTo>
                                      <a:lnTo>
                                        <a:pt x="554" y="8136"/>
                                      </a:lnTo>
                                      <a:lnTo>
                                        <a:pt x="582" y="8103"/>
                                      </a:lnTo>
                                      <a:lnTo>
                                        <a:pt x="611" y="8073"/>
                                      </a:lnTo>
                                      <a:lnTo>
                                        <a:pt x="641" y="8042"/>
                                      </a:lnTo>
                                      <a:lnTo>
                                        <a:pt x="670" y="8013"/>
                                      </a:lnTo>
                                      <a:lnTo>
                                        <a:pt x="702" y="7987"/>
                                      </a:lnTo>
                                      <a:lnTo>
                                        <a:pt x="733" y="7962"/>
                                      </a:lnTo>
                                      <a:lnTo>
                                        <a:pt x="763" y="7940"/>
                                      </a:lnTo>
                                      <a:lnTo>
                                        <a:pt x="795" y="7919"/>
                                      </a:lnTo>
                                      <a:lnTo>
                                        <a:pt x="805" y="7922"/>
                                      </a:lnTo>
                                      <a:lnTo>
                                        <a:pt x="818" y="7923"/>
                                      </a:lnTo>
                                      <a:lnTo>
                                        <a:pt x="836" y="7926"/>
                                      </a:lnTo>
                                      <a:lnTo>
                                        <a:pt x="858" y="7929"/>
                                      </a:lnTo>
                                      <a:lnTo>
                                        <a:pt x="882" y="7930"/>
                                      </a:lnTo>
                                      <a:lnTo>
                                        <a:pt x="908" y="7930"/>
                                      </a:lnTo>
                                      <a:lnTo>
                                        <a:pt x="935" y="7932"/>
                                      </a:lnTo>
                                      <a:lnTo>
                                        <a:pt x="962" y="7930"/>
                                      </a:lnTo>
                                      <a:lnTo>
                                        <a:pt x="990" y="7929"/>
                                      </a:lnTo>
                                      <a:lnTo>
                                        <a:pt x="1016" y="7925"/>
                                      </a:lnTo>
                                      <a:lnTo>
                                        <a:pt x="1040" y="7920"/>
                                      </a:lnTo>
                                      <a:lnTo>
                                        <a:pt x="1062" y="7915"/>
                                      </a:lnTo>
                                      <a:lnTo>
                                        <a:pt x="1071" y="7911"/>
                                      </a:lnTo>
                                      <a:lnTo>
                                        <a:pt x="1080" y="7907"/>
                                      </a:lnTo>
                                      <a:lnTo>
                                        <a:pt x="1088" y="7902"/>
                                      </a:lnTo>
                                      <a:lnTo>
                                        <a:pt x="1095" y="7897"/>
                                      </a:lnTo>
                                      <a:lnTo>
                                        <a:pt x="1100" y="7891"/>
                                      </a:lnTo>
                                      <a:lnTo>
                                        <a:pt x="1105" y="7886"/>
                                      </a:lnTo>
                                      <a:lnTo>
                                        <a:pt x="1107" y="7879"/>
                                      </a:lnTo>
                                      <a:lnTo>
                                        <a:pt x="1110" y="7872"/>
                                      </a:lnTo>
                                      <a:lnTo>
                                        <a:pt x="1107" y="7865"/>
                                      </a:lnTo>
                                      <a:lnTo>
                                        <a:pt x="1105" y="7858"/>
                                      </a:lnTo>
                                      <a:lnTo>
                                        <a:pt x="1100" y="7853"/>
                                      </a:lnTo>
                                      <a:lnTo>
                                        <a:pt x="1094" y="7847"/>
                                      </a:lnTo>
                                      <a:lnTo>
                                        <a:pt x="1087" y="7842"/>
                                      </a:lnTo>
                                      <a:lnTo>
                                        <a:pt x="1080" y="7837"/>
                                      </a:lnTo>
                                      <a:lnTo>
                                        <a:pt x="1070" y="7833"/>
                                      </a:lnTo>
                                      <a:lnTo>
                                        <a:pt x="1060" y="7829"/>
                                      </a:lnTo>
                                      <a:lnTo>
                                        <a:pt x="1040" y="7824"/>
                                      </a:lnTo>
                                      <a:lnTo>
                                        <a:pt x="1015" y="7818"/>
                                      </a:lnTo>
                                      <a:lnTo>
                                        <a:pt x="990" y="7815"/>
                                      </a:lnTo>
                                      <a:lnTo>
                                        <a:pt x="964" y="7814"/>
                                      </a:lnTo>
                                      <a:lnTo>
                                        <a:pt x="936" y="7812"/>
                                      </a:lnTo>
                                      <a:lnTo>
                                        <a:pt x="910" y="7812"/>
                                      </a:lnTo>
                                      <a:lnTo>
                                        <a:pt x="883" y="7814"/>
                                      </a:lnTo>
                                      <a:lnTo>
                                        <a:pt x="860" y="7815"/>
                                      </a:lnTo>
                                      <a:lnTo>
                                        <a:pt x="838" y="7818"/>
                                      </a:lnTo>
                                      <a:lnTo>
                                        <a:pt x="820" y="7819"/>
                                      </a:lnTo>
                                      <a:lnTo>
                                        <a:pt x="805" y="7822"/>
                                      </a:lnTo>
                                      <a:lnTo>
                                        <a:pt x="795" y="7825"/>
                                      </a:lnTo>
                                      <a:lnTo>
                                        <a:pt x="763" y="7804"/>
                                      </a:lnTo>
                                      <a:lnTo>
                                        <a:pt x="733" y="7782"/>
                                      </a:lnTo>
                                      <a:lnTo>
                                        <a:pt x="702" y="7757"/>
                                      </a:lnTo>
                                      <a:lnTo>
                                        <a:pt x="670" y="7729"/>
                                      </a:lnTo>
                                      <a:lnTo>
                                        <a:pt x="641" y="7702"/>
                                      </a:lnTo>
                                      <a:lnTo>
                                        <a:pt x="611" y="7671"/>
                                      </a:lnTo>
                                      <a:lnTo>
                                        <a:pt x="582" y="7641"/>
                                      </a:lnTo>
                                      <a:lnTo>
                                        <a:pt x="554" y="7608"/>
                                      </a:lnTo>
                                      <a:lnTo>
                                        <a:pt x="527" y="7574"/>
                                      </a:lnTo>
                                      <a:lnTo>
                                        <a:pt x="500" y="7540"/>
                                      </a:lnTo>
                                      <a:lnTo>
                                        <a:pt x="475" y="7504"/>
                                      </a:lnTo>
                                      <a:lnTo>
                                        <a:pt x="451" y="7468"/>
                                      </a:lnTo>
                                      <a:lnTo>
                                        <a:pt x="428" y="7432"/>
                                      </a:lnTo>
                                      <a:lnTo>
                                        <a:pt x="406" y="7396"/>
                                      </a:lnTo>
                                      <a:lnTo>
                                        <a:pt x="387" y="7359"/>
                                      </a:lnTo>
                                      <a:lnTo>
                                        <a:pt x="369" y="7323"/>
                                      </a:lnTo>
                                      <a:lnTo>
                                        <a:pt x="352" y="7287"/>
                                      </a:lnTo>
                                      <a:lnTo>
                                        <a:pt x="337" y="7251"/>
                                      </a:lnTo>
                                      <a:lnTo>
                                        <a:pt x="325" y="7215"/>
                                      </a:lnTo>
                                      <a:lnTo>
                                        <a:pt x="314" y="7182"/>
                                      </a:lnTo>
                                      <a:lnTo>
                                        <a:pt x="305" y="7148"/>
                                      </a:lnTo>
                                      <a:lnTo>
                                        <a:pt x="300" y="7115"/>
                                      </a:lnTo>
                                      <a:lnTo>
                                        <a:pt x="296" y="7085"/>
                                      </a:lnTo>
                                      <a:lnTo>
                                        <a:pt x="294" y="7056"/>
                                      </a:lnTo>
                                      <a:lnTo>
                                        <a:pt x="296" y="7027"/>
                                      </a:lnTo>
                                      <a:lnTo>
                                        <a:pt x="300" y="7002"/>
                                      </a:lnTo>
                                      <a:lnTo>
                                        <a:pt x="307" y="6977"/>
                                      </a:lnTo>
                                      <a:lnTo>
                                        <a:pt x="316" y="6955"/>
                                      </a:lnTo>
                                      <a:lnTo>
                                        <a:pt x="330" y="6935"/>
                                      </a:lnTo>
                                      <a:lnTo>
                                        <a:pt x="347" y="6919"/>
                                      </a:lnTo>
                                      <a:lnTo>
                                        <a:pt x="366" y="6903"/>
                                      </a:lnTo>
                                      <a:lnTo>
                                        <a:pt x="388" y="6891"/>
                                      </a:lnTo>
                                      <a:lnTo>
                                        <a:pt x="406" y="6909"/>
                                      </a:lnTo>
                                      <a:lnTo>
                                        <a:pt x="453" y="6956"/>
                                      </a:lnTo>
                                      <a:lnTo>
                                        <a:pt x="486" y="6986"/>
                                      </a:lnTo>
                                      <a:lnTo>
                                        <a:pt x="522" y="7020"/>
                                      </a:lnTo>
                                      <a:lnTo>
                                        <a:pt x="564" y="7053"/>
                                      </a:lnTo>
                                      <a:lnTo>
                                        <a:pt x="607" y="7087"/>
                                      </a:lnTo>
                                      <a:lnTo>
                                        <a:pt x="630" y="7104"/>
                                      </a:lnTo>
                                      <a:lnTo>
                                        <a:pt x="652" y="7119"/>
                                      </a:lnTo>
                                      <a:lnTo>
                                        <a:pt x="676" y="7134"/>
                                      </a:lnTo>
                                      <a:lnTo>
                                        <a:pt x="699" y="7148"/>
                                      </a:lnTo>
                                      <a:lnTo>
                                        <a:pt x="723" y="7161"/>
                                      </a:lnTo>
                                      <a:lnTo>
                                        <a:pt x="746" y="7172"/>
                                      </a:lnTo>
                                      <a:lnTo>
                                        <a:pt x="770" y="7182"/>
                                      </a:lnTo>
                                      <a:lnTo>
                                        <a:pt x="793" y="7190"/>
                                      </a:lnTo>
                                      <a:lnTo>
                                        <a:pt x="816" y="7197"/>
                                      </a:lnTo>
                                      <a:lnTo>
                                        <a:pt x="838" y="7201"/>
                                      </a:lnTo>
                                      <a:lnTo>
                                        <a:pt x="860" y="7202"/>
                                      </a:lnTo>
                                      <a:lnTo>
                                        <a:pt x="881" y="7201"/>
                                      </a:lnTo>
                                      <a:lnTo>
                                        <a:pt x="900" y="7197"/>
                                      </a:lnTo>
                                      <a:lnTo>
                                        <a:pt x="919" y="7191"/>
                                      </a:lnTo>
                                      <a:lnTo>
                                        <a:pt x="937" y="7182"/>
                                      </a:lnTo>
                                      <a:lnTo>
                                        <a:pt x="954" y="7169"/>
                                      </a:lnTo>
                                      <a:lnTo>
                                        <a:pt x="964" y="7159"/>
                                      </a:lnTo>
                                      <a:lnTo>
                                        <a:pt x="970" y="7148"/>
                                      </a:lnTo>
                                      <a:lnTo>
                                        <a:pt x="975" y="7136"/>
                                      </a:lnTo>
                                      <a:lnTo>
                                        <a:pt x="976" y="7122"/>
                                      </a:lnTo>
                                      <a:lnTo>
                                        <a:pt x="977" y="7108"/>
                                      </a:lnTo>
                                      <a:lnTo>
                                        <a:pt x="975" y="7093"/>
                                      </a:lnTo>
                                      <a:lnTo>
                                        <a:pt x="972" y="7076"/>
                                      </a:lnTo>
                                      <a:lnTo>
                                        <a:pt x="966" y="7060"/>
                                      </a:lnTo>
                                      <a:lnTo>
                                        <a:pt x="958" y="7042"/>
                                      </a:lnTo>
                                      <a:lnTo>
                                        <a:pt x="950" y="7025"/>
                                      </a:lnTo>
                                      <a:lnTo>
                                        <a:pt x="939" y="7006"/>
                                      </a:lnTo>
                                      <a:lnTo>
                                        <a:pt x="926" y="6988"/>
                                      </a:lnTo>
                                      <a:lnTo>
                                        <a:pt x="912" y="6970"/>
                                      </a:lnTo>
                                      <a:lnTo>
                                        <a:pt x="897" y="6950"/>
                                      </a:lnTo>
                                      <a:lnTo>
                                        <a:pt x="881" y="6932"/>
                                      </a:lnTo>
                                      <a:lnTo>
                                        <a:pt x="863" y="6914"/>
                                      </a:lnTo>
                                      <a:lnTo>
                                        <a:pt x="843" y="6896"/>
                                      </a:lnTo>
                                      <a:lnTo>
                                        <a:pt x="823" y="6880"/>
                                      </a:lnTo>
                                      <a:lnTo>
                                        <a:pt x="800" y="6862"/>
                                      </a:lnTo>
                                      <a:lnTo>
                                        <a:pt x="777" y="6847"/>
                                      </a:lnTo>
                                      <a:lnTo>
                                        <a:pt x="753" y="6831"/>
                                      </a:lnTo>
                                      <a:lnTo>
                                        <a:pt x="728" y="6818"/>
                                      </a:lnTo>
                                      <a:lnTo>
                                        <a:pt x="702" y="6804"/>
                                      </a:lnTo>
                                      <a:lnTo>
                                        <a:pt x="676" y="6793"/>
                                      </a:lnTo>
                                      <a:lnTo>
                                        <a:pt x="648" y="6782"/>
                                      </a:lnTo>
                                      <a:lnTo>
                                        <a:pt x="619" y="6772"/>
                                      </a:lnTo>
                                      <a:lnTo>
                                        <a:pt x="590" y="6765"/>
                                      </a:lnTo>
                                      <a:lnTo>
                                        <a:pt x="561" y="6758"/>
                                      </a:lnTo>
                                      <a:lnTo>
                                        <a:pt x="531" y="6754"/>
                                      </a:lnTo>
                                      <a:lnTo>
                                        <a:pt x="500" y="6753"/>
                                      </a:lnTo>
                                      <a:lnTo>
                                        <a:pt x="469" y="6751"/>
                                      </a:lnTo>
                                      <a:lnTo>
                                        <a:pt x="438" y="6754"/>
                                      </a:lnTo>
                                      <a:lnTo>
                                        <a:pt x="420" y="6728"/>
                                      </a:lnTo>
                                      <a:lnTo>
                                        <a:pt x="404" y="6697"/>
                                      </a:lnTo>
                                      <a:lnTo>
                                        <a:pt x="386" y="6663"/>
                                      </a:lnTo>
                                      <a:lnTo>
                                        <a:pt x="366" y="6625"/>
                                      </a:lnTo>
                                      <a:lnTo>
                                        <a:pt x="347" y="6585"/>
                                      </a:lnTo>
                                      <a:lnTo>
                                        <a:pt x="329" y="6542"/>
                                      </a:lnTo>
                                      <a:lnTo>
                                        <a:pt x="309" y="6498"/>
                                      </a:lnTo>
                                      <a:lnTo>
                                        <a:pt x="292" y="6451"/>
                                      </a:lnTo>
                                      <a:lnTo>
                                        <a:pt x="275" y="6402"/>
                                      </a:lnTo>
                                      <a:lnTo>
                                        <a:pt x="258" y="6353"/>
                                      </a:lnTo>
                                      <a:lnTo>
                                        <a:pt x="243" y="6303"/>
                                      </a:lnTo>
                                      <a:lnTo>
                                        <a:pt x="228" y="6252"/>
                                      </a:lnTo>
                                      <a:lnTo>
                                        <a:pt x="215" y="6200"/>
                                      </a:lnTo>
                                      <a:lnTo>
                                        <a:pt x="206" y="6149"/>
                                      </a:lnTo>
                                      <a:lnTo>
                                        <a:pt x="196" y="6098"/>
                                      </a:lnTo>
                                      <a:lnTo>
                                        <a:pt x="189" y="6048"/>
                                      </a:lnTo>
                                      <a:lnTo>
                                        <a:pt x="185" y="6000"/>
                                      </a:lnTo>
                                      <a:lnTo>
                                        <a:pt x="184" y="5953"/>
                                      </a:lnTo>
                                      <a:lnTo>
                                        <a:pt x="185" y="5907"/>
                                      </a:lnTo>
                                      <a:lnTo>
                                        <a:pt x="189" y="5864"/>
                                      </a:lnTo>
                                      <a:lnTo>
                                        <a:pt x="196" y="5823"/>
                                      </a:lnTo>
                                      <a:lnTo>
                                        <a:pt x="207" y="5785"/>
                                      </a:lnTo>
                                      <a:lnTo>
                                        <a:pt x="222" y="5749"/>
                                      </a:lnTo>
                                      <a:lnTo>
                                        <a:pt x="242" y="5719"/>
                                      </a:lnTo>
                                      <a:lnTo>
                                        <a:pt x="264" y="5691"/>
                                      </a:lnTo>
                                      <a:lnTo>
                                        <a:pt x="292" y="5668"/>
                                      </a:lnTo>
                                      <a:lnTo>
                                        <a:pt x="322" y="5648"/>
                                      </a:lnTo>
                                      <a:lnTo>
                                        <a:pt x="359" y="5634"/>
                                      </a:lnTo>
                                      <a:lnTo>
                                        <a:pt x="401" y="5626"/>
                                      </a:lnTo>
                                      <a:lnTo>
                                        <a:pt x="448" y="5623"/>
                                      </a:lnTo>
                                      <a:lnTo>
                                        <a:pt x="499" y="5625"/>
                                      </a:lnTo>
                                      <a:lnTo>
                                        <a:pt x="557" y="5634"/>
                                      </a:lnTo>
                                      <a:lnTo>
                                        <a:pt x="575" y="5679"/>
                                      </a:lnTo>
                                      <a:lnTo>
                                        <a:pt x="597" y="5726"/>
                                      </a:lnTo>
                                      <a:lnTo>
                                        <a:pt x="623" y="5776"/>
                                      </a:lnTo>
                                      <a:lnTo>
                                        <a:pt x="651" y="5828"/>
                                      </a:lnTo>
                                      <a:lnTo>
                                        <a:pt x="679" y="5879"/>
                                      </a:lnTo>
                                      <a:lnTo>
                                        <a:pt x="705" y="5931"/>
                                      </a:lnTo>
                                      <a:lnTo>
                                        <a:pt x="730" y="5979"/>
                                      </a:lnTo>
                                      <a:lnTo>
                                        <a:pt x="751" y="6025"/>
                                      </a:lnTo>
                                      <a:lnTo>
                                        <a:pt x="769" y="6051"/>
                                      </a:lnTo>
                                      <a:lnTo>
                                        <a:pt x="788" y="6077"/>
                                      </a:lnTo>
                                      <a:lnTo>
                                        <a:pt x="810" y="6106"/>
                                      </a:lnTo>
                                      <a:lnTo>
                                        <a:pt x="834" y="6134"/>
                                      </a:lnTo>
                                      <a:lnTo>
                                        <a:pt x="860" y="6162"/>
                                      </a:lnTo>
                                      <a:lnTo>
                                        <a:pt x="888" y="6187"/>
                                      </a:lnTo>
                                      <a:lnTo>
                                        <a:pt x="915" y="6212"/>
                                      </a:lnTo>
                                      <a:lnTo>
                                        <a:pt x="946" y="6232"/>
                                      </a:lnTo>
                                      <a:lnTo>
                                        <a:pt x="961" y="6242"/>
                                      </a:lnTo>
                                      <a:lnTo>
                                        <a:pt x="976" y="6252"/>
                                      </a:lnTo>
                                      <a:lnTo>
                                        <a:pt x="991" y="6259"/>
                                      </a:lnTo>
                                      <a:lnTo>
                                        <a:pt x="1006" y="6265"/>
                                      </a:lnTo>
                                      <a:lnTo>
                                        <a:pt x="1023" y="6271"/>
                                      </a:lnTo>
                                      <a:lnTo>
                                        <a:pt x="1038" y="6275"/>
                                      </a:lnTo>
                                      <a:lnTo>
                                        <a:pt x="1053" y="6278"/>
                                      </a:lnTo>
                                      <a:lnTo>
                                        <a:pt x="1070" y="6281"/>
                                      </a:lnTo>
                                      <a:lnTo>
                                        <a:pt x="1085" y="6281"/>
                                      </a:lnTo>
                                      <a:lnTo>
                                        <a:pt x="1100" y="6279"/>
                                      </a:lnTo>
                                      <a:lnTo>
                                        <a:pt x="1116" y="6277"/>
                                      </a:lnTo>
                                      <a:lnTo>
                                        <a:pt x="1131" y="6271"/>
                                      </a:lnTo>
                                      <a:lnTo>
                                        <a:pt x="1146" y="6264"/>
                                      </a:lnTo>
                                      <a:lnTo>
                                        <a:pt x="1161" y="6256"/>
                                      </a:lnTo>
                                      <a:lnTo>
                                        <a:pt x="1177" y="6246"/>
                                      </a:lnTo>
                                      <a:lnTo>
                                        <a:pt x="1190" y="6234"/>
                                      </a:lnTo>
                                      <a:lnTo>
                                        <a:pt x="1197" y="6228"/>
                                      </a:lnTo>
                                      <a:lnTo>
                                        <a:pt x="1203" y="6220"/>
                                      </a:lnTo>
                                      <a:lnTo>
                                        <a:pt x="1208" y="6210"/>
                                      </a:lnTo>
                                      <a:lnTo>
                                        <a:pt x="1212" y="6200"/>
                                      </a:lnTo>
                                      <a:lnTo>
                                        <a:pt x="1215" y="6188"/>
                                      </a:lnTo>
                                      <a:lnTo>
                                        <a:pt x="1217" y="6174"/>
                                      </a:lnTo>
                                      <a:lnTo>
                                        <a:pt x="1218" y="6159"/>
                                      </a:lnTo>
                                      <a:lnTo>
                                        <a:pt x="1218" y="6142"/>
                                      </a:lnTo>
                                      <a:lnTo>
                                        <a:pt x="1215" y="6124"/>
                                      </a:lnTo>
                                      <a:lnTo>
                                        <a:pt x="1212" y="6105"/>
                                      </a:lnTo>
                                      <a:lnTo>
                                        <a:pt x="1208" y="6086"/>
                                      </a:lnTo>
                                      <a:lnTo>
                                        <a:pt x="1201" y="6065"/>
                                      </a:lnTo>
                                      <a:lnTo>
                                        <a:pt x="1194" y="6043"/>
                                      </a:lnTo>
                                      <a:lnTo>
                                        <a:pt x="1185" y="6019"/>
                                      </a:lnTo>
                                      <a:lnTo>
                                        <a:pt x="1174" y="5996"/>
                                      </a:lnTo>
                                      <a:lnTo>
                                        <a:pt x="1160" y="5971"/>
                                      </a:lnTo>
                                      <a:lnTo>
                                        <a:pt x="1145" y="5946"/>
                                      </a:lnTo>
                                      <a:lnTo>
                                        <a:pt x="1128" y="5920"/>
                                      </a:lnTo>
                                      <a:lnTo>
                                        <a:pt x="1109" y="5893"/>
                                      </a:lnTo>
                                      <a:lnTo>
                                        <a:pt x="1087" y="5866"/>
                                      </a:lnTo>
                                      <a:lnTo>
                                        <a:pt x="1063" y="5839"/>
                                      </a:lnTo>
                                      <a:lnTo>
                                        <a:pt x="1037" y="5810"/>
                                      </a:lnTo>
                                      <a:lnTo>
                                        <a:pt x="1008" y="5783"/>
                                      </a:lnTo>
                                      <a:lnTo>
                                        <a:pt x="976" y="5753"/>
                                      </a:lnTo>
                                      <a:lnTo>
                                        <a:pt x="943" y="5726"/>
                                      </a:lnTo>
                                      <a:lnTo>
                                        <a:pt x="905" y="5697"/>
                                      </a:lnTo>
                                      <a:lnTo>
                                        <a:pt x="867" y="5668"/>
                                      </a:lnTo>
                                      <a:lnTo>
                                        <a:pt x="824" y="5639"/>
                                      </a:lnTo>
                                      <a:lnTo>
                                        <a:pt x="778" y="5610"/>
                                      </a:lnTo>
                                      <a:lnTo>
                                        <a:pt x="730" y="5581"/>
                                      </a:lnTo>
                                      <a:lnTo>
                                        <a:pt x="679" y="5551"/>
                                      </a:lnTo>
                                      <a:lnTo>
                                        <a:pt x="625" y="5524"/>
                                      </a:lnTo>
                                      <a:lnTo>
                                        <a:pt x="581" y="5246"/>
                                      </a:lnTo>
                                      <a:lnTo>
                                        <a:pt x="547" y="4976"/>
                                      </a:lnTo>
                                      <a:lnTo>
                                        <a:pt x="525" y="4714"/>
                                      </a:lnTo>
                                      <a:lnTo>
                                        <a:pt x="513" y="4461"/>
                                      </a:lnTo>
                                      <a:lnTo>
                                        <a:pt x="509" y="4216"/>
                                      </a:lnTo>
                                      <a:lnTo>
                                        <a:pt x="513" y="3980"/>
                                      </a:lnTo>
                                      <a:lnTo>
                                        <a:pt x="524" y="3748"/>
                                      </a:lnTo>
                                      <a:lnTo>
                                        <a:pt x="542" y="3527"/>
                                      </a:lnTo>
                                      <a:lnTo>
                                        <a:pt x="565" y="3311"/>
                                      </a:lnTo>
                                      <a:lnTo>
                                        <a:pt x="594" y="3104"/>
                                      </a:lnTo>
                                      <a:lnTo>
                                        <a:pt x="628" y="2903"/>
                                      </a:lnTo>
                                      <a:lnTo>
                                        <a:pt x="663" y="2709"/>
                                      </a:lnTo>
                                      <a:lnTo>
                                        <a:pt x="702" y="2521"/>
                                      </a:lnTo>
                                      <a:lnTo>
                                        <a:pt x="742" y="2340"/>
                                      </a:lnTo>
                                      <a:lnTo>
                                        <a:pt x="785" y="2165"/>
                                      </a:lnTo>
                                      <a:lnTo>
                                        <a:pt x="827" y="1997"/>
                                      </a:lnTo>
                                      <a:lnTo>
                                        <a:pt x="910" y="1678"/>
                                      </a:lnTo>
                                      <a:lnTo>
                                        <a:pt x="984" y="1381"/>
                                      </a:lnTo>
                                      <a:lnTo>
                                        <a:pt x="1017" y="1241"/>
                                      </a:lnTo>
                                      <a:lnTo>
                                        <a:pt x="1047" y="1105"/>
                                      </a:lnTo>
                                      <a:lnTo>
                                        <a:pt x="1070" y="975"/>
                                      </a:lnTo>
                                      <a:lnTo>
                                        <a:pt x="1087" y="849"/>
                                      </a:lnTo>
                                      <a:lnTo>
                                        <a:pt x="1099" y="729"/>
                                      </a:lnTo>
                                      <a:lnTo>
                                        <a:pt x="1102" y="613"/>
                                      </a:lnTo>
                                      <a:lnTo>
                                        <a:pt x="1098" y="501"/>
                                      </a:lnTo>
                                      <a:lnTo>
                                        <a:pt x="1085" y="393"/>
                                      </a:lnTo>
                                      <a:lnTo>
                                        <a:pt x="1062" y="289"/>
                                      </a:lnTo>
                                      <a:lnTo>
                                        <a:pt x="1030" y="189"/>
                                      </a:lnTo>
                                      <a:lnTo>
                                        <a:pt x="986" y="93"/>
                                      </a:lnTo>
                                      <a:lnTo>
                                        <a:pt x="929" y="0"/>
                                      </a:lnTo>
                                      <a:close/>
                                      <a:moveTo>
                                        <a:pt x="1084" y="7872"/>
                                      </a:moveTo>
                                      <a:lnTo>
                                        <a:pt x="1085" y="7876"/>
                                      </a:lnTo>
                                      <a:lnTo>
                                        <a:pt x="1084" y="7879"/>
                                      </a:lnTo>
                                      <a:lnTo>
                                        <a:pt x="1081" y="7883"/>
                                      </a:lnTo>
                                      <a:lnTo>
                                        <a:pt x="1077" y="7886"/>
                                      </a:lnTo>
                                      <a:lnTo>
                                        <a:pt x="1067" y="7890"/>
                                      </a:lnTo>
                                      <a:lnTo>
                                        <a:pt x="1052" y="7894"/>
                                      </a:lnTo>
                                      <a:lnTo>
                                        <a:pt x="1034" y="7897"/>
                                      </a:lnTo>
                                      <a:lnTo>
                                        <a:pt x="1015" y="7898"/>
                                      </a:lnTo>
                                      <a:lnTo>
                                        <a:pt x="991" y="7900"/>
                                      </a:lnTo>
                                      <a:lnTo>
                                        <a:pt x="968" y="7900"/>
                                      </a:lnTo>
                                      <a:lnTo>
                                        <a:pt x="943" y="7900"/>
                                      </a:lnTo>
                                      <a:lnTo>
                                        <a:pt x="917" y="7898"/>
                                      </a:lnTo>
                                      <a:lnTo>
                                        <a:pt x="892" y="7896"/>
                                      </a:lnTo>
                                      <a:lnTo>
                                        <a:pt x="868" y="7893"/>
                                      </a:lnTo>
                                      <a:lnTo>
                                        <a:pt x="845" y="7890"/>
                                      </a:lnTo>
                                      <a:lnTo>
                                        <a:pt x="824" y="7886"/>
                                      </a:lnTo>
                                      <a:lnTo>
                                        <a:pt x="806" y="7880"/>
                                      </a:lnTo>
                                      <a:lnTo>
                                        <a:pt x="791" y="7876"/>
                                      </a:lnTo>
                                      <a:lnTo>
                                        <a:pt x="806" y="7868"/>
                                      </a:lnTo>
                                      <a:lnTo>
                                        <a:pt x="824" y="7862"/>
                                      </a:lnTo>
                                      <a:lnTo>
                                        <a:pt x="845" y="7857"/>
                                      </a:lnTo>
                                      <a:lnTo>
                                        <a:pt x="867" y="7853"/>
                                      </a:lnTo>
                                      <a:lnTo>
                                        <a:pt x="890" y="7850"/>
                                      </a:lnTo>
                                      <a:lnTo>
                                        <a:pt x="915" y="7847"/>
                                      </a:lnTo>
                                      <a:lnTo>
                                        <a:pt x="940" y="7846"/>
                                      </a:lnTo>
                                      <a:lnTo>
                                        <a:pt x="964" y="7844"/>
                                      </a:lnTo>
                                      <a:lnTo>
                                        <a:pt x="987" y="7846"/>
                                      </a:lnTo>
                                      <a:lnTo>
                                        <a:pt x="1011" y="7846"/>
                                      </a:lnTo>
                                      <a:lnTo>
                                        <a:pt x="1030" y="7848"/>
                                      </a:lnTo>
                                      <a:lnTo>
                                        <a:pt x="1048" y="7851"/>
                                      </a:lnTo>
                                      <a:lnTo>
                                        <a:pt x="1063" y="7855"/>
                                      </a:lnTo>
                                      <a:lnTo>
                                        <a:pt x="1074" y="7860"/>
                                      </a:lnTo>
                                      <a:lnTo>
                                        <a:pt x="1078" y="7862"/>
                                      </a:lnTo>
                                      <a:lnTo>
                                        <a:pt x="1081" y="7865"/>
                                      </a:lnTo>
                                      <a:lnTo>
                                        <a:pt x="1084" y="7869"/>
                                      </a:lnTo>
                                      <a:lnTo>
                                        <a:pt x="1084" y="7872"/>
                                      </a:lnTo>
                                      <a:close/>
                                      <a:moveTo>
                                        <a:pt x="684" y="10080"/>
                                      </a:moveTo>
                                      <a:lnTo>
                                        <a:pt x="704" y="10067"/>
                                      </a:lnTo>
                                      <a:lnTo>
                                        <a:pt x="756" y="10029"/>
                                      </a:lnTo>
                                      <a:lnTo>
                                        <a:pt x="789" y="10003"/>
                                      </a:lnTo>
                                      <a:lnTo>
                                        <a:pt x="828" y="9974"/>
                                      </a:lnTo>
                                      <a:lnTo>
                                        <a:pt x="868" y="9941"/>
                                      </a:lnTo>
                                      <a:lnTo>
                                        <a:pt x="908" y="9905"/>
                                      </a:lnTo>
                                      <a:lnTo>
                                        <a:pt x="948" y="9867"/>
                                      </a:lnTo>
                                      <a:lnTo>
                                        <a:pt x="987" y="9830"/>
                                      </a:lnTo>
                                      <a:lnTo>
                                        <a:pt x="1005" y="9811"/>
                                      </a:lnTo>
                                      <a:lnTo>
                                        <a:pt x="1023" y="9791"/>
                                      </a:lnTo>
                                      <a:lnTo>
                                        <a:pt x="1038" y="9772"/>
                                      </a:lnTo>
                                      <a:lnTo>
                                        <a:pt x="1053" y="9753"/>
                                      </a:lnTo>
                                      <a:lnTo>
                                        <a:pt x="1066" y="9733"/>
                                      </a:lnTo>
                                      <a:lnTo>
                                        <a:pt x="1077" y="9715"/>
                                      </a:lnTo>
                                      <a:lnTo>
                                        <a:pt x="1087" y="9697"/>
                                      </a:lnTo>
                                      <a:lnTo>
                                        <a:pt x="1095" y="9679"/>
                                      </a:lnTo>
                                      <a:lnTo>
                                        <a:pt x="1099" y="9663"/>
                                      </a:lnTo>
                                      <a:lnTo>
                                        <a:pt x="1102" y="9646"/>
                                      </a:lnTo>
                                      <a:lnTo>
                                        <a:pt x="1102" y="9631"/>
                                      </a:lnTo>
                                      <a:lnTo>
                                        <a:pt x="1100" y="9617"/>
                                      </a:lnTo>
                                      <a:lnTo>
                                        <a:pt x="1095" y="9604"/>
                                      </a:lnTo>
                                      <a:lnTo>
                                        <a:pt x="1088" y="9595"/>
                                      </a:lnTo>
                                      <a:lnTo>
                                        <a:pt x="1080" y="9589"/>
                                      </a:lnTo>
                                      <a:lnTo>
                                        <a:pt x="1070" y="9586"/>
                                      </a:lnTo>
                                      <a:lnTo>
                                        <a:pt x="1059" y="9586"/>
                                      </a:lnTo>
                                      <a:lnTo>
                                        <a:pt x="1048" y="9588"/>
                                      </a:lnTo>
                                      <a:lnTo>
                                        <a:pt x="1034" y="9593"/>
                                      </a:lnTo>
                                      <a:lnTo>
                                        <a:pt x="1020" y="9600"/>
                                      </a:lnTo>
                                      <a:lnTo>
                                        <a:pt x="1005" y="9610"/>
                                      </a:lnTo>
                                      <a:lnTo>
                                        <a:pt x="990" y="9622"/>
                                      </a:lnTo>
                                      <a:lnTo>
                                        <a:pt x="973" y="9635"/>
                                      </a:lnTo>
                                      <a:lnTo>
                                        <a:pt x="955" y="9652"/>
                                      </a:lnTo>
                                      <a:lnTo>
                                        <a:pt x="939" y="9668"/>
                                      </a:lnTo>
                                      <a:lnTo>
                                        <a:pt x="921" y="9686"/>
                                      </a:lnTo>
                                      <a:lnTo>
                                        <a:pt x="903" y="9705"/>
                                      </a:lnTo>
                                      <a:lnTo>
                                        <a:pt x="885" y="9726"/>
                                      </a:lnTo>
                                      <a:lnTo>
                                        <a:pt x="850" y="9771"/>
                                      </a:lnTo>
                                      <a:lnTo>
                                        <a:pt x="816" y="9818"/>
                                      </a:lnTo>
                                      <a:lnTo>
                                        <a:pt x="784" y="9865"/>
                                      </a:lnTo>
                                      <a:lnTo>
                                        <a:pt x="753" y="9913"/>
                                      </a:lnTo>
                                      <a:lnTo>
                                        <a:pt x="741" y="9937"/>
                                      </a:lnTo>
                                      <a:lnTo>
                                        <a:pt x="728" y="9960"/>
                                      </a:lnTo>
                                      <a:lnTo>
                                        <a:pt x="717" y="9982"/>
                                      </a:lnTo>
                                      <a:lnTo>
                                        <a:pt x="708" y="10004"/>
                                      </a:lnTo>
                                      <a:lnTo>
                                        <a:pt x="699" y="10025"/>
                                      </a:lnTo>
                                      <a:lnTo>
                                        <a:pt x="693" y="10044"/>
                                      </a:lnTo>
                                      <a:lnTo>
                                        <a:pt x="688" y="10064"/>
                                      </a:lnTo>
                                      <a:lnTo>
                                        <a:pt x="684" y="10080"/>
                                      </a:lnTo>
                                      <a:close/>
                                      <a:moveTo>
                                        <a:pt x="871" y="8646"/>
                                      </a:moveTo>
                                      <a:lnTo>
                                        <a:pt x="871" y="8655"/>
                                      </a:lnTo>
                                      <a:lnTo>
                                        <a:pt x="871" y="8665"/>
                                      </a:lnTo>
                                      <a:lnTo>
                                        <a:pt x="868" y="8675"/>
                                      </a:lnTo>
                                      <a:lnTo>
                                        <a:pt x="864" y="8686"/>
                                      </a:lnTo>
                                      <a:lnTo>
                                        <a:pt x="858" y="8697"/>
                                      </a:lnTo>
                                      <a:lnTo>
                                        <a:pt x="853" y="8708"/>
                                      </a:lnTo>
                                      <a:lnTo>
                                        <a:pt x="845" y="8720"/>
                                      </a:lnTo>
                                      <a:lnTo>
                                        <a:pt x="836" y="8731"/>
                                      </a:lnTo>
                                      <a:lnTo>
                                        <a:pt x="827" y="8742"/>
                                      </a:lnTo>
                                      <a:lnTo>
                                        <a:pt x="816" y="8753"/>
                                      </a:lnTo>
                                      <a:lnTo>
                                        <a:pt x="805" y="8766"/>
                                      </a:lnTo>
                                      <a:lnTo>
                                        <a:pt x="792" y="8777"/>
                                      </a:lnTo>
                                      <a:lnTo>
                                        <a:pt x="766" y="8798"/>
                                      </a:lnTo>
                                      <a:lnTo>
                                        <a:pt x="737" y="8818"/>
                                      </a:lnTo>
                                      <a:lnTo>
                                        <a:pt x="705" y="8838"/>
                                      </a:lnTo>
                                      <a:lnTo>
                                        <a:pt x="673" y="8854"/>
                                      </a:lnTo>
                                      <a:lnTo>
                                        <a:pt x="655" y="8861"/>
                                      </a:lnTo>
                                      <a:lnTo>
                                        <a:pt x="639" y="8868"/>
                                      </a:lnTo>
                                      <a:lnTo>
                                        <a:pt x="622" y="8874"/>
                                      </a:lnTo>
                                      <a:lnTo>
                                        <a:pt x="605" y="8878"/>
                                      </a:lnTo>
                                      <a:lnTo>
                                        <a:pt x="589" y="8882"/>
                                      </a:lnTo>
                                      <a:lnTo>
                                        <a:pt x="572" y="8885"/>
                                      </a:lnTo>
                                      <a:lnTo>
                                        <a:pt x="556" y="8888"/>
                                      </a:lnTo>
                                      <a:lnTo>
                                        <a:pt x="539" y="8889"/>
                                      </a:lnTo>
                                      <a:lnTo>
                                        <a:pt x="524" y="8889"/>
                                      </a:lnTo>
                                      <a:lnTo>
                                        <a:pt x="509" y="8888"/>
                                      </a:lnTo>
                                      <a:lnTo>
                                        <a:pt x="493" y="8885"/>
                                      </a:lnTo>
                                      <a:lnTo>
                                        <a:pt x="478" y="8881"/>
                                      </a:lnTo>
                                      <a:lnTo>
                                        <a:pt x="484" y="8871"/>
                                      </a:lnTo>
                                      <a:lnTo>
                                        <a:pt x="491" y="8860"/>
                                      </a:lnTo>
                                      <a:lnTo>
                                        <a:pt x="499" y="8849"/>
                                      </a:lnTo>
                                      <a:lnTo>
                                        <a:pt x="509" y="8836"/>
                                      </a:lnTo>
                                      <a:lnTo>
                                        <a:pt x="531" y="8810"/>
                                      </a:lnTo>
                                      <a:lnTo>
                                        <a:pt x="557" y="8784"/>
                                      </a:lnTo>
                                      <a:lnTo>
                                        <a:pt x="587" y="8756"/>
                                      </a:lnTo>
                                      <a:lnTo>
                                        <a:pt x="619" y="8729"/>
                                      </a:lnTo>
                                      <a:lnTo>
                                        <a:pt x="652" y="8702"/>
                                      </a:lnTo>
                                      <a:lnTo>
                                        <a:pt x="687" y="8677"/>
                                      </a:lnTo>
                                      <a:lnTo>
                                        <a:pt x="720" y="8657"/>
                                      </a:lnTo>
                                      <a:lnTo>
                                        <a:pt x="752" y="8637"/>
                                      </a:lnTo>
                                      <a:lnTo>
                                        <a:pt x="769" y="8630"/>
                                      </a:lnTo>
                                      <a:lnTo>
                                        <a:pt x="782" y="8623"/>
                                      </a:lnTo>
                                      <a:lnTo>
                                        <a:pt x="796" y="8618"/>
                                      </a:lnTo>
                                      <a:lnTo>
                                        <a:pt x="810" y="8615"/>
                                      </a:lnTo>
                                      <a:lnTo>
                                        <a:pt x="823" y="8612"/>
                                      </a:lnTo>
                                      <a:lnTo>
                                        <a:pt x="834" y="8611"/>
                                      </a:lnTo>
                                      <a:lnTo>
                                        <a:pt x="843" y="8612"/>
                                      </a:lnTo>
                                      <a:lnTo>
                                        <a:pt x="852" y="8615"/>
                                      </a:lnTo>
                                      <a:lnTo>
                                        <a:pt x="858" y="8619"/>
                                      </a:lnTo>
                                      <a:lnTo>
                                        <a:pt x="864" y="8626"/>
                                      </a:lnTo>
                                      <a:lnTo>
                                        <a:pt x="868" y="8634"/>
                                      </a:lnTo>
                                      <a:lnTo>
                                        <a:pt x="871" y="8646"/>
                                      </a:lnTo>
                                      <a:close/>
                                      <a:moveTo>
                                        <a:pt x="684" y="5664"/>
                                      </a:moveTo>
                                      <a:lnTo>
                                        <a:pt x="704" y="5677"/>
                                      </a:lnTo>
                                      <a:lnTo>
                                        <a:pt x="756" y="5715"/>
                                      </a:lnTo>
                                      <a:lnTo>
                                        <a:pt x="789" y="5741"/>
                                      </a:lnTo>
                                      <a:lnTo>
                                        <a:pt x="828" y="5770"/>
                                      </a:lnTo>
                                      <a:lnTo>
                                        <a:pt x="868" y="5803"/>
                                      </a:lnTo>
                                      <a:lnTo>
                                        <a:pt x="908" y="5839"/>
                                      </a:lnTo>
                                      <a:lnTo>
                                        <a:pt x="948" y="5877"/>
                                      </a:lnTo>
                                      <a:lnTo>
                                        <a:pt x="987" y="5914"/>
                                      </a:lnTo>
                                      <a:lnTo>
                                        <a:pt x="1005" y="5933"/>
                                      </a:lnTo>
                                      <a:lnTo>
                                        <a:pt x="1023" y="5953"/>
                                      </a:lnTo>
                                      <a:lnTo>
                                        <a:pt x="1038" y="5972"/>
                                      </a:lnTo>
                                      <a:lnTo>
                                        <a:pt x="1053" y="5991"/>
                                      </a:lnTo>
                                      <a:lnTo>
                                        <a:pt x="1066" y="6011"/>
                                      </a:lnTo>
                                      <a:lnTo>
                                        <a:pt x="1077" y="6029"/>
                                      </a:lnTo>
                                      <a:lnTo>
                                        <a:pt x="1087" y="6047"/>
                                      </a:lnTo>
                                      <a:lnTo>
                                        <a:pt x="1095" y="6065"/>
                                      </a:lnTo>
                                      <a:lnTo>
                                        <a:pt x="1099" y="6081"/>
                                      </a:lnTo>
                                      <a:lnTo>
                                        <a:pt x="1102" y="6098"/>
                                      </a:lnTo>
                                      <a:lnTo>
                                        <a:pt x="1102" y="6113"/>
                                      </a:lnTo>
                                      <a:lnTo>
                                        <a:pt x="1100" y="6127"/>
                                      </a:lnTo>
                                      <a:lnTo>
                                        <a:pt x="1095" y="6140"/>
                                      </a:lnTo>
                                      <a:lnTo>
                                        <a:pt x="1088" y="6149"/>
                                      </a:lnTo>
                                      <a:lnTo>
                                        <a:pt x="1080" y="6155"/>
                                      </a:lnTo>
                                      <a:lnTo>
                                        <a:pt x="1070" y="6158"/>
                                      </a:lnTo>
                                      <a:lnTo>
                                        <a:pt x="1059" y="6159"/>
                                      </a:lnTo>
                                      <a:lnTo>
                                        <a:pt x="1048" y="6156"/>
                                      </a:lnTo>
                                      <a:lnTo>
                                        <a:pt x="1034" y="6151"/>
                                      </a:lnTo>
                                      <a:lnTo>
                                        <a:pt x="1020" y="6144"/>
                                      </a:lnTo>
                                      <a:lnTo>
                                        <a:pt x="1005" y="6134"/>
                                      </a:lnTo>
                                      <a:lnTo>
                                        <a:pt x="990" y="6122"/>
                                      </a:lnTo>
                                      <a:lnTo>
                                        <a:pt x="973" y="6109"/>
                                      </a:lnTo>
                                      <a:lnTo>
                                        <a:pt x="955" y="6094"/>
                                      </a:lnTo>
                                      <a:lnTo>
                                        <a:pt x="939" y="6076"/>
                                      </a:lnTo>
                                      <a:lnTo>
                                        <a:pt x="921" y="6058"/>
                                      </a:lnTo>
                                      <a:lnTo>
                                        <a:pt x="903" y="6039"/>
                                      </a:lnTo>
                                      <a:lnTo>
                                        <a:pt x="885" y="6018"/>
                                      </a:lnTo>
                                      <a:lnTo>
                                        <a:pt x="850" y="5973"/>
                                      </a:lnTo>
                                      <a:lnTo>
                                        <a:pt x="816" y="5926"/>
                                      </a:lnTo>
                                      <a:lnTo>
                                        <a:pt x="784" y="5879"/>
                                      </a:lnTo>
                                      <a:lnTo>
                                        <a:pt x="753" y="5831"/>
                                      </a:lnTo>
                                      <a:lnTo>
                                        <a:pt x="741" y="5807"/>
                                      </a:lnTo>
                                      <a:lnTo>
                                        <a:pt x="728" y="5784"/>
                                      </a:lnTo>
                                      <a:lnTo>
                                        <a:pt x="717" y="5762"/>
                                      </a:lnTo>
                                      <a:lnTo>
                                        <a:pt x="708" y="5740"/>
                                      </a:lnTo>
                                      <a:lnTo>
                                        <a:pt x="699" y="5719"/>
                                      </a:lnTo>
                                      <a:lnTo>
                                        <a:pt x="693" y="5700"/>
                                      </a:lnTo>
                                      <a:lnTo>
                                        <a:pt x="688" y="5680"/>
                                      </a:lnTo>
                                      <a:lnTo>
                                        <a:pt x="684" y="5664"/>
                                      </a:lnTo>
                                      <a:close/>
                                      <a:moveTo>
                                        <a:pt x="871" y="7100"/>
                                      </a:moveTo>
                                      <a:lnTo>
                                        <a:pt x="871" y="7090"/>
                                      </a:lnTo>
                                      <a:lnTo>
                                        <a:pt x="871" y="7079"/>
                                      </a:lnTo>
                                      <a:lnTo>
                                        <a:pt x="868" y="7069"/>
                                      </a:lnTo>
                                      <a:lnTo>
                                        <a:pt x="864" y="7058"/>
                                      </a:lnTo>
                                      <a:lnTo>
                                        <a:pt x="858" y="7047"/>
                                      </a:lnTo>
                                      <a:lnTo>
                                        <a:pt x="853" y="7036"/>
                                      </a:lnTo>
                                      <a:lnTo>
                                        <a:pt x="845" y="7025"/>
                                      </a:lnTo>
                                      <a:lnTo>
                                        <a:pt x="836" y="7013"/>
                                      </a:lnTo>
                                      <a:lnTo>
                                        <a:pt x="827" y="7002"/>
                                      </a:lnTo>
                                      <a:lnTo>
                                        <a:pt x="816" y="6991"/>
                                      </a:lnTo>
                                      <a:lnTo>
                                        <a:pt x="805" y="6978"/>
                                      </a:lnTo>
                                      <a:lnTo>
                                        <a:pt x="792" y="6967"/>
                                      </a:lnTo>
                                      <a:lnTo>
                                        <a:pt x="766" y="6946"/>
                                      </a:lnTo>
                                      <a:lnTo>
                                        <a:pt x="737" y="6926"/>
                                      </a:lnTo>
                                      <a:lnTo>
                                        <a:pt x="705" y="6906"/>
                                      </a:lnTo>
                                      <a:lnTo>
                                        <a:pt x="673" y="6890"/>
                                      </a:lnTo>
                                      <a:lnTo>
                                        <a:pt x="655" y="6883"/>
                                      </a:lnTo>
                                      <a:lnTo>
                                        <a:pt x="639" y="6876"/>
                                      </a:lnTo>
                                      <a:lnTo>
                                        <a:pt x="622" y="6870"/>
                                      </a:lnTo>
                                      <a:lnTo>
                                        <a:pt x="605" y="6866"/>
                                      </a:lnTo>
                                      <a:lnTo>
                                        <a:pt x="589" y="6862"/>
                                      </a:lnTo>
                                      <a:lnTo>
                                        <a:pt x="572" y="6859"/>
                                      </a:lnTo>
                                      <a:lnTo>
                                        <a:pt x="556" y="6856"/>
                                      </a:lnTo>
                                      <a:lnTo>
                                        <a:pt x="539" y="6855"/>
                                      </a:lnTo>
                                      <a:lnTo>
                                        <a:pt x="524" y="6856"/>
                                      </a:lnTo>
                                      <a:lnTo>
                                        <a:pt x="509" y="6856"/>
                                      </a:lnTo>
                                      <a:lnTo>
                                        <a:pt x="493" y="6859"/>
                                      </a:lnTo>
                                      <a:lnTo>
                                        <a:pt x="478" y="6863"/>
                                      </a:lnTo>
                                      <a:lnTo>
                                        <a:pt x="484" y="6873"/>
                                      </a:lnTo>
                                      <a:lnTo>
                                        <a:pt x="491" y="6884"/>
                                      </a:lnTo>
                                      <a:lnTo>
                                        <a:pt x="499" y="6895"/>
                                      </a:lnTo>
                                      <a:lnTo>
                                        <a:pt x="509" y="6908"/>
                                      </a:lnTo>
                                      <a:lnTo>
                                        <a:pt x="531" y="6934"/>
                                      </a:lnTo>
                                      <a:lnTo>
                                        <a:pt x="557" y="6960"/>
                                      </a:lnTo>
                                      <a:lnTo>
                                        <a:pt x="587" y="6988"/>
                                      </a:lnTo>
                                      <a:lnTo>
                                        <a:pt x="619" y="7015"/>
                                      </a:lnTo>
                                      <a:lnTo>
                                        <a:pt x="652" y="7042"/>
                                      </a:lnTo>
                                      <a:lnTo>
                                        <a:pt x="687" y="7067"/>
                                      </a:lnTo>
                                      <a:lnTo>
                                        <a:pt x="720" y="7087"/>
                                      </a:lnTo>
                                      <a:lnTo>
                                        <a:pt x="752" y="7107"/>
                                      </a:lnTo>
                                      <a:lnTo>
                                        <a:pt x="769" y="7114"/>
                                      </a:lnTo>
                                      <a:lnTo>
                                        <a:pt x="782" y="7121"/>
                                      </a:lnTo>
                                      <a:lnTo>
                                        <a:pt x="796" y="7126"/>
                                      </a:lnTo>
                                      <a:lnTo>
                                        <a:pt x="810" y="7129"/>
                                      </a:lnTo>
                                      <a:lnTo>
                                        <a:pt x="823" y="7132"/>
                                      </a:lnTo>
                                      <a:lnTo>
                                        <a:pt x="834" y="7133"/>
                                      </a:lnTo>
                                      <a:lnTo>
                                        <a:pt x="843" y="7132"/>
                                      </a:lnTo>
                                      <a:lnTo>
                                        <a:pt x="852" y="7129"/>
                                      </a:lnTo>
                                      <a:lnTo>
                                        <a:pt x="858" y="7125"/>
                                      </a:lnTo>
                                      <a:lnTo>
                                        <a:pt x="864" y="7118"/>
                                      </a:lnTo>
                                      <a:lnTo>
                                        <a:pt x="868" y="7110"/>
                                      </a:lnTo>
                                      <a:lnTo>
                                        <a:pt x="871" y="7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77C0E">
                                    <a:alpha val="67999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g:grpSp>
                              <wpg:cNvPr id="223" name="Group 466"/>
                              <wpg:cNvGrpSpPr/>
                              <wpg:grpSpPr>
                                <a:xfrm>
                                  <a:off x="7709" y="5494"/>
                                  <a:ext cx="422" cy="404"/>
                                  <a:chOff x="7698" y="5433"/>
                                  <a:chExt cx="443" cy="425"/>
                                </a:xfrm>
                              </wpg:grpSpPr>
                              <wps:wsp>
                                <wps:cNvPr id="219" name="FreeForm 467"/>
                                <wps:cNvSpPr>
                                  <a:spLocks noEditPoints="1"/>
                                </wps:cNvSpPr>
                                <wps:spPr>
                                  <a:xfrm>
                                    <a:off x="7717" y="5433"/>
                                    <a:ext cx="405" cy="417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4248" h="18079">
                                        <a:moveTo>
                                          <a:pt x="7124" y="18079"/>
                                        </a:moveTo>
                                        <a:lnTo>
                                          <a:pt x="6823" y="17119"/>
                                        </a:lnTo>
                                        <a:lnTo>
                                          <a:pt x="6529" y="16190"/>
                                        </a:lnTo>
                                        <a:lnTo>
                                          <a:pt x="6383" y="15740"/>
                                        </a:lnTo>
                                        <a:lnTo>
                                          <a:pt x="6236" y="15296"/>
                                        </a:lnTo>
                                        <a:lnTo>
                                          <a:pt x="6089" y="14862"/>
                                        </a:lnTo>
                                        <a:lnTo>
                                          <a:pt x="5939" y="14434"/>
                                        </a:lnTo>
                                        <a:lnTo>
                                          <a:pt x="5787" y="14016"/>
                                        </a:lnTo>
                                        <a:lnTo>
                                          <a:pt x="5633" y="13605"/>
                                        </a:lnTo>
                                        <a:lnTo>
                                          <a:pt x="5473" y="13203"/>
                                        </a:lnTo>
                                        <a:lnTo>
                                          <a:pt x="5311" y="12808"/>
                                        </a:lnTo>
                                        <a:lnTo>
                                          <a:pt x="5140" y="12422"/>
                                        </a:lnTo>
                                        <a:lnTo>
                                          <a:pt x="4967" y="12041"/>
                                        </a:lnTo>
                                        <a:lnTo>
                                          <a:pt x="4786" y="11670"/>
                                        </a:lnTo>
                                        <a:lnTo>
                                          <a:pt x="4596" y="11308"/>
                                        </a:lnTo>
                                        <a:lnTo>
                                          <a:pt x="4400" y="10951"/>
                                        </a:lnTo>
                                        <a:lnTo>
                                          <a:pt x="4194" y="10603"/>
                                        </a:lnTo>
                                        <a:lnTo>
                                          <a:pt x="3978" y="10263"/>
                                        </a:lnTo>
                                        <a:lnTo>
                                          <a:pt x="3753" y="9927"/>
                                        </a:lnTo>
                                        <a:lnTo>
                                          <a:pt x="3517" y="9602"/>
                                        </a:lnTo>
                                        <a:lnTo>
                                          <a:pt x="3269" y="9283"/>
                                        </a:lnTo>
                                        <a:lnTo>
                                          <a:pt x="3008" y="8972"/>
                                        </a:lnTo>
                                        <a:lnTo>
                                          <a:pt x="2735" y="8665"/>
                                        </a:lnTo>
                                        <a:lnTo>
                                          <a:pt x="2449" y="8369"/>
                                        </a:lnTo>
                                        <a:lnTo>
                                          <a:pt x="2147" y="8079"/>
                                        </a:lnTo>
                                        <a:lnTo>
                                          <a:pt x="1831" y="7795"/>
                                        </a:lnTo>
                                        <a:lnTo>
                                          <a:pt x="1499" y="7518"/>
                                        </a:lnTo>
                                        <a:lnTo>
                                          <a:pt x="1151" y="7248"/>
                                        </a:lnTo>
                                        <a:lnTo>
                                          <a:pt x="786" y="6985"/>
                                        </a:lnTo>
                                        <a:lnTo>
                                          <a:pt x="402" y="6728"/>
                                        </a:lnTo>
                                        <a:lnTo>
                                          <a:pt x="0" y="6478"/>
                                        </a:lnTo>
                                        <a:lnTo>
                                          <a:pt x="305" y="6070"/>
                                        </a:lnTo>
                                        <a:lnTo>
                                          <a:pt x="608" y="5694"/>
                                        </a:lnTo>
                                        <a:lnTo>
                                          <a:pt x="907" y="5351"/>
                                        </a:lnTo>
                                        <a:lnTo>
                                          <a:pt x="1204" y="5035"/>
                                        </a:lnTo>
                                        <a:lnTo>
                                          <a:pt x="1496" y="4748"/>
                                        </a:lnTo>
                                        <a:lnTo>
                                          <a:pt x="1784" y="4486"/>
                                        </a:lnTo>
                                        <a:lnTo>
                                          <a:pt x="2069" y="4246"/>
                                        </a:lnTo>
                                        <a:lnTo>
                                          <a:pt x="2350" y="4027"/>
                                        </a:lnTo>
                                        <a:lnTo>
                                          <a:pt x="2625" y="3830"/>
                                        </a:lnTo>
                                        <a:lnTo>
                                          <a:pt x="2898" y="3648"/>
                                        </a:lnTo>
                                        <a:lnTo>
                                          <a:pt x="3163" y="3483"/>
                                        </a:lnTo>
                                        <a:lnTo>
                                          <a:pt x="3424" y="3331"/>
                                        </a:lnTo>
                                        <a:lnTo>
                                          <a:pt x="3679" y="3190"/>
                                        </a:lnTo>
                                        <a:lnTo>
                                          <a:pt x="3928" y="3057"/>
                                        </a:lnTo>
                                        <a:lnTo>
                                          <a:pt x="4171" y="2932"/>
                                        </a:lnTo>
                                        <a:lnTo>
                                          <a:pt x="4410" y="2814"/>
                                        </a:lnTo>
                                        <a:lnTo>
                                          <a:pt x="4638" y="2697"/>
                                        </a:lnTo>
                                        <a:lnTo>
                                          <a:pt x="4862" y="2584"/>
                                        </a:lnTo>
                                        <a:lnTo>
                                          <a:pt x="5077" y="2469"/>
                                        </a:lnTo>
                                        <a:lnTo>
                                          <a:pt x="5286" y="2351"/>
                                        </a:lnTo>
                                        <a:lnTo>
                                          <a:pt x="5487" y="2228"/>
                                        </a:lnTo>
                                        <a:lnTo>
                                          <a:pt x="5682" y="2100"/>
                                        </a:lnTo>
                                        <a:lnTo>
                                          <a:pt x="5867" y="1962"/>
                                        </a:lnTo>
                                        <a:lnTo>
                                          <a:pt x="6043" y="1813"/>
                                        </a:lnTo>
                                        <a:lnTo>
                                          <a:pt x="6212" y="1651"/>
                                        </a:lnTo>
                                        <a:lnTo>
                                          <a:pt x="6371" y="1476"/>
                                        </a:lnTo>
                                        <a:lnTo>
                                          <a:pt x="6520" y="1283"/>
                                        </a:lnTo>
                                        <a:lnTo>
                                          <a:pt x="6661" y="1072"/>
                                        </a:lnTo>
                                        <a:lnTo>
                                          <a:pt x="6792" y="841"/>
                                        </a:lnTo>
                                        <a:lnTo>
                                          <a:pt x="6913" y="585"/>
                                        </a:lnTo>
                                        <a:lnTo>
                                          <a:pt x="7024" y="306"/>
                                        </a:lnTo>
                                        <a:lnTo>
                                          <a:pt x="7124" y="0"/>
                                        </a:lnTo>
                                        <a:lnTo>
                                          <a:pt x="7225" y="306"/>
                                        </a:lnTo>
                                        <a:lnTo>
                                          <a:pt x="7335" y="585"/>
                                        </a:lnTo>
                                        <a:lnTo>
                                          <a:pt x="7456" y="841"/>
                                        </a:lnTo>
                                        <a:lnTo>
                                          <a:pt x="7586" y="1072"/>
                                        </a:lnTo>
                                        <a:lnTo>
                                          <a:pt x="7727" y="1283"/>
                                        </a:lnTo>
                                        <a:lnTo>
                                          <a:pt x="7876" y="1476"/>
                                        </a:lnTo>
                                        <a:lnTo>
                                          <a:pt x="8037" y="1651"/>
                                        </a:lnTo>
                                        <a:lnTo>
                                          <a:pt x="8205" y="1813"/>
                                        </a:lnTo>
                                        <a:lnTo>
                                          <a:pt x="8380" y="1962"/>
                                        </a:lnTo>
                                        <a:lnTo>
                                          <a:pt x="8566" y="2100"/>
                                        </a:lnTo>
                                        <a:lnTo>
                                          <a:pt x="8759" y="2228"/>
                                        </a:lnTo>
                                        <a:lnTo>
                                          <a:pt x="8960" y="2351"/>
                                        </a:lnTo>
                                        <a:lnTo>
                                          <a:pt x="9169" y="2469"/>
                                        </a:lnTo>
                                        <a:lnTo>
                                          <a:pt x="9385" y="2584"/>
                                        </a:lnTo>
                                        <a:lnTo>
                                          <a:pt x="9608" y="2697"/>
                                        </a:lnTo>
                                        <a:lnTo>
                                          <a:pt x="9839" y="2814"/>
                                        </a:lnTo>
                                        <a:lnTo>
                                          <a:pt x="10075" y="2932"/>
                                        </a:lnTo>
                                        <a:lnTo>
                                          <a:pt x="10318" y="3057"/>
                                        </a:lnTo>
                                        <a:lnTo>
                                          <a:pt x="10568" y="3190"/>
                                        </a:lnTo>
                                        <a:lnTo>
                                          <a:pt x="10824" y="3331"/>
                                        </a:lnTo>
                                        <a:lnTo>
                                          <a:pt x="11083" y="3483"/>
                                        </a:lnTo>
                                        <a:lnTo>
                                          <a:pt x="11351" y="3648"/>
                                        </a:lnTo>
                                        <a:lnTo>
                                          <a:pt x="11621" y="3830"/>
                                        </a:lnTo>
                                        <a:lnTo>
                                          <a:pt x="11897" y="4027"/>
                                        </a:lnTo>
                                        <a:lnTo>
                                          <a:pt x="12177" y="4246"/>
                                        </a:lnTo>
                                        <a:lnTo>
                                          <a:pt x="12462" y="4486"/>
                                        </a:lnTo>
                                        <a:lnTo>
                                          <a:pt x="12751" y="4748"/>
                                        </a:lnTo>
                                        <a:lnTo>
                                          <a:pt x="13044" y="5035"/>
                                        </a:lnTo>
                                        <a:lnTo>
                                          <a:pt x="13341" y="5351"/>
                                        </a:lnTo>
                                        <a:lnTo>
                                          <a:pt x="13641" y="5694"/>
                                        </a:lnTo>
                                        <a:lnTo>
                                          <a:pt x="13942" y="6070"/>
                                        </a:lnTo>
                                        <a:lnTo>
                                          <a:pt x="14248" y="6478"/>
                                        </a:lnTo>
                                        <a:lnTo>
                                          <a:pt x="13846" y="6728"/>
                                        </a:lnTo>
                                        <a:lnTo>
                                          <a:pt x="13462" y="6985"/>
                                        </a:lnTo>
                                        <a:lnTo>
                                          <a:pt x="13096" y="7248"/>
                                        </a:lnTo>
                                        <a:lnTo>
                                          <a:pt x="12748" y="7518"/>
                                        </a:lnTo>
                                        <a:lnTo>
                                          <a:pt x="12415" y="7795"/>
                                        </a:lnTo>
                                        <a:lnTo>
                                          <a:pt x="12099" y="8079"/>
                                        </a:lnTo>
                                        <a:lnTo>
                                          <a:pt x="11798" y="8369"/>
                                        </a:lnTo>
                                        <a:lnTo>
                                          <a:pt x="11513" y="8665"/>
                                        </a:lnTo>
                                        <a:lnTo>
                                          <a:pt x="11239" y="8972"/>
                                        </a:lnTo>
                                        <a:lnTo>
                                          <a:pt x="10978" y="9283"/>
                                        </a:lnTo>
                                        <a:lnTo>
                                          <a:pt x="10730" y="9602"/>
                                        </a:lnTo>
                                        <a:lnTo>
                                          <a:pt x="10495" y="9927"/>
                                        </a:lnTo>
                                        <a:lnTo>
                                          <a:pt x="10270" y="10263"/>
                                        </a:lnTo>
                                        <a:lnTo>
                                          <a:pt x="10054" y="10603"/>
                                        </a:lnTo>
                                        <a:lnTo>
                                          <a:pt x="9848" y="10951"/>
                                        </a:lnTo>
                                        <a:lnTo>
                                          <a:pt x="9652" y="11308"/>
                                        </a:lnTo>
                                        <a:lnTo>
                                          <a:pt x="9463" y="11670"/>
                                        </a:lnTo>
                                        <a:lnTo>
                                          <a:pt x="9281" y="12041"/>
                                        </a:lnTo>
                                        <a:lnTo>
                                          <a:pt x="9106" y="12422"/>
                                        </a:lnTo>
                                        <a:lnTo>
                                          <a:pt x="8938" y="12808"/>
                                        </a:lnTo>
                                        <a:lnTo>
                                          <a:pt x="8774" y="13203"/>
                                        </a:lnTo>
                                        <a:lnTo>
                                          <a:pt x="8615" y="13605"/>
                                        </a:lnTo>
                                        <a:lnTo>
                                          <a:pt x="8459" y="14016"/>
                                        </a:lnTo>
                                        <a:lnTo>
                                          <a:pt x="8309" y="14434"/>
                                        </a:lnTo>
                                        <a:lnTo>
                                          <a:pt x="8158" y="14862"/>
                                        </a:lnTo>
                                        <a:lnTo>
                                          <a:pt x="8011" y="15296"/>
                                        </a:lnTo>
                                        <a:lnTo>
                                          <a:pt x="7865" y="15740"/>
                                        </a:lnTo>
                                        <a:lnTo>
                                          <a:pt x="7719" y="16190"/>
                                        </a:lnTo>
                                        <a:lnTo>
                                          <a:pt x="7571" y="16650"/>
                                        </a:lnTo>
                                        <a:lnTo>
                                          <a:pt x="7424" y="17119"/>
                                        </a:lnTo>
                                        <a:lnTo>
                                          <a:pt x="7275" y="17595"/>
                                        </a:lnTo>
                                        <a:lnTo>
                                          <a:pt x="7124" y="18079"/>
                                        </a:lnTo>
                                        <a:close/>
                                        <a:moveTo>
                                          <a:pt x="7134" y="17562"/>
                                        </a:moveTo>
                                        <a:lnTo>
                                          <a:pt x="7006" y="16945"/>
                                        </a:lnTo>
                                        <a:lnTo>
                                          <a:pt x="6875" y="16354"/>
                                        </a:lnTo>
                                        <a:lnTo>
                                          <a:pt x="6738" y="15785"/>
                                        </a:lnTo>
                                        <a:lnTo>
                                          <a:pt x="6599" y="15239"/>
                                        </a:lnTo>
                                        <a:lnTo>
                                          <a:pt x="6456" y="14716"/>
                                        </a:lnTo>
                                        <a:lnTo>
                                          <a:pt x="6309" y="14216"/>
                                        </a:lnTo>
                                        <a:lnTo>
                                          <a:pt x="6157" y="13734"/>
                                        </a:lnTo>
                                        <a:lnTo>
                                          <a:pt x="5999" y="13274"/>
                                        </a:lnTo>
                                        <a:lnTo>
                                          <a:pt x="5837" y="12834"/>
                                        </a:lnTo>
                                        <a:lnTo>
                                          <a:pt x="5670" y="12412"/>
                                        </a:lnTo>
                                        <a:lnTo>
                                          <a:pt x="5499" y="12009"/>
                                        </a:lnTo>
                                        <a:lnTo>
                                          <a:pt x="5322" y="11624"/>
                                        </a:lnTo>
                                        <a:lnTo>
                                          <a:pt x="5139" y="11254"/>
                                        </a:lnTo>
                                        <a:lnTo>
                                          <a:pt x="4951" y="10899"/>
                                        </a:lnTo>
                                        <a:lnTo>
                                          <a:pt x="4756" y="10561"/>
                                        </a:lnTo>
                                        <a:lnTo>
                                          <a:pt x="4557" y="10237"/>
                                        </a:lnTo>
                                        <a:lnTo>
                                          <a:pt x="4350" y="9927"/>
                                        </a:lnTo>
                                        <a:lnTo>
                                          <a:pt x="4137" y="9629"/>
                                        </a:lnTo>
                                        <a:lnTo>
                                          <a:pt x="3920" y="9344"/>
                                        </a:lnTo>
                                        <a:lnTo>
                                          <a:pt x="3695" y="9070"/>
                                        </a:lnTo>
                                        <a:lnTo>
                                          <a:pt x="3463" y="8808"/>
                                        </a:lnTo>
                                        <a:lnTo>
                                          <a:pt x="3223" y="8555"/>
                                        </a:lnTo>
                                        <a:lnTo>
                                          <a:pt x="2979" y="8312"/>
                                        </a:lnTo>
                                        <a:lnTo>
                                          <a:pt x="2726" y="8076"/>
                                        </a:lnTo>
                                        <a:lnTo>
                                          <a:pt x="2466" y="7849"/>
                                        </a:lnTo>
                                        <a:lnTo>
                                          <a:pt x="2197" y="7630"/>
                                        </a:lnTo>
                                        <a:lnTo>
                                          <a:pt x="1924" y="7416"/>
                                        </a:lnTo>
                                        <a:lnTo>
                                          <a:pt x="1640" y="7207"/>
                                        </a:lnTo>
                                        <a:lnTo>
                                          <a:pt x="1350" y="7007"/>
                                        </a:lnTo>
                                        <a:lnTo>
                                          <a:pt x="1050" y="6807"/>
                                        </a:lnTo>
                                        <a:lnTo>
                                          <a:pt x="744" y="6611"/>
                                        </a:lnTo>
                                        <a:lnTo>
                                          <a:pt x="428" y="6418"/>
                                        </a:lnTo>
                                        <a:lnTo>
                                          <a:pt x="668" y="6128"/>
                                        </a:lnTo>
                                        <a:lnTo>
                                          <a:pt x="907" y="5860"/>
                                        </a:lnTo>
                                        <a:lnTo>
                                          <a:pt x="1147" y="5612"/>
                                        </a:lnTo>
                                        <a:lnTo>
                                          <a:pt x="1389" y="5383"/>
                                        </a:lnTo>
                                        <a:lnTo>
                                          <a:pt x="1629" y="5174"/>
                                        </a:lnTo>
                                        <a:lnTo>
                                          <a:pt x="1868" y="4980"/>
                                        </a:lnTo>
                                        <a:lnTo>
                                          <a:pt x="2108" y="4802"/>
                                        </a:lnTo>
                                        <a:lnTo>
                                          <a:pt x="2348" y="4635"/>
                                        </a:lnTo>
                                        <a:lnTo>
                                          <a:pt x="2585" y="4483"/>
                                        </a:lnTo>
                                        <a:lnTo>
                                          <a:pt x="2821" y="4338"/>
                                        </a:lnTo>
                                        <a:lnTo>
                                          <a:pt x="3055" y="4204"/>
                                        </a:lnTo>
                                        <a:lnTo>
                                          <a:pt x="3288" y="4076"/>
                                        </a:lnTo>
                                        <a:lnTo>
                                          <a:pt x="3745" y="3835"/>
                                        </a:lnTo>
                                        <a:lnTo>
                                          <a:pt x="4192" y="3603"/>
                                        </a:lnTo>
                                        <a:lnTo>
                                          <a:pt x="4411" y="3488"/>
                                        </a:lnTo>
                                        <a:lnTo>
                                          <a:pt x="4627" y="3370"/>
                                        </a:lnTo>
                                        <a:lnTo>
                                          <a:pt x="4839" y="3248"/>
                                        </a:lnTo>
                                        <a:lnTo>
                                          <a:pt x="5046" y="3120"/>
                                        </a:lnTo>
                                        <a:lnTo>
                                          <a:pt x="5249" y="2987"/>
                                        </a:lnTo>
                                        <a:lnTo>
                                          <a:pt x="5448" y="2845"/>
                                        </a:lnTo>
                                        <a:lnTo>
                                          <a:pt x="5643" y="2692"/>
                                        </a:lnTo>
                                        <a:lnTo>
                                          <a:pt x="5832" y="2527"/>
                                        </a:lnTo>
                                        <a:lnTo>
                                          <a:pt x="6016" y="2351"/>
                                        </a:lnTo>
                                        <a:lnTo>
                                          <a:pt x="6194" y="2159"/>
                                        </a:lnTo>
                                        <a:lnTo>
                                          <a:pt x="6366" y="1950"/>
                                        </a:lnTo>
                                        <a:lnTo>
                                          <a:pt x="6533" y="1725"/>
                                        </a:lnTo>
                                        <a:lnTo>
                                          <a:pt x="6693" y="1481"/>
                                        </a:lnTo>
                                        <a:lnTo>
                                          <a:pt x="6847" y="1213"/>
                                        </a:lnTo>
                                        <a:lnTo>
                                          <a:pt x="6993" y="925"/>
                                        </a:lnTo>
                                        <a:lnTo>
                                          <a:pt x="7134" y="612"/>
                                        </a:lnTo>
                                        <a:lnTo>
                                          <a:pt x="7272" y="925"/>
                                        </a:lnTo>
                                        <a:lnTo>
                                          <a:pt x="7419" y="1213"/>
                                        </a:lnTo>
                                        <a:lnTo>
                                          <a:pt x="7573" y="1481"/>
                                        </a:lnTo>
                                        <a:lnTo>
                                          <a:pt x="7733" y="1725"/>
                                        </a:lnTo>
                                        <a:lnTo>
                                          <a:pt x="7899" y="1950"/>
                                        </a:lnTo>
                                        <a:lnTo>
                                          <a:pt x="8072" y="2159"/>
                                        </a:lnTo>
                                        <a:lnTo>
                                          <a:pt x="8250" y="2351"/>
                                        </a:lnTo>
                                        <a:lnTo>
                                          <a:pt x="8434" y="2527"/>
                                        </a:lnTo>
                                        <a:lnTo>
                                          <a:pt x="8622" y="2692"/>
                                        </a:lnTo>
                                        <a:lnTo>
                                          <a:pt x="8816" y="2845"/>
                                        </a:lnTo>
                                        <a:lnTo>
                                          <a:pt x="9015" y="2987"/>
                                        </a:lnTo>
                                        <a:lnTo>
                                          <a:pt x="9220" y="3120"/>
                                        </a:lnTo>
                                        <a:lnTo>
                                          <a:pt x="9427" y="3248"/>
                                        </a:lnTo>
                                        <a:lnTo>
                                          <a:pt x="9638" y="3370"/>
                                        </a:lnTo>
                                        <a:lnTo>
                                          <a:pt x="9853" y="3488"/>
                                        </a:lnTo>
                                        <a:lnTo>
                                          <a:pt x="10072" y="3603"/>
                                        </a:lnTo>
                                        <a:lnTo>
                                          <a:pt x="10519" y="3835"/>
                                        </a:lnTo>
                                        <a:lnTo>
                                          <a:pt x="10978" y="4076"/>
                                        </a:lnTo>
                                        <a:lnTo>
                                          <a:pt x="11210" y="4204"/>
                                        </a:lnTo>
                                        <a:lnTo>
                                          <a:pt x="11443" y="4338"/>
                                        </a:lnTo>
                                        <a:lnTo>
                                          <a:pt x="11680" y="4483"/>
                                        </a:lnTo>
                                        <a:lnTo>
                                          <a:pt x="11918" y="4635"/>
                                        </a:lnTo>
                                        <a:lnTo>
                                          <a:pt x="12156" y="4802"/>
                                        </a:lnTo>
                                        <a:lnTo>
                                          <a:pt x="12396" y="4980"/>
                                        </a:lnTo>
                                        <a:lnTo>
                                          <a:pt x="12636" y="5174"/>
                                        </a:lnTo>
                                        <a:lnTo>
                                          <a:pt x="12876" y="5383"/>
                                        </a:lnTo>
                                        <a:lnTo>
                                          <a:pt x="13117" y="5612"/>
                                        </a:lnTo>
                                        <a:lnTo>
                                          <a:pt x="13357" y="5860"/>
                                        </a:lnTo>
                                        <a:lnTo>
                                          <a:pt x="13597" y="6128"/>
                                        </a:lnTo>
                                        <a:lnTo>
                                          <a:pt x="13837" y="6418"/>
                                        </a:lnTo>
                                        <a:lnTo>
                                          <a:pt x="13522" y="6611"/>
                                        </a:lnTo>
                                        <a:lnTo>
                                          <a:pt x="13214" y="6807"/>
                                        </a:lnTo>
                                        <a:lnTo>
                                          <a:pt x="12915" y="7007"/>
                                        </a:lnTo>
                                        <a:lnTo>
                                          <a:pt x="12624" y="7207"/>
                                        </a:lnTo>
                                        <a:lnTo>
                                          <a:pt x="12341" y="7416"/>
                                        </a:lnTo>
                                        <a:lnTo>
                                          <a:pt x="12065" y="7630"/>
                                        </a:lnTo>
                                        <a:lnTo>
                                          <a:pt x="11798" y="7849"/>
                                        </a:lnTo>
                                        <a:lnTo>
                                          <a:pt x="11539" y="8076"/>
                                        </a:lnTo>
                                        <a:lnTo>
                                          <a:pt x="11286" y="8312"/>
                                        </a:lnTo>
                                        <a:lnTo>
                                          <a:pt x="11039" y="8555"/>
                                        </a:lnTo>
                                        <a:lnTo>
                                          <a:pt x="10801" y="8808"/>
                                        </a:lnTo>
                                        <a:lnTo>
                                          <a:pt x="10570" y="9070"/>
                                        </a:lnTo>
                                        <a:lnTo>
                                          <a:pt x="10344" y="9344"/>
                                        </a:lnTo>
                                        <a:lnTo>
                                          <a:pt x="10125" y="9629"/>
                                        </a:lnTo>
                                        <a:lnTo>
                                          <a:pt x="9913" y="9927"/>
                                        </a:lnTo>
                                        <a:lnTo>
                                          <a:pt x="9707" y="10237"/>
                                        </a:lnTo>
                                        <a:lnTo>
                                          <a:pt x="9508" y="10561"/>
                                        </a:lnTo>
                                        <a:lnTo>
                                          <a:pt x="9314" y="10899"/>
                                        </a:lnTo>
                                        <a:lnTo>
                                          <a:pt x="9126" y="11254"/>
                                        </a:lnTo>
                                        <a:lnTo>
                                          <a:pt x="8942" y="11624"/>
                                        </a:lnTo>
                                        <a:lnTo>
                                          <a:pt x="8764" y="12009"/>
                                        </a:lnTo>
                                        <a:lnTo>
                                          <a:pt x="8592" y="12412"/>
                                        </a:lnTo>
                                        <a:lnTo>
                                          <a:pt x="8425" y="12834"/>
                                        </a:lnTo>
                                        <a:lnTo>
                                          <a:pt x="8265" y="13274"/>
                                        </a:lnTo>
                                        <a:lnTo>
                                          <a:pt x="8108" y="13734"/>
                                        </a:lnTo>
                                        <a:lnTo>
                                          <a:pt x="7955" y="14216"/>
                                        </a:lnTo>
                                        <a:lnTo>
                                          <a:pt x="7808" y="14716"/>
                                        </a:lnTo>
                                        <a:lnTo>
                                          <a:pt x="7665" y="15239"/>
                                        </a:lnTo>
                                        <a:lnTo>
                                          <a:pt x="7526" y="15785"/>
                                        </a:lnTo>
                                        <a:lnTo>
                                          <a:pt x="7392" y="16354"/>
                                        </a:lnTo>
                                        <a:lnTo>
                                          <a:pt x="7260" y="16945"/>
                                        </a:lnTo>
                                        <a:lnTo>
                                          <a:pt x="7134" y="1756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20" name="FreeForm 468"/>
                                <wps:cNvSpPr/>
                                <wps:spPr>
                                  <a:xfrm>
                                    <a:off x="7822" y="5478"/>
                                    <a:ext cx="196" cy="20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6899" h="8728">
                                        <a:moveTo>
                                          <a:pt x="3451" y="8728"/>
                                        </a:moveTo>
                                        <a:lnTo>
                                          <a:pt x="3384" y="8411"/>
                                        </a:lnTo>
                                        <a:lnTo>
                                          <a:pt x="3316" y="8105"/>
                                        </a:lnTo>
                                        <a:lnTo>
                                          <a:pt x="3246" y="7813"/>
                                        </a:lnTo>
                                        <a:lnTo>
                                          <a:pt x="3175" y="7531"/>
                                        </a:lnTo>
                                        <a:lnTo>
                                          <a:pt x="3101" y="7262"/>
                                        </a:lnTo>
                                        <a:lnTo>
                                          <a:pt x="3024" y="7005"/>
                                        </a:lnTo>
                                        <a:lnTo>
                                          <a:pt x="2947" y="6757"/>
                                        </a:lnTo>
                                        <a:lnTo>
                                          <a:pt x="2866" y="6520"/>
                                        </a:lnTo>
                                        <a:lnTo>
                                          <a:pt x="2781" y="6293"/>
                                        </a:lnTo>
                                        <a:lnTo>
                                          <a:pt x="2697" y="6076"/>
                                        </a:lnTo>
                                        <a:lnTo>
                                          <a:pt x="2608" y="5867"/>
                                        </a:lnTo>
                                        <a:lnTo>
                                          <a:pt x="2517" y="5668"/>
                                        </a:lnTo>
                                        <a:lnTo>
                                          <a:pt x="2423" y="5479"/>
                                        </a:lnTo>
                                        <a:lnTo>
                                          <a:pt x="2326" y="5297"/>
                                        </a:lnTo>
                                        <a:lnTo>
                                          <a:pt x="2227" y="5122"/>
                                        </a:lnTo>
                                        <a:lnTo>
                                          <a:pt x="2125" y="4955"/>
                                        </a:lnTo>
                                        <a:lnTo>
                                          <a:pt x="2018" y="4795"/>
                                        </a:lnTo>
                                        <a:lnTo>
                                          <a:pt x="1908" y="4643"/>
                                        </a:lnTo>
                                        <a:lnTo>
                                          <a:pt x="1796" y="4495"/>
                                        </a:lnTo>
                                        <a:lnTo>
                                          <a:pt x="1681" y="4354"/>
                                        </a:lnTo>
                                        <a:lnTo>
                                          <a:pt x="1561" y="4218"/>
                                        </a:lnTo>
                                        <a:lnTo>
                                          <a:pt x="1438" y="4089"/>
                                        </a:lnTo>
                                        <a:lnTo>
                                          <a:pt x="1313" y="3962"/>
                                        </a:lnTo>
                                        <a:lnTo>
                                          <a:pt x="1183" y="3841"/>
                                        </a:lnTo>
                                        <a:lnTo>
                                          <a:pt x="1049" y="3724"/>
                                        </a:lnTo>
                                        <a:lnTo>
                                          <a:pt x="911" y="3611"/>
                                        </a:lnTo>
                                        <a:lnTo>
                                          <a:pt x="770" y="3501"/>
                                        </a:lnTo>
                                        <a:lnTo>
                                          <a:pt x="624" y="3392"/>
                                        </a:lnTo>
                                        <a:lnTo>
                                          <a:pt x="475" y="3288"/>
                                        </a:lnTo>
                                        <a:lnTo>
                                          <a:pt x="321" y="3185"/>
                                        </a:lnTo>
                                        <a:lnTo>
                                          <a:pt x="162" y="3084"/>
                                        </a:lnTo>
                                        <a:lnTo>
                                          <a:pt x="0" y="2985"/>
                                        </a:lnTo>
                                        <a:lnTo>
                                          <a:pt x="123" y="2836"/>
                                        </a:lnTo>
                                        <a:lnTo>
                                          <a:pt x="245" y="2697"/>
                                        </a:lnTo>
                                        <a:lnTo>
                                          <a:pt x="368" y="2571"/>
                                        </a:lnTo>
                                        <a:lnTo>
                                          <a:pt x="493" y="2454"/>
                                        </a:lnTo>
                                        <a:lnTo>
                                          <a:pt x="615" y="2345"/>
                                        </a:lnTo>
                                        <a:lnTo>
                                          <a:pt x="739" y="2247"/>
                                        </a:lnTo>
                                        <a:lnTo>
                                          <a:pt x="861" y="2154"/>
                                        </a:lnTo>
                                        <a:lnTo>
                                          <a:pt x="984" y="2070"/>
                                        </a:lnTo>
                                        <a:lnTo>
                                          <a:pt x="1106" y="1991"/>
                                        </a:lnTo>
                                        <a:lnTo>
                                          <a:pt x="1227" y="1918"/>
                                        </a:lnTo>
                                        <a:lnTo>
                                          <a:pt x="1347" y="1848"/>
                                        </a:lnTo>
                                        <a:lnTo>
                                          <a:pt x="1467" y="1782"/>
                                        </a:lnTo>
                                        <a:lnTo>
                                          <a:pt x="1702" y="1659"/>
                                        </a:lnTo>
                                        <a:lnTo>
                                          <a:pt x="1932" y="1539"/>
                                        </a:lnTo>
                                        <a:lnTo>
                                          <a:pt x="2046" y="1480"/>
                                        </a:lnTo>
                                        <a:lnTo>
                                          <a:pt x="2156" y="1419"/>
                                        </a:lnTo>
                                        <a:lnTo>
                                          <a:pt x="2264" y="1357"/>
                                        </a:lnTo>
                                        <a:lnTo>
                                          <a:pt x="2373" y="1291"/>
                                        </a:lnTo>
                                        <a:lnTo>
                                          <a:pt x="2477" y="1223"/>
                                        </a:lnTo>
                                        <a:lnTo>
                                          <a:pt x="2580" y="1150"/>
                                        </a:lnTo>
                                        <a:lnTo>
                                          <a:pt x="2679" y="1071"/>
                                        </a:lnTo>
                                        <a:lnTo>
                                          <a:pt x="2778" y="986"/>
                                        </a:lnTo>
                                        <a:lnTo>
                                          <a:pt x="2872" y="896"/>
                                        </a:lnTo>
                                        <a:lnTo>
                                          <a:pt x="2964" y="797"/>
                                        </a:lnTo>
                                        <a:lnTo>
                                          <a:pt x="3054" y="690"/>
                                        </a:lnTo>
                                        <a:lnTo>
                                          <a:pt x="3139" y="573"/>
                                        </a:lnTo>
                                        <a:lnTo>
                                          <a:pt x="3222" y="447"/>
                                        </a:lnTo>
                                        <a:lnTo>
                                          <a:pt x="3301" y="309"/>
                                        </a:lnTo>
                                        <a:lnTo>
                                          <a:pt x="3378" y="162"/>
                                        </a:lnTo>
                                        <a:lnTo>
                                          <a:pt x="3451" y="0"/>
                                        </a:lnTo>
                                        <a:lnTo>
                                          <a:pt x="3522" y="162"/>
                                        </a:lnTo>
                                        <a:lnTo>
                                          <a:pt x="3598" y="309"/>
                                        </a:lnTo>
                                        <a:lnTo>
                                          <a:pt x="3676" y="447"/>
                                        </a:lnTo>
                                        <a:lnTo>
                                          <a:pt x="3759" y="573"/>
                                        </a:lnTo>
                                        <a:lnTo>
                                          <a:pt x="3844" y="690"/>
                                        </a:lnTo>
                                        <a:lnTo>
                                          <a:pt x="3934" y="797"/>
                                        </a:lnTo>
                                        <a:lnTo>
                                          <a:pt x="4024" y="896"/>
                                        </a:lnTo>
                                        <a:lnTo>
                                          <a:pt x="4120" y="986"/>
                                        </a:lnTo>
                                        <a:lnTo>
                                          <a:pt x="4217" y="1071"/>
                                        </a:lnTo>
                                        <a:lnTo>
                                          <a:pt x="4316" y="1150"/>
                                        </a:lnTo>
                                        <a:lnTo>
                                          <a:pt x="4418" y="1223"/>
                                        </a:lnTo>
                                        <a:lnTo>
                                          <a:pt x="4523" y="1291"/>
                                        </a:lnTo>
                                        <a:lnTo>
                                          <a:pt x="4630" y="1357"/>
                                        </a:lnTo>
                                        <a:lnTo>
                                          <a:pt x="4739" y="1419"/>
                                        </a:lnTo>
                                        <a:lnTo>
                                          <a:pt x="4849" y="1480"/>
                                        </a:lnTo>
                                        <a:lnTo>
                                          <a:pt x="4963" y="1539"/>
                                        </a:lnTo>
                                        <a:lnTo>
                                          <a:pt x="5193" y="1659"/>
                                        </a:lnTo>
                                        <a:lnTo>
                                          <a:pt x="5428" y="1782"/>
                                        </a:lnTo>
                                        <a:lnTo>
                                          <a:pt x="5548" y="1848"/>
                                        </a:lnTo>
                                        <a:lnTo>
                                          <a:pt x="5668" y="1918"/>
                                        </a:lnTo>
                                        <a:lnTo>
                                          <a:pt x="5789" y="1991"/>
                                        </a:lnTo>
                                        <a:lnTo>
                                          <a:pt x="5912" y="2070"/>
                                        </a:lnTo>
                                        <a:lnTo>
                                          <a:pt x="6034" y="2154"/>
                                        </a:lnTo>
                                        <a:lnTo>
                                          <a:pt x="6157" y="2247"/>
                                        </a:lnTo>
                                        <a:lnTo>
                                          <a:pt x="6282" y="2345"/>
                                        </a:lnTo>
                                        <a:lnTo>
                                          <a:pt x="6405" y="2454"/>
                                        </a:lnTo>
                                        <a:lnTo>
                                          <a:pt x="6528" y="2571"/>
                                        </a:lnTo>
                                        <a:lnTo>
                                          <a:pt x="6653" y="2697"/>
                                        </a:lnTo>
                                        <a:lnTo>
                                          <a:pt x="6776" y="2836"/>
                                        </a:lnTo>
                                        <a:lnTo>
                                          <a:pt x="6899" y="2985"/>
                                        </a:lnTo>
                                        <a:lnTo>
                                          <a:pt x="6737" y="3084"/>
                                        </a:lnTo>
                                        <a:lnTo>
                                          <a:pt x="6578" y="3185"/>
                                        </a:lnTo>
                                        <a:lnTo>
                                          <a:pt x="6424" y="3288"/>
                                        </a:lnTo>
                                        <a:lnTo>
                                          <a:pt x="6275" y="3392"/>
                                        </a:lnTo>
                                        <a:lnTo>
                                          <a:pt x="6129" y="3501"/>
                                        </a:lnTo>
                                        <a:lnTo>
                                          <a:pt x="5988" y="3611"/>
                                        </a:lnTo>
                                        <a:lnTo>
                                          <a:pt x="5851" y="3724"/>
                                        </a:lnTo>
                                        <a:lnTo>
                                          <a:pt x="5716" y="3841"/>
                                        </a:lnTo>
                                        <a:lnTo>
                                          <a:pt x="5587" y="3962"/>
                                        </a:lnTo>
                                        <a:lnTo>
                                          <a:pt x="5460" y="4089"/>
                                        </a:lnTo>
                                        <a:lnTo>
                                          <a:pt x="5337" y="4218"/>
                                        </a:lnTo>
                                        <a:lnTo>
                                          <a:pt x="5217" y="4354"/>
                                        </a:lnTo>
                                        <a:lnTo>
                                          <a:pt x="5102" y="4495"/>
                                        </a:lnTo>
                                        <a:lnTo>
                                          <a:pt x="4990" y="4643"/>
                                        </a:lnTo>
                                        <a:lnTo>
                                          <a:pt x="4880" y="4795"/>
                                        </a:lnTo>
                                        <a:lnTo>
                                          <a:pt x="4775" y="4955"/>
                                        </a:lnTo>
                                        <a:lnTo>
                                          <a:pt x="4671" y="5122"/>
                                        </a:lnTo>
                                        <a:lnTo>
                                          <a:pt x="4572" y="5297"/>
                                        </a:lnTo>
                                        <a:lnTo>
                                          <a:pt x="4475" y="5479"/>
                                        </a:lnTo>
                                        <a:lnTo>
                                          <a:pt x="4381" y="5668"/>
                                        </a:lnTo>
                                        <a:lnTo>
                                          <a:pt x="4288" y="5867"/>
                                        </a:lnTo>
                                        <a:lnTo>
                                          <a:pt x="4201" y="6076"/>
                                        </a:lnTo>
                                        <a:lnTo>
                                          <a:pt x="4115" y="6293"/>
                                        </a:lnTo>
                                        <a:lnTo>
                                          <a:pt x="4032" y="6520"/>
                                        </a:lnTo>
                                        <a:lnTo>
                                          <a:pt x="3951" y="6757"/>
                                        </a:lnTo>
                                        <a:lnTo>
                                          <a:pt x="3874" y="7005"/>
                                        </a:lnTo>
                                        <a:lnTo>
                                          <a:pt x="3797" y="7262"/>
                                        </a:lnTo>
                                        <a:lnTo>
                                          <a:pt x="3724" y="7531"/>
                                        </a:lnTo>
                                        <a:lnTo>
                                          <a:pt x="3652" y="7813"/>
                                        </a:lnTo>
                                        <a:lnTo>
                                          <a:pt x="3583" y="8105"/>
                                        </a:lnTo>
                                        <a:lnTo>
                                          <a:pt x="3515" y="8411"/>
                                        </a:lnTo>
                                        <a:lnTo>
                                          <a:pt x="3451" y="87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21" name="FreeForm 469"/>
                                <wps:cNvSpPr/>
                                <wps:spPr>
                                  <a:xfrm>
                                    <a:off x="7698" y="5716"/>
                                    <a:ext cx="222" cy="14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7800" h="6159">
                                        <a:moveTo>
                                          <a:pt x="7800" y="5660"/>
                                        </a:moveTo>
                                        <a:lnTo>
                                          <a:pt x="7486" y="5577"/>
                                        </a:lnTo>
                                        <a:lnTo>
                                          <a:pt x="7183" y="5499"/>
                                        </a:lnTo>
                                        <a:lnTo>
                                          <a:pt x="6891" y="5430"/>
                                        </a:lnTo>
                                        <a:lnTo>
                                          <a:pt x="6607" y="5368"/>
                                        </a:lnTo>
                                        <a:lnTo>
                                          <a:pt x="6333" y="5313"/>
                                        </a:lnTo>
                                        <a:lnTo>
                                          <a:pt x="6068" y="5265"/>
                                        </a:lnTo>
                                        <a:lnTo>
                                          <a:pt x="5812" y="5224"/>
                                        </a:lnTo>
                                        <a:lnTo>
                                          <a:pt x="5564" y="5188"/>
                                        </a:lnTo>
                                        <a:lnTo>
                                          <a:pt x="5324" y="5161"/>
                                        </a:lnTo>
                                        <a:lnTo>
                                          <a:pt x="5090" y="5140"/>
                                        </a:lnTo>
                                        <a:lnTo>
                                          <a:pt x="4865" y="5127"/>
                                        </a:lnTo>
                                        <a:lnTo>
                                          <a:pt x="4646" y="5117"/>
                                        </a:lnTo>
                                        <a:lnTo>
                                          <a:pt x="4434" y="5117"/>
                                        </a:lnTo>
                                        <a:lnTo>
                                          <a:pt x="4228" y="5120"/>
                                        </a:lnTo>
                                        <a:lnTo>
                                          <a:pt x="4027" y="5132"/>
                                        </a:lnTo>
                                        <a:lnTo>
                                          <a:pt x="3831" y="5148"/>
                                        </a:lnTo>
                                        <a:lnTo>
                                          <a:pt x="3642" y="5171"/>
                                        </a:lnTo>
                                        <a:lnTo>
                                          <a:pt x="3455" y="5200"/>
                                        </a:lnTo>
                                        <a:lnTo>
                                          <a:pt x="3274" y="5234"/>
                                        </a:lnTo>
                                        <a:lnTo>
                                          <a:pt x="3095" y="5274"/>
                                        </a:lnTo>
                                        <a:lnTo>
                                          <a:pt x="2920" y="5320"/>
                                        </a:lnTo>
                                        <a:lnTo>
                                          <a:pt x="2749" y="5370"/>
                                        </a:lnTo>
                                        <a:lnTo>
                                          <a:pt x="2580" y="5427"/>
                                        </a:lnTo>
                                        <a:lnTo>
                                          <a:pt x="2413" y="5488"/>
                                        </a:lnTo>
                                        <a:lnTo>
                                          <a:pt x="2248" y="5555"/>
                                        </a:lnTo>
                                        <a:lnTo>
                                          <a:pt x="2086" y="5627"/>
                                        </a:lnTo>
                                        <a:lnTo>
                                          <a:pt x="1922" y="5704"/>
                                        </a:lnTo>
                                        <a:lnTo>
                                          <a:pt x="1762" y="5786"/>
                                        </a:lnTo>
                                        <a:lnTo>
                                          <a:pt x="1601" y="5872"/>
                                        </a:lnTo>
                                        <a:lnTo>
                                          <a:pt x="1441" y="5963"/>
                                        </a:lnTo>
                                        <a:lnTo>
                                          <a:pt x="1280" y="6060"/>
                                        </a:lnTo>
                                        <a:lnTo>
                                          <a:pt x="1118" y="6159"/>
                                        </a:lnTo>
                                        <a:lnTo>
                                          <a:pt x="1039" y="5984"/>
                                        </a:lnTo>
                                        <a:lnTo>
                                          <a:pt x="971" y="5812"/>
                                        </a:lnTo>
                                        <a:lnTo>
                                          <a:pt x="912" y="5645"/>
                                        </a:lnTo>
                                        <a:lnTo>
                                          <a:pt x="864" y="5482"/>
                                        </a:lnTo>
                                        <a:lnTo>
                                          <a:pt x="822" y="5323"/>
                                        </a:lnTo>
                                        <a:lnTo>
                                          <a:pt x="789" y="5169"/>
                                        </a:lnTo>
                                        <a:lnTo>
                                          <a:pt x="762" y="5018"/>
                                        </a:lnTo>
                                        <a:lnTo>
                                          <a:pt x="741" y="4869"/>
                                        </a:lnTo>
                                        <a:lnTo>
                                          <a:pt x="724" y="4725"/>
                                        </a:lnTo>
                                        <a:lnTo>
                                          <a:pt x="715" y="4584"/>
                                        </a:lnTo>
                                        <a:lnTo>
                                          <a:pt x="705" y="4446"/>
                                        </a:lnTo>
                                        <a:lnTo>
                                          <a:pt x="700" y="4309"/>
                                        </a:lnTo>
                                        <a:lnTo>
                                          <a:pt x="695" y="4043"/>
                                        </a:lnTo>
                                        <a:lnTo>
                                          <a:pt x="694" y="3784"/>
                                        </a:lnTo>
                                        <a:lnTo>
                                          <a:pt x="690" y="3658"/>
                                        </a:lnTo>
                                        <a:lnTo>
                                          <a:pt x="686" y="3531"/>
                                        </a:lnTo>
                                        <a:lnTo>
                                          <a:pt x="679" y="3405"/>
                                        </a:lnTo>
                                        <a:lnTo>
                                          <a:pt x="669" y="3280"/>
                                        </a:lnTo>
                                        <a:lnTo>
                                          <a:pt x="655" y="3155"/>
                                        </a:lnTo>
                                        <a:lnTo>
                                          <a:pt x="635" y="3031"/>
                                        </a:lnTo>
                                        <a:lnTo>
                                          <a:pt x="609" y="2906"/>
                                        </a:lnTo>
                                        <a:lnTo>
                                          <a:pt x="579" y="2780"/>
                                        </a:lnTo>
                                        <a:lnTo>
                                          <a:pt x="538" y="2655"/>
                                        </a:lnTo>
                                        <a:lnTo>
                                          <a:pt x="493" y="2528"/>
                                        </a:lnTo>
                                        <a:lnTo>
                                          <a:pt x="436" y="2400"/>
                                        </a:lnTo>
                                        <a:lnTo>
                                          <a:pt x="371" y="2271"/>
                                        </a:lnTo>
                                        <a:lnTo>
                                          <a:pt x="295" y="2140"/>
                                        </a:lnTo>
                                        <a:lnTo>
                                          <a:pt x="209" y="2007"/>
                                        </a:lnTo>
                                        <a:lnTo>
                                          <a:pt x="110" y="1872"/>
                                        </a:lnTo>
                                        <a:lnTo>
                                          <a:pt x="0" y="1735"/>
                                        </a:lnTo>
                                        <a:lnTo>
                                          <a:pt x="175" y="1743"/>
                                        </a:lnTo>
                                        <a:lnTo>
                                          <a:pt x="342" y="1743"/>
                                        </a:lnTo>
                                        <a:lnTo>
                                          <a:pt x="501" y="1735"/>
                                        </a:lnTo>
                                        <a:lnTo>
                                          <a:pt x="650" y="1717"/>
                                        </a:lnTo>
                                        <a:lnTo>
                                          <a:pt x="792" y="1694"/>
                                        </a:lnTo>
                                        <a:lnTo>
                                          <a:pt x="927" y="1662"/>
                                        </a:lnTo>
                                        <a:lnTo>
                                          <a:pt x="1057" y="1624"/>
                                        </a:lnTo>
                                        <a:lnTo>
                                          <a:pt x="1181" y="1582"/>
                                        </a:lnTo>
                                        <a:lnTo>
                                          <a:pt x="1300" y="1534"/>
                                        </a:lnTo>
                                        <a:lnTo>
                                          <a:pt x="1415" y="1479"/>
                                        </a:lnTo>
                                        <a:lnTo>
                                          <a:pt x="1527" y="1420"/>
                                        </a:lnTo>
                                        <a:lnTo>
                                          <a:pt x="1635" y="1359"/>
                                        </a:lnTo>
                                        <a:lnTo>
                                          <a:pt x="1742" y="1292"/>
                                        </a:lnTo>
                                        <a:lnTo>
                                          <a:pt x="1847" y="1224"/>
                                        </a:lnTo>
                                        <a:lnTo>
                                          <a:pt x="1951" y="1151"/>
                                        </a:lnTo>
                                        <a:lnTo>
                                          <a:pt x="2055" y="1079"/>
                                        </a:lnTo>
                                        <a:lnTo>
                                          <a:pt x="2264" y="926"/>
                                        </a:lnTo>
                                        <a:lnTo>
                                          <a:pt x="2481" y="772"/>
                                        </a:lnTo>
                                        <a:lnTo>
                                          <a:pt x="2593" y="695"/>
                                        </a:lnTo>
                                        <a:lnTo>
                                          <a:pt x="2710" y="618"/>
                                        </a:lnTo>
                                        <a:lnTo>
                                          <a:pt x="2830" y="544"/>
                                        </a:lnTo>
                                        <a:lnTo>
                                          <a:pt x="2956" y="469"/>
                                        </a:lnTo>
                                        <a:lnTo>
                                          <a:pt x="3086" y="398"/>
                                        </a:lnTo>
                                        <a:lnTo>
                                          <a:pt x="3223" y="330"/>
                                        </a:lnTo>
                                        <a:lnTo>
                                          <a:pt x="3368" y="264"/>
                                        </a:lnTo>
                                        <a:lnTo>
                                          <a:pt x="3520" y="202"/>
                                        </a:lnTo>
                                        <a:lnTo>
                                          <a:pt x="3680" y="144"/>
                                        </a:lnTo>
                                        <a:lnTo>
                                          <a:pt x="3851" y="92"/>
                                        </a:lnTo>
                                        <a:lnTo>
                                          <a:pt x="4029" y="43"/>
                                        </a:lnTo>
                                        <a:lnTo>
                                          <a:pt x="4218" y="0"/>
                                        </a:lnTo>
                                        <a:lnTo>
                                          <a:pt x="4233" y="189"/>
                                        </a:lnTo>
                                        <a:lnTo>
                                          <a:pt x="4252" y="375"/>
                                        </a:lnTo>
                                        <a:lnTo>
                                          <a:pt x="4275" y="558"/>
                                        </a:lnTo>
                                        <a:lnTo>
                                          <a:pt x="4301" y="740"/>
                                        </a:lnTo>
                                        <a:lnTo>
                                          <a:pt x="4332" y="918"/>
                                        </a:lnTo>
                                        <a:lnTo>
                                          <a:pt x="4366" y="1093"/>
                                        </a:lnTo>
                                        <a:lnTo>
                                          <a:pt x="4406" y="1268"/>
                                        </a:lnTo>
                                        <a:lnTo>
                                          <a:pt x="4450" y="1440"/>
                                        </a:lnTo>
                                        <a:lnTo>
                                          <a:pt x="4500" y="1611"/>
                                        </a:lnTo>
                                        <a:lnTo>
                                          <a:pt x="4556" y="1780"/>
                                        </a:lnTo>
                                        <a:lnTo>
                                          <a:pt x="4617" y="1948"/>
                                        </a:lnTo>
                                        <a:lnTo>
                                          <a:pt x="4684" y="2115"/>
                                        </a:lnTo>
                                        <a:lnTo>
                                          <a:pt x="4758" y="2282"/>
                                        </a:lnTo>
                                        <a:lnTo>
                                          <a:pt x="4839" y="2449"/>
                                        </a:lnTo>
                                        <a:lnTo>
                                          <a:pt x="4927" y="2616"/>
                                        </a:lnTo>
                                        <a:lnTo>
                                          <a:pt x="5022" y="2781"/>
                                        </a:lnTo>
                                        <a:lnTo>
                                          <a:pt x="5124" y="2950"/>
                                        </a:lnTo>
                                        <a:lnTo>
                                          <a:pt x="5236" y="3116"/>
                                        </a:lnTo>
                                        <a:lnTo>
                                          <a:pt x="5356" y="3285"/>
                                        </a:lnTo>
                                        <a:lnTo>
                                          <a:pt x="5484" y="3455"/>
                                        </a:lnTo>
                                        <a:lnTo>
                                          <a:pt x="5620" y="3625"/>
                                        </a:lnTo>
                                        <a:lnTo>
                                          <a:pt x="5766" y="3798"/>
                                        </a:lnTo>
                                        <a:lnTo>
                                          <a:pt x="5922" y="3973"/>
                                        </a:lnTo>
                                        <a:lnTo>
                                          <a:pt x="6087" y="4148"/>
                                        </a:lnTo>
                                        <a:lnTo>
                                          <a:pt x="6262" y="4327"/>
                                        </a:lnTo>
                                        <a:lnTo>
                                          <a:pt x="6448" y="4508"/>
                                        </a:lnTo>
                                        <a:lnTo>
                                          <a:pt x="6646" y="4693"/>
                                        </a:lnTo>
                                        <a:lnTo>
                                          <a:pt x="6854" y="4879"/>
                                        </a:lnTo>
                                        <a:lnTo>
                                          <a:pt x="7072" y="5069"/>
                                        </a:lnTo>
                                        <a:lnTo>
                                          <a:pt x="7302" y="5263"/>
                                        </a:lnTo>
                                        <a:lnTo>
                                          <a:pt x="7546" y="5461"/>
                                        </a:lnTo>
                                        <a:lnTo>
                                          <a:pt x="7800" y="566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22" name="FreeForm 470"/>
                                <wps:cNvSpPr/>
                                <wps:spPr>
                                  <a:xfrm>
                                    <a:off x="7920" y="5716"/>
                                    <a:ext cx="221" cy="14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7797" h="6163">
                                        <a:moveTo>
                                          <a:pt x="0" y="5659"/>
                                        </a:moveTo>
                                        <a:lnTo>
                                          <a:pt x="313" y="5576"/>
                                        </a:lnTo>
                                        <a:lnTo>
                                          <a:pt x="616" y="5498"/>
                                        </a:lnTo>
                                        <a:lnTo>
                                          <a:pt x="909" y="5429"/>
                                        </a:lnTo>
                                        <a:lnTo>
                                          <a:pt x="1191" y="5367"/>
                                        </a:lnTo>
                                        <a:lnTo>
                                          <a:pt x="1465" y="5312"/>
                                        </a:lnTo>
                                        <a:lnTo>
                                          <a:pt x="1731" y="5264"/>
                                        </a:lnTo>
                                        <a:lnTo>
                                          <a:pt x="1987" y="5223"/>
                                        </a:lnTo>
                                        <a:lnTo>
                                          <a:pt x="2235" y="5189"/>
                                        </a:lnTo>
                                        <a:lnTo>
                                          <a:pt x="2475" y="5162"/>
                                        </a:lnTo>
                                        <a:lnTo>
                                          <a:pt x="2707" y="5140"/>
                                        </a:lnTo>
                                        <a:lnTo>
                                          <a:pt x="2932" y="5126"/>
                                        </a:lnTo>
                                        <a:lnTo>
                                          <a:pt x="3152" y="5118"/>
                                        </a:lnTo>
                                        <a:lnTo>
                                          <a:pt x="3363" y="5116"/>
                                        </a:lnTo>
                                        <a:lnTo>
                                          <a:pt x="3570" y="5121"/>
                                        </a:lnTo>
                                        <a:lnTo>
                                          <a:pt x="3770" y="5132"/>
                                        </a:lnTo>
                                        <a:lnTo>
                                          <a:pt x="3966" y="5149"/>
                                        </a:lnTo>
                                        <a:lnTo>
                                          <a:pt x="4157" y="5171"/>
                                        </a:lnTo>
                                        <a:lnTo>
                                          <a:pt x="4342" y="5200"/>
                                        </a:lnTo>
                                        <a:lnTo>
                                          <a:pt x="4523" y="5234"/>
                                        </a:lnTo>
                                        <a:lnTo>
                                          <a:pt x="4702" y="5275"/>
                                        </a:lnTo>
                                        <a:lnTo>
                                          <a:pt x="4877" y="5320"/>
                                        </a:lnTo>
                                        <a:lnTo>
                                          <a:pt x="5048" y="5372"/>
                                        </a:lnTo>
                                        <a:lnTo>
                                          <a:pt x="5217" y="5429"/>
                                        </a:lnTo>
                                        <a:lnTo>
                                          <a:pt x="5384" y="5490"/>
                                        </a:lnTo>
                                        <a:lnTo>
                                          <a:pt x="5548" y="5557"/>
                                        </a:lnTo>
                                        <a:lnTo>
                                          <a:pt x="5711" y="5630"/>
                                        </a:lnTo>
                                        <a:lnTo>
                                          <a:pt x="5873" y="5706"/>
                                        </a:lnTo>
                                        <a:lnTo>
                                          <a:pt x="6035" y="5788"/>
                                        </a:lnTo>
                                        <a:lnTo>
                                          <a:pt x="6196" y="5874"/>
                                        </a:lnTo>
                                        <a:lnTo>
                                          <a:pt x="6356" y="5967"/>
                                        </a:lnTo>
                                        <a:lnTo>
                                          <a:pt x="6517" y="6062"/>
                                        </a:lnTo>
                                        <a:lnTo>
                                          <a:pt x="6679" y="6163"/>
                                        </a:lnTo>
                                        <a:lnTo>
                                          <a:pt x="6757" y="5986"/>
                                        </a:lnTo>
                                        <a:lnTo>
                                          <a:pt x="6825" y="5813"/>
                                        </a:lnTo>
                                        <a:lnTo>
                                          <a:pt x="6883" y="5646"/>
                                        </a:lnTo>
                                        <a:lnTo>
                                          <a:pt x="6932" y="5482"/>
                                        </a:lnTo>
                                        <a:lnTo>
                                          <a:pt x="6972" y="5324"/>
                                        </a:lnTo>
                                        <a:lnTo>
                                          <a:pt x="7006" y="5168"/>
                                        </a:lnTo>
                                        <a:lnTo>
                                          <a:pt x="7034" y="5017"/>
                                        </a:lnTo>
                                        <a:lnTo>
                                          <a:pt x="7055" y="4868"/>
                                        </a:lnTo>
                                        <a:lnTo>
                                          <a:pt x="7071" y="4724"/>
                                        </a:lnTo>
                                        <a:lnTo>
                                          <a:pt x="7082" y="4583"/>
                                        </a:lnTo>
                                        <a:lnTo>
                                          <a:pt x="7089" y="4444"/>
                                        </a:lnTo>
                                        <a:lnTo>
                                          <a:pt x="7095" y="4308"/>
                                        </a:lnTo>
                                        <a:lnTo>
                                          <a:pt x="7100" y="4042"/>
                                        </a:lnTo>
                                        <a:lnTo>
                                          <a:pt x="7102" y="3783"/>
                                        </a:lnTo>
                                        <a:lnTo>
                                          <a:pt x="7105" y="3655"/>
                                        </a:lnTo>
                                        <a:lnTo>
                                          <a:pt x="7110" y="3529"/>
                                        </a:lnTo>
                                        <a:lnTo>
                                          <a:pt x="7116" y="3404"/>
                                        </a:lnTo>
                                        <a:lnTo>
                                          <a:pt x="7128" y="3279"/>
                                        </a:lnTo>
                                        <a:lnTo>
                                          <a:pt x="7141" y="3154"/>
                                        </a:lnTo>
                                        <a:lnTo>
                                          <a:pt x="7160" y="3030"/>
                                        </a:lnTo>
                                        <a:lnTo>
                                          <a:pt x="7186" y="2905"/>
                                        </a:lnTo>
                                        <a:lnTo>
                                          <a:pt x="7218" y="2780"/>
                                        </a:lnTo>
                                        <a:lnTo>
                                          <a:pt x="7257" y="2655"/>
                                        </a:lnTo>
                                        <a:lnTo>
                                          <a:pt x="7304" y="2529"/>
                                        </a:lnTo>
                                        <a:lnTo>
                                          <a:pt x="7359" y="2401"/>
                                        </a:lnTo>
                                        <a:lnTo>
                                          <a:pt x="7424" y="2271"/>
                                        </a:lnTo>
                                        <a:lnTo>
                                          <a:pt x="7500" y="2142"/>
                                        </a:lnTo>
                                        <a:lnTo>
                                          <a:pt x="7586" y="2009"/>
                                        </a:lnTo>
                                        <a:lnTo>
                                          <a:pt x="7685" y="1876"/>
                                        </a:lnTo>
                                        <a:lnTo>
                                          <a:pt x="7797" y="1738"/>
                                        </a:lnTo>
                                        <a:lnTo>
                                          <a:pt x="7620" y="1747"/>
                                        </a:lnTo>
                                        <a:lnTo>
                                          <a:pt x="7455" y="1747"/>
                                        </a:lnTo>
                                        <a:lnTo>
                                          <a:pt x="7296" y="1737"/>
                                        </a:lnTo>
                                        <a:lnTo>
                                          <a:pt x="7147" y="1721"/>
                                        </a:lnTo>
                                        <a:lnTo>
                                          <a:pt x="7005" y="1696"/>
                                        </a:lnTo>
                                        <a:lnTo>
                                          <a:pt x="6868" y="1666"/>
                                        </a:lnTo>
                                        <a:lnTo>
                                          <a:pt x="6739" y="1627"/>
                                        </a:lnTo>
                                        <a:lnTo>
                                          <a:pt x="6616" y="1583"/>
                                        </a:lnTo>
                                        <a:lnTo>
                                          <a:pt x="6496" y="1534"/>
                                        </a:lnTo>
                                        <a:lnTo>
                                          <a:pt x="6381" y="1481"/>
                                        </a:lnTo>
                                        <a:lnTo>
                                          <a:pt x="6269" y="1423"/>
                                        </a:lnTo>
                                        <a:lnTo>
                                          <a:pt x="6160" y="1359"/>
                                        </a:lnTo>
                                        <a:lnTo>
                                          <a:pt x="6053" y="1293"/>
                                        </a:lnTo>
                                        <a:lnTo>
                                          <a:pt x="5950" y="1225"/>
                                        </a:lnTo>
                                        <a:lnTo>
                                          <a:pt x="5844" y="1152"/>
                                        </a:lnTo>
                                        <a:lnTo>
                                          <a:pt x="5742" y="1079"/>
                                        </a:lnTo>
                                        <a:lnTo>
                                          <a:pt x="5531" y="927"/>
                                        </a:lnTo>
                                        <a:lnTo>
                                          <a:pt x="5316" y="771"/>
                                        </a:lnTo>
                                        <a:lnTo>
                                          <a:pt x="5202" y="695"/>
                                        </a:lnTo>
                                        <a:lnTo>
                                          <a:pt x="5087" y="619"/>
                                        </a:lnTo>
                                        <a:lnTo>
                                          <a:pt x="4966" y="543"/>
                                        </a:lnTo>
                                        <a:lnTo>
                                          <a:pt x="4841" y="470"/>
                                        </a:lnTo>
                                        <a:lnTo>
                                          <a:pt x="4708" y="399"/>
                                        </a:lnTo>
                                        <a:lnTo>
                                          <a:pt x="4572" y="329"/>
                                        </a:lnTo>
                                        <a:lnTo>
                                          <a:pt x="4426" y="264"/>
                                        </a:lnTo>
                                        <a:lnTo>
                                          <a:pt x="4275" y="203"/>
                                        </a:lnTo>
                                        <a:lnTo>
                                          <a:pt x="4113" y="144"/>
                                        </a:lnTo>
                                        <a:lnTo>
                                          <a:pt x="3945" y="91"/>
                                        </a:lnTo>
                                        <a:lnTo>
                                          <a:pt x="3767" y="42"/>
                                        </a:lnTo>
                                        <a:lnTo>
                                          <a:pt x="3577" y="0"/>
                                        </a:lnTo>
                                        <a:lnTo>
                                          <a:pt x="3561" y="190"/>
                                        </a:lnTo>
                                        <a:lnTo>
                                          <a:pt x="3543" y="376"/>
                                        </a:lnTo>
                                        <a:lnTo>
                                          <a:pt x="3520" y="559"/>
                                        </a:lnTo>
                                        <a:lnTo>
                                          <a:pt x="3494" y="741"/>
                                        </a:lnTo>
                                        <a:lnTo>
                                          <a:pt x="3463" y="919"/>
                                        </a:lnTo>
                                        <a:lnTo>
                                          <a:pt x="3429" y="1094"/>
                                        </a:lnTo>
                                        <a:lnTo>
                                          <a:pt x="3389" y="1269"/>
                                        </a:lnTo>
                                        <a:lnTo>
                                          <a:pt x="3345" y="1440"/>
                                        </a:lnTo>
                                        <a:lnTo>
                                          <a:pt x="3295" y="1610"/>
                                        </a:lnTo>
                                        <a:lnTo>
                                          <a:pt x="3240" y="1781"/>
                                        </a:lnTo>
                                        <a:lnTo>
                                          <a:pt x="3180" y="1949"/>
                                        </a:lnTo>
                                        <a:lnTo>
                                          <a:pt x="3112" y="2116"/>
                                        </a:lnTo>
                                        <a:lnTo>
                                          <a:pt x="3037" y="2283"/>
                                        </a:lnTo>
                                        <a:lnTo>
                                          <a:pt x="2958" y="2448"/>
                                        </a:lnTo>
                                        <a:lnTo>
                                          <a:pt x="2870" y="2615"/>
                                        </a:lnTo>
                                        <a:lnTo>
                                          <a:pt x="2775" y="2782"/>
                                        </a:lnTo>
                                        <a:lnTo>
                                          <a:pt x="2671" y="2949"/>
                                        </a:lnTo>
                                        <a:lnTo>
                                          <a:pt x="2561" y="3115"/>
                                        </a:lnTo>
                                        <a:lnTo>
                                          <a:pt x="2441" y="3284"/>
                                        </a:lnTo>
                                        <a:lnTo>
                                          <a:pt x="2313" y="3454"/>
                                        </a:lnTo>
                                        <a:lnTo>
                                          <a:pt x="2177" y="3624"/>
                                        </a:lnTo>
                                        <a:lnTo>
                                          <a:pt x="2031" y="3796"/>
                                        </a:lnTo>
                                        <a:lnTo>
                                          <a:pt x="1875" y="3971"/>
                                        </a:lnTo>
                                        <a:lnTo>
                                          <a:pt x="1710" y="4147"/>
                                        </a:lnTo>
                                        <a:lnTo>
                                          <a:pt x="1535" y="4326"/>
                                        </a:lnTo>
                                        <a:lnTo>
                                          <a:pt x="1349" y="4507"/>
                                        </a:lnTo>
                                        <a:lnTo>
                                          <a:pt x="1152" y="4690"/>
                                        </a:lnTo>
                                        <a:lnTo>
                                          <a:pt x="945" y="4876"/>
                                        </a:lnTo>
                                        <a:lnTo>
                                          <a:pt x="726" y="5068"/>
                                        </a:lnTo>
                                        <a:lnTo>
                                          <a:pt x="496" y="5260"/>
                                        </a:lnTo>
                                        <a:lnTo>
                                          <a:pt x="255" y="5458"/>
                                        </a:lnTo>
                                        <a:lnTo>
                                          <a:pt x="0" y="565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64" o:spid="_x0000_s1026" o:spt="203" style="position:absolute;left:0pt;flip:y;margin-left:6.75pt;margin-top:114.4pt;height:22.7pt;width:238.7pt;z-index:-251603968;mso-width-relative:page;mso-height-relative:page;" coordorigin="4560,5494" coordsize="6720,719" o:gfxdata="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">
                      <o:lock v:ext="edit" aspectratio="f"/>
                      <v:shape id="FreeForm 465" o:spid="_x0000_s1026" o:spt="100" style="position:absolute;left:7714;top:2647;height:6720;width:412;rotation:-5898240f;" fillcolor="#C77C0E" filled="t" stroked="f" coordsize="1218,15744" o:gfxdata="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O0gfrgAAADcAAAA&#10;DwAAAAAAAAABACAAAAAiAAAAZHJzL2Rvd25yZXYueG1sUEsBAhQAFAAAAAgAh07iQDMvBZ47AAAA&#10;OQAAABAAAAAAAAAAAQAgAAAABwEAAGRycy9zaGFwZXhtbC54bWxQSwUGAAAAAAYABgBbAQAAsQMA&#10;AAAA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<v:fill on="t" opacity="44564f" focussize="0,0"/>
                        <v:stroke on="f"/>
                        <v:imagedata o:title=""/>
                        <o:lock v:ext="edit" aspectratio="f"/>
                      </v:shape>
                      <v:group id="Group 466" o:spid="_x0000_s1026" o:spt="203" style="position:absolute;left:7709;top:5494;height:404;width:422;" coordorigin="7698,5433" coordsize="443,425" o:gfxdata="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3YPrq+AAAA3AAAAA8AAAAAAAAAAQAgAAAAIgAAAGRycy9kb3ducmV2Lnht&#10;bFBLAQIUABQAAAAIAIdO4kAzLwWeOwAAADkAAAAVAAAAAAAAAAEAIAAAAA0BAABkcnMvZ3JvdXBz&#10;aGFwZXhtbC54bWxQSwUGAAAAAAYABgBgAQAAygMAAAAA&#10;">
                        <o:lock v:ext="edit" aspectratio="f"/>
                        <v:shape id="FreeForm 467" o:spid="_x0000_s1026" o:spt="100" style="position:absolute;left:7717;top:5433;height:417;width:405;" fillcolor="#C77C0E" filled="t" stroked="f" coordsize="14248,18079" o:gfxdata="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IdlRvQAA&#10;ANwAAAAPAAAAAAAAAAEAIAAAACIAAABkcnMvZG93bnJldi54bWxQSwECFAAUAAAACACHTuJAMy8F&#10;njsAAAA5AAAAEAAAAAAAAAABACAAAAAMAQAAZHJzL3NoYXBleG1sLnhtbFBLBQYAAAAABgAGAFsB&#10;AAC2AwAAAAA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shape id="FreeForm 468" o:spid="_x0000_s1026" o:spt="100" style="position:absolute;left:7822;top:5478;height:201;width:196;" fillcolor="#C77C0E" filled="t" stroked="f" coordsize="6899,8728" o:gfxdata="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pnwzbgAAADcAAAA&#10;DwAAAAAAAAABACAAAAAiAAAAZHJzL2Rvd25yZXYueG1sUEsBAhQAFAAAAAgAh07iQDMvBZ47AAAA&#10;OQAAABAAAAAAAAAAAQAgAAAABwEAAGRycy9zaGFwZXhtbC54bWxQSwUGAAAAAAYABgBbAQAAsQMA&#10;AAAA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shape id="FreeForm 469" o:spid="_x0000_s1026" o:spt="100" style="position:absolute;left:7698;top:5716;height:142;width:222;" fillcolor="#C77C0E" filled="t" stroked="f" coordsize="7800,6159" o:gfxdata="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S4d28AAAA&#10;3AAAAA8AAAAAAAAAAQAgAAAAIgAAAGRycy9kb3ducmV2LnhtbFBLAQIUABQAAAAIAIdO4kAzLwWe&#10;OwAAADkAAAAQAAAAAAAAAAEAIAAAAAsBAABkcnMvc2hhcGV4bWwueG1sUEsFBgAAAAAGAAYAWwEA&#10;ALUDAAAAAA=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shape id="FreeForm 470" o:spid="_x0000_s1026" o:spt="100" style="position:absolute;left:7920;top:5716;height:142;width:221;" fillcolor="#C77C0E" filled="t" stroked="f" coordsize="7797,6163" o:gfxdata="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C/ka8AAAA&#10;3AAAAA8AAAAAAAAAAQAgAAAAIgAAAGRycy9kb3ducmV2LnhtbFBLAQIUABQAAAAIAIdO4kAzLwWe&#10;OwAAADkAAAAQAAAAAAAAAAEAIAAAAAsBAABkcnMvc2hhcGV4bWwueG1sUEsFBgAAAAAGAAYAWwEA&#10;ALUDAAAAAA=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rFonts w:hint="default"/>
              </w:rPr>
              <w:t>Salsa</w:t>
            </w:r>
            <w:bookmarkStart w:id="0" w:name="_GoBack"/>
            <w:bookmarkEnd w:id="0"/>
          </w:p>
        </w:tc>
        <w:tc>
          <w:tcPr>
            <w:tcW w:w="720" w:type="dxa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w="5040" w:type="dxa"/>
            <w:tcMar>
              <w:left w:w="0" w:type="dxa"/>
              <w:right w:w="0" w:type="dxa"/>
            </w:tcMar>
            <w:vAlign w:val="center"/>
          </w:tcPr>
          <w:p>
            <w:pPr>
              <w:pStyle w:val="8"/>
            </w:pPr>
            <w:r>
              <mc:AlternateContent>
                <mc:Choice Requires="wpg">
                  <w:drawing>
                    <wp:anchor distT="0" distB="0" distL="114300" distR="114300" simplePos="0" relativeHeight="251678720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align>center</wp:align>
                      </wp:positionV>
                      <wp:extent cx="3032760" cy="1655445"/>
                      <wp:effectExtent l="0" t="0" r="15240" b="1905"/>
                      <wp:wrapNone/>
                      <wp:docPr id="29" name="Group 4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2760" cy="1655445"/>
                                <a:chOff x="853" y="1314"/>
                                <a:chExt cx="4776" cy="2607"/>
                              </a:xfrm>
                            </wpg:grpSpPr>
                            <wpg:grpSp>
                              <wpg:cNvPr id="7" name="Group 479"/>
                              <wpg:cNvGrpSpPr/>
                              <wpg:grpSpPr>
                                <a:xfrm rot="-16200000" flipH="1" flipV="1">
                                  <a:off x="-224" y="2391"/>
                                  <a:ext cx="2467" cy="313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" name="FreeForm 480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6" name="Group 481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2" name="FreeForm 482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3" name="FreeForm 483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4" name="FreeForm 484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5" name="FreeForm 485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14" name="Group 486"/>
                              <wpg:cNvGrpSpPr/>
                              <wpg:grpSpPr>
                                <a:xfrm rot="16200000" flipV="1">
                                  <a:off x="4239" y="2400"/>
                                  <a:ext cx="2467" cy="313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8" name="FreeForm 487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13" name="Group 488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9" name="FreeForm 489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0" name="FreeForm 490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1" name="FreeForm 491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2" name="FreeForm 492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21" name="Group 493"/>
                              <wpg:cNvGrpSpPr/>
                              <wpg:grpSpPr>
                                <a:xfrm flipV="1">
                                  <a:off x="855" y="3467"/>
                                  <a:ext cx="4774" cy="454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15" name="FreeForm 494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20" name="Group 495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16" name="FreeForm 496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7" name="FreeForm 497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8" name="FreeForm 498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9" name="FreeForm 499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28" name="Group 500"/>
                              <wpg:cNvGrpSpPr/>
                              <wpg:grpSpPr>
                                <a:xfrm>
                                  <a:off x="855" y="1328"/>
                                  <a:ext cx="4774" cy="454"/>
                                  <a:chOff x="4560" y="5494"/>
                                  <a:chExt cx="6720" cy="719"/>
                                </a:xfrm>
                              </wpg:grpSpPr>
                              <wps:wsp>
                                <wps:cNvPr id="22" name="FreeForm 501"/>
                                <wps:cNvSpPr>
                                  <a:spLocks noEditPoints="1"/>
                                </wps:cNvSpPr>
                                <wps:spPr>
                                  <a:xfrm rot="-5400000">
                                    <a:off x="7714" y="2647"/>
                                    <a:ext cx="412" cy="6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218" h="15744">
                                        <a:moveTo>
                                          <a:pt x="929" y="0"/>
                                        </a:moveTo>
                                        <a:lnTo>
                                          <a:pt x="958" y="163"/>
                                        </a:lnTo>
                                        <a:lnTo>
                                          <a:pt x="977" y="319"/>
                                        </a:lnTo>
                                        <a:lnTo>
                                          <a:pt x="988" y="469"/>
                                        </a:lnTo>
                                        <a:lnTo>
                                          <a:pt x="991" y="611"/>
                                        </a:lnTo>
                                        <a:lnTo>
                                          <a:pt x="987" y="748"/>
                                        </a:lnTo>
                                        <a:lnTo>
                                          <a:pt x="975" y="880"/>
                                        </a:lnTo>
                                        <a:lnTo>
                                          <a:pt x="958" y="1009"/>
                                        </a:lnTo>
                                        <a:lnTo>
                                          <a:pt x="935" y="1135"/>
                                        </a:lnTo>
                                        <a:lnTo>
                                          <a:pt x="907" y="1258"/>
                                        </a:lnTo>
                                        <a:lnTo>
                                          <a:pt x="875" y="1379"/>
                                        </a:lnTo>
                                        <a:lnTo>
                                          <a:pt x="840" y="1503"/>
                                        </a:lnTo>
                                        <a:lnTo>
                                          <a:pt x="803" y="1624"/>
                                        </a:lnTo>
                                        <a:lnTo>
                                          <a:pt x="723" y="1875"/>
                                        </a:lnTo>
                                        <a:lnTo>
                                          <a:pt x="640" y="2138"/>
                                        </a:lnTo>
                                        <a:lnTo>
                                          <a:pt x="600" y="2276"/>
                                        </a:lnTo>
                                        <a:lnTo>
                                          <a:pt x="561" y="2420"/>
                                        </a:lnTo>
                                        <a:lnTo>
                                          <a:pt x="524" y="2571"/>
                                        </a:lnTo>
                                        <a:lnTo>
                                          <a:pt x="491" y="2730"/>
                                        </a:lnTo>
                                        <a:lnTo>
                                          <a:pt x="460" y="2896"/>
                                        </a:lnTo>
                                        <a:lnTo>
                                          <a:pt x="434" y="3073"/>
                                        </a:lnTo>
                                        <a:lnTo>
                                          <a:pt x="413" y="3259"/>
                                        </a:lnTo>
                                        <a:lnTo>
                                          <a:pt x="397" y="3455"/>
                                        </a:lnTo>
                                        <a:lnTo>
                                          <a:pt x="388" y="3664"/>
                                        </a:lnTo>
                                        <a:lnTo>
                                          <a:pt x="386" y="3887"/>
                                        </a:lnTo>
                                        <a:lnTo>
                                          <a:pt x="391" y="4121"/>
                                        </a:lnTo>
                                        <a:lnTo>
                                          <a:pt x="405" y="4371"/>
                                        </a:lnTo>
                                        <a:lnTo>
                                          <a:pt x="428" y="4635"/>
                                        </a:lnTo>
                                        <a:lnTo>
                                          <a:pt x="460" y="4918"/>
                                        </a:lnTo>
                                        <a:lnTo>
                                          <a:pt x="503" y="5215"/>
                                        </a:lnTo>
                                        <a:lnTo>
                                          <a:pt x="558" y="5531"/>
                                        </a:lnTo>
                                        <a:lnTo>
                                          <a:pt x="482" y="5531"/>
                                        </a:lnTo>
                                        <a:lnTo>
                                          <a:pt x="412" y="5536"/>
                                        </a:lnTo>
                                        <a:lnTo>
                                          <a:pt x="350" y="5546"/>
                                        </a:lnTo>
                                        <a:lnTo>
                                          <a:pt x="292" y="5560"/>
                                        </a:lnTo>
                                        <a:lnTo>
                                          <a:pt x="240" y="5579"/>
                                        </a:lnTo>
                                        <a:lnTo>
                                          <a:pt x="193" y="5603"/>
                                        </a:lnTo>
                                        <a:lnTo>
                                          <a:pt x="153" y="5629"/>
                                        </a:lnTo>
                                        <a:lnTo>
                                          <a:pt x="119" y="5659"/>
                                        </a:lnTo>
                                        <a:lnTo>
                                          <a:pt x="88" y="5694"/>
                                        </a:lnTo>
                                        <a:lnTo>
                                          <a:pt x="62" y="5731"/>
                                        </a:lnTo>
                                        <a:lnTo>
                                          <a:pt x="41" y="5771"/>
                                        </a:lnTo>
                                        <a:lnTo>
                                          <a:pt x="25" y="5813"/>
                                        </a:lnTo>
                                        <a:lnTo>
                                          <a:pt x="12" y="5859"/>
                                        </a:lnTo>
                                        <a:lnTo>
                                          <a:pt x="4" y="5906"/>
                                        </a:lnTo>
                                        <a:lnTo>
                                          <a:pt x="0" y="5954"/>
                                        </a:lnTo>
                                        <a:lnTo>
                                          <a:pt x="0" y="6004"/>
                                        </a:lnTo>
                                        <a:lnTo>
                                          <a:pt x="3" y="6057"/>
                                        </a:lnTo>
                                        <a:lnTo>
                                          <a:pt x="8" y="6109"/>
                                        </a:lnTo>
                                        <a:lnTo>
                                          <a:pt x="18" y="6162"/>
                                        </a:lnTo>
                                        <a:lnTo>
                                          <a:pt x="29" y="6216"/>
                                        </a:lnTo>
                                        <a:lnTo>
                                          <a:pt x="44" y="6270"/>
                                        </a:lnTo>
                                        <a:lnTo>
                                          <a:pt x="62" y="6324"/>
                                        </a:lnTo>
                                        <a:lnTo>
                                          <a:pt x="81" y="6378"/>
                                        </a:lnTo>
                                        <a:lnTo>
                                          <a:pt x="102" y="6430"/>
                                        </a:lnTo>
                                        <a:lnTo>
                                          <a:pt x="126" y="6483"/>
                                        </a:lnTo>
                                        <a:lnTo>
                                          <a:pt x="152" y="6534"/>
                                        </a:lnTo>
                                        <a:lnTo>
                                          <a:pt x="178" y="6582"/>
                                        </a:lnTo>
                                        <a:lnTo>
                                          <a:pt x="207" y="6631"/>
                                        </a:lnTo>
                                        <a:lnTo>
                                          <a:pt x="236" y="6678"/>
                                        </a:lnTo>
                                        <a:lnTo>
                                          <a:pt x="267" y="6721"/>
                                        </a:lnTo>
                                        <a:lnTo>
                                          <a:pt x="297" y="6762"/>
                                        </a:lnTo>
                                        <a:lnTo>
                                          <a:pt x="329" y="6801"/>
                                        </a:lnTo>
                                        <a:lnTo>
                                          <a:pt x="305" y="6829"/>
                                        </a:lnTo>
                                        <a:lnTo>
                                          <a:pt x="286" y="6855"/>
                                        </a:lnTo>
                                        <a:lnTo>
                                          <a:pt x="267" y="6883"/>
                                        </a:lnTo>
                                        <a:lnTo>
                                          <a:pt x="251" y="6910"/>
                                        </a:lnTo>
                                        <a:lnTo>
                                          <a:pt x="238" y="6939"/>
                                        </a:lnTo>
                                        <a:lnTo>
                                          <a:pt x="227" y="6968"/>
                                        </a:lnTo>
                                        <a:lnTo>
                                          <a:pt x="218" y="6997"/>
                                        </a:lnTo>
                                        <a:lnTo>
                                          <a:pt x="211" y="7027"/>
                                        </a:lnTo>
                                        <a:lnTo>
                                          <a:pt x="206" y="7057"/>
                                        </a:lnTo>
                                        <a:lnTo>
                                          <a:pt x="203" y="7086"/>
                                        </a:lnTo>
                                        <a:lnTo>
                                          <a:pt x="203" y="7116"/>
                                        </a:lnTo>
                                        <a:lnTo>
                                          <a:pt x="204" y="7147"/>
                                        </a:lnTo>
                                        <a:lnTo>
                                          <a:pt x="207" y="7177"/>
                                        </a:lnTo>
                                        <a:lnTo>
                                          <a:pt x="211" y="7208"/>
                                        </a:lnTo>
                                        <a:lnTo>
                                          <a:pt x="218" y="7240"/>
                                        </a:lnTo>
                                        <a:lnTo>
                                          <a:pt x="227" y="7270"/>
                                        </a:lnTo>
                                        <a:lnTo>
                                          <a:pt x="236" y="7302"/>
                                        </a:lnTo>
                                        <a:lnTo>
                                          <a:pt x="247" y="7332"/>
                                        </a:lnTo>
                                        <a:lnTo>
                                          <a:pt x="260" y="7364"/>
                                        </a:lnTo>
                                        <a:lnTo>
                                          <a:pt x="275" y="7395"/>
                                        </a:lnTo>
                                        <a:lnTo>
                                          <a:pt x="290" y="7426"/>
                                        </a:lnTo>
                                        <a:lnTo>
                                          <a:pt x="307" y="7457"/>
                                        </a:lnTo>
                                        <a:lnTo>
                                          <a:pt x="325" y="7487"/>
                                        </a:lnTo>
                                        <a:lnTo>
                                          <a:pt x="344" y="7519"/>
                                        </a:lnTo>
                                        <a:lnTo>
                                          <a:pt x="365" y="7550"/>
                                        </a:lnTo>
                                        <a:lnTo>
                                          <a:pt x="387" y="7580"/>
                                        </a:lnTo>
                                        <a:lnTo>
                                          <a:pt x="409" y="7610"/>
                                        </a:lnTo>
                                        <a:lnTo>
                                          <a:pt x="433" y="7641"/>
                                        </a:lnTo>
                                        <a:lnTo>
                                          <a:pt x="457" y="7670"/>
                                        </a:lnTo>
                                        <a:lnTo>
                                          <a:pt x="482" y="7700"/>
                                        </a:lnTo>
                                        <a:lnTo>
                                          <a:pt x="509" y="7729"/>
                                        </a:lnTo>
                                        <a:lnTo>
                                          <a:pt x="536" y="7759"/>
                                        </a:lnTo>
                                        <a:lnTo>
                                          <a:pt x="553" y="7775"/>
                                        </a:lnTo>
                                        <a:lnTo>
                                          <a:pt x="569" y="7792"/>
                                        </a:lnTo>
                                        <a:lnTo>
                                          <a:pt x="589" y="7807"/>
                                        </a:lnTo>
                                        <a:lnTo>
                                          <a:pt x="607" y="7821"/>
                                        </a:lnTo>
                                        <a:lnTo>
                                          <a:pt x="626" y="7835"/>
                                        </a:lnTo>
                                        <a:lnTo>
                                          <a:pt x="647" y="7848"/>
                                        </a:lnTo>
                                        <a:lnTo>
                                          <a:pt x="666" y="7861"/>
                                        </a:lnTo>
                                        <a:lnTo>
                                          <a:pt x="687" y="7872"/>
                                        </a:lnTo>
                                        <a:lnTo>
                                          <a:pt x="666" y="7883"/>
                                        </a:lnTo>
                                        <a:lnTo>
                                          <a:pt x="647" y="7896"/>
                                        </a:lnTo>
                                        <a:lnTo>
                                          <a:pt x="626" y="7909"/>
                                        </a:lnTo>
                                        <a:lnTo>
                                          <a:pt x="607" y="7923"/>
                                        </a:lnTo>
                                        <a:lnTo>
                                          <a:pt x="589" y="7937"/>
                                        </a:lnTo>
                                        <a:lnTo>
                                          <a:pt x="569" y="7954"/>
                                        </a:lnTo>
                                        <a:lnTo>
                                          <a:pt x="553" y="7969"/>
                                        </a:lnTo>
                                        <a:lnTo>
                                          <a:pt x="536" y="7985"/>
                                        </a:lnTo>
                                        <a:lnTo>
                                          <a:pt x="509" y="8015"/>
                                        </a:lnTo>
                                        <a:lnTo>
                                          <a:pt x="482" y="8044"/>
                                        </a:lnTo>
                                        <a:lnTo>
                                          <a:pt x="457" y="8074"/>
                                        </a:lnTo>
                                        <a:lnTo>
                                          <a:pt x="433" y="8103"/>
                                        </a:lnTo>
                                        <a:lnTo>
                                          <a:pt x="409" y="8134"/>
                                        </a:lnTo>
                                        <a:lnTo>
                                          <a:pt x="387" y="8164"/>
                                        </a:lnTo>
                                        <a:lnTo>
                                          <a:pt x="365" y="8194"/>
                                        </a:lnTo>
                                        <a:lnTo>
                                          <a:pt x="344" y="8225"/>
                                        </a:lnTo>
                                        <a:lnTo>
                                          <a:pt x="325" y="8257"/>
                                        </a:lnTo>
                                        <a:lnTo>
                                          <a:pt x="307" y="8287"/>
                                        </a:lnTo>
                                        <a:lnTo>
                                          <a:pt x="290" y="8319"/>
                                        </a:lnTo>
                                        <a:lnTo>
                                          <a:pt x="275" y="8349"/>
                                        </a:lnTo>
                                        <a:lnTo>
                                          <a:pt x="260" y="8381"/>
                                        </a:lnTo>
                                        <a:lnTo>
                                          <a:pt x="247" y="8412"/>
                                        </a:lnTo>
                                        <a:lnTo>
                                          <a:pt x="236" y="8443"/>
                                        </a:lnTo>
                                        <a:lnTo>
                                          <a:pt x="227" y="8474"/>
                                        </a:lnTo>
                                        <a:lnTo>
                                          <a:pt x="218" y="8504"/>
                                        </a:lnTo>
                                        <a:lnTo>
                                          <a:pt x="211" y="8536"/>
                                        </a:lnTo>
                                        <a:lnTo>
                                          <a:pt x="207" y="8567"/>
                                        </a:lnTo>
                                        <a:lnTo>
                                          <a:pt x="204" y="8597"/>
                                        </a:lnTo>
                                        <a:lnTo>
                                          <a:pt x="203" y="8628"/>
                                        </a:lnTo>
                                        <a:lnTo>
                                          <a:pt x="203" y="8658"/>
                                        </a:lnTo>
                                        <a:lnTo>
                                          <a:pt x="206" y="8688"/>
                                        </a:lnTo>
                                        <a:lnTo>
                                          <a:pt x="211" y="8717"/>
                                        </a:lnTo>
                                        <a:lnTo>
                                          <a:pt x="218" y="8747"/>
                                        </a:lnTo>
                                        <a:lnTo>
                                          <a:pt x="227" y="8776"/>
                                        </a:lnTo>
                                        <a:lnTo>
                                          <a:pt x="238" y="8805"/>
                                        </a:lnTo>
                                        <a:lnTo>
                                          <a:pt x="251" y="8834"/>
                                        </a:lnTo>
                                        <a:lnTo>
                                          <a:pt x="267" y="8861"/>
                                        </a:lnTo>
                                        <a:lnTo>
                                          <a:pt x="286" y="8889"/>
                                        </a:lnTo>
                                        <a:lnTo>
                                          <a:pt x="305" y="8915"/>
                                        </a:lnTo>
                                        <a:lnTo>
                                          <a:pt x="329" y="8943"/>
                                        </a:lnTo>
                                        <a:lnTo>
                                          <a:pt x="297" y="8982"/>
                                        </a:lnTo>
                                        <a:lnTo>
                                          <a:pt x="267" y="9023"/>
                                        </a:lnTo>
                                        <a:lnTo>
                                          <a:pt x="236" y="9068"/>
                                        </a:lnTo>
                                        <a:lnTo>
                                          <a:pt x="207" y="9113"/>
                                        </a:lnTo>
                                        <a:lnTo>
                                          <a:pt x="178" y="9162"/>
                                        </a:lnTo>
                                        <a:lnTo>
                                          <a:pt x="152" y="9211"/>
                                        </a:lnTo>
                                        <a:lnTo>
                                          <a:pt x="126" y="9261"/>
                                        </a:lnTo>
                                        <a:lnTo>
                                          <a:pt x="102" y="9314"/>
                                        </a:lnTo>
                                        <a:lnTo>
                                          <a:pt x="81" y="9366"/>
                                        </a:lnTo>
                                        <a:lnTo>
                                          <a:pt x="62" y="9420"/>
                                        </a:lnTo>
                                        <a:lnTo>
                                          <a:pt x="44" y="9474"/>
                                        </a:lnTo>
                                        <a:lnTo>
                                          <a:pt x="29" y="9528"/>
                                        </a:lnTo>
                                        <a:lnTo>
                                          <a:pt x="18" y="9582"/>
                                        </a:lnTo>
                                        <a:lnTo>
                                          <a:pt x="8" y="9636"/>
                                        </a:lnTo>
                                        <a:lnTo>
                                          <a:pt x="3" y="9689"/>
                                        </a:lnTo>
                                        <a:lnTo>
                                          <a:pt x="0" y="9740"/>
                                        </a:lnTo>
                                        <a:lnTo>
                                          <a:pt x="0" y="9790"/>
                                        </a:lnTo>
                                        <a:lnTo>
                                          <a:pt x="4" y="9838"/>
                                        </a:lnTo>
                                        <a:lnTo>
                                          <a:pt x="12" y="9885"/>
                                        </a:lnTo>
                                        <a:lnTo>
                                          <a:pt x="25" y="9931"/>
                                        </a:lnTo>
                                        <a:lnTo>
                                          <a:pt x="41" y="9973"/>
                                        </a:lnTo>
                                        <a:lnTo>
                                          <a:pt x="62" y="10013"/>
                                        </a:lnTo>
                                        <a:lnTo>
                                          <a:pt x="88" y="10050"/>
                                        </a:lnTo>
                                        <a:lnTo>
                                          <a:pt x="119" y="10085"/>
                                        </a:lnTo>
                                        <a:lnTo>
                                          <a:pt x="153" y="10115"/>
                                        </a:lnTo>
                                        <a:lnTo>
                                          <a:pt x="193" y="10141"/>
                                        </a:lnTo>
                                        <a:lnTo>
                                          <a:pt x="240" y="10165"/>
                                        </a:lnTo>
                                        <a:lnTo>
                                          <a:pt x="292" y="10184"/>
                                        </a:lnTo>
                                        <a:lnTo>
                                          <a:pt x="350" y="10198"/>
                                        </a:lnTo>
                                        <a:lnTo>
                                          <a:pt x="412" y="10208"/>
                                        </a:lnTo>
                                        <a:lnTo>
                                          <a:pt x="482" y="10213"/>
                                        </a:lnTo>
                                        <a:lnTo>
                                          <a:pt x="558" y="10213"/>
                                        </a:lnTo>
                                        <a:lnTo>
                                          <a:pt x="503" y="10529"/>
                                        </a:lnTo>
                                        <a:lnTo>
                                          <a:pt x="460" y="10828"/>
                                        </a:lnTo>
                                        <a:lnTo>
                                          <a:pt x="428" y="11109"/>
                                        </a:lnTo>
                                        <a:lnTo>
                                          <a:pt x="405" y="11373"/>
                                        </a:lnTo>
                                        <a:lnTo>
                                          <a:pt x="391" y="11623"/>
                                        </a:lnTo>
                                        <a:lnTo>
                                          <a:pt x="386" y="11859"/>
                                        </a:lnTo>
                                        <a:lnTo>
                                          <a:pt x="388" y="12080"/>
                                        </a:lnTo>
                                        <a:lnTo>
                                          <a:pt x="397" y="12289"/>
                                        </a:lnTo>
                                        <a:lnTo>
                                          <a:pt x="413" y="12485"/>
                                        </a:lnTo>
                                        <a:lnTo>
                                          <a:pt x="434" y="12672"/>
                                        </a:lnTo>
                                        <a:lnTo>
                                          <a:pt x="460" y="12848"/>
                                        </a:lnTo>
                                        <a:lnTo>
                                          <a:pt x="491" y="13014"/>
                                        </a:lnTo>
                                        <a:lnTo>
                                          <a:pt x="524" y="13173"/>
                                        </a:lnTo>
                                        <a:lnTo>
                                          <a:pt x="561" y="13324"/>
                                        </a:lnTo>
                                        <a:lnTo>
                                          <a:pt x="600" y="13468"/>
                                        </a:lnTo>
                                        <a:lnTo>
                                          <a:pt x="640" y="13606"/>
                                        </a:lnTo>
                                        <a:lnTo>
                                          <a:pt x="723" y="13869"/>
                                        </a:lnTo>
                                        <a:lnTo>
                                          <a:pt x="803" y="14120"/>
                                        </a:lnTo>
                                        <a:lnTo>
                                          <a:pt x="840" y="14243"/>
                                        </a:lnTo>
                                        <a:lnTo>
                                          <a:pt x="875" y="14365"/>
                                        </a:lnTo>
                                        <a:lnTo>
                                          <a:pt x="907" y="14486"/>
                                        </a:lnTo>
                                        <a:lnTo>
                                          <a:pt x="935" y="14609"/>
                                        </a:lnTo>
                                        <a:lnTo>
                                          <a:pt x="958" y="14735"/>
                                        </a:lnTo>
                                        <a:lnTo>
                                          <a:pt x="975" y="14864"/>
                                        </a:lnTo>
                                        <a:lnTo>
                                          <a:pt x="987" y="14997"/>
                                        </a:lnTo>
                                        <a:lnTo>
                                          <a:pt x="991" y="15133"/>
                                        </a:lnTo>
                                        <a:lnTo>
                                          <a:pt x="988" y="15275"/>
                                        </a:lnTo>
                                        <a:lnTo>
                                          <a:pt x="977" y="15425"/>
                                        </a:lnTo>
                                        <a:lnTo>
                                          <a:pt x="958" y="15581"/>
                                        </a:lnTo>
                                        <a:lnTo>
                                          <a:pt x="929" y="15744"/>
                                        </a:lnTo>
                                        <a:lnTo>
                                          <a:pt x="986" y="15651"/>
                                        </a:lnTo>
                                        <a:lnTo>
                                          <a:pt x="1030" y="15555"/>
                                        </a:lnTo>
                                        <a:lnTo>
                                          <a:pt x="1062" y="15455"/>
                                        </a:lnTo>
                                        <a:lnTo>
                                          <a:pt x="1085" y="15351"/>
                                        </a:lnTo>
                                        <a:lnTo>
                                          <a:pt x="1098" y="15243"/>
                                        </a:lnTo>
                                        <a:lnTo>
                                          <a:pt x="1102" y="15131"/>
                                        </a:lnTo>
                                        <a:lnTo>
                                          <a:pt x="1099" y="15015"/>
                                        </a:lnTo>
                                        <a:lnTo>
                                          <a:pt x="1087" y="14895"/>
                                        </a:lnTo>
                                        <a:lnTo>
                                          <a:pt x="1070" y="14769"/>
                                        </a:lnTo>
                                        <a:lnTo>
                                          <a:pt x="1047" y="14639"/>
                                        </a:lnTo>
                                        <a:lnTo>
                                          <a:pt x="1017" y="14503"/>
                                        </a:lnTo>
                                        <a:lnTo>
                                          <a:pt x="984" y="14363"/>
                                        </a:lnTo>
                                        <a:lnTo>
                                          <a:pt x="910" y="14066"/>
                                        </a:lnTo>
                                        <a:lnTo>
                                          <a:pt x="827" y="13747"/>
                                        </a:lnTo>
                                        <a:lnTo>
                                          <a:pt x="785" y="13579"/>
                                        </a:lnTo>
                                        <a:lnTo>
                                          <a:pt x="742" y="13404"/>
                                        </a:lnTo>
                                        <a:lnTo>
                                          <a:pt x="702" y="13223"/>
                                        </a:lnTo>
                                        <a:lnTo>
                                          <a:pt x="663" y="13035"/>
                                        </a:lnTo>
                                        <a:lnTo>
                                          <a:pt x="628" y="12841"/>
                                        </a:lnTo>
                                        <a:lnTo>
                                          <a:pt x="594" y="12640"/>
                                        </a:lnTo>
                                        <a:lnTo>
                                          <a:pt x="565" y="12433"/>
                                        </a:lnTo>
                                        <a:lnTo>
                                          <a:pt x="542" y="12217"/>
                                        </a:lnTo>
                                        <a:lnTo>
                                          <a:pt x="524" y="11996"/>
                                        </a:lnTo>
                                        <a:lnTo>
                                          <a:pt x="513" y="11766"/>
                                        </a:lnTo>
                                        <a:lnTo>
                                          <a:pt x="509" y="11528"/>
                                        </a:lnTo>
                                        <a:lnTo>
                                          <a:pt x="513" y="11283"/>
                                        </a:lnTo>
                                        <a:lnTo>
                                          <a:pt x="525" y="11030"/>
                                        </a:lnTo>
                                        <a:lnTo>
                                          <a:pt x="547" y="10768"/>
                                        </a:lnTo>
                                        <a:lnTo>
                                          <a:pt x="581" y="10498"/>
                                        </a:lnTo>
                                        <a:lnTo>
                                          <a:pt x="625" y="10220"/>
                                        </a:lnTo>
                                        <a:lnTo>
                                          <a:pt x="679" y="10193"/>
                                        </a:lnTo>
                                        <a:lnTo>
                                          <a:pt x="730" y="10163"/>
                                        </a:lnTo>
                                        <a:lnTo>
                                          <a:pt x="778" y="10134"/>
                                        </a:lnTo>
                                        <a:lnTo>
                                          <a:pt x="824" y="10105"/>
                                        </a:lnTo>
                                        <a:lnTo>
                                          <a:pt x="867" y="10076"/>
                                        </a:lnTo>
                                        <a:lnTo>
                                          <a:pt x="905" y="10047"/>
                                        </a:lnTo>
                                        <a:lnTo>
                                          <a:pt x="943" y="10020"/>
                                        </a:lnTo>
                                        <a:lnTo>
                                          <a:pt x="976" y="9991"/>
                                        </a:lnTo>
                                        <a:lnTo>
                                          <a:pt x="1008" y="9961"/>
                                        </a:lnTo>
                                        <a:lnTo>
                                          <a:pt x="1037" y="9934"/>
                                        </a:lnTo>
                                        <a:lnTo>
                                          <a:pt x="1063" y="9906"/>
                                        </a:lnTo>
                                        <a:lnTo>
                                          <a:pt x="1087" y="9878"/>
                                        </a:lnTo>
                                        <a:lnTo>
                                          <a:pt x="1109" y="9851"/>
                                        </a:lnTo>
                                        <a:lnTo>
                                          <a:pt x="1128" y="9824"/>
                                        </a:lnTo>
                                        <a:lnTo>
                                          <a:pt x="1145" y="9798"/>
                                        </a:lnTo>
                                        <a:lnTo>
                                          <a:pt x="1160" y="9773"/>
                                        </a:lnTo>
                                        <a:lnTo>
                                          <a:pt x="1174" y="9748"/>
                                        </a:lnTo>
                                        <a:lnTo>
                                          <a:pt x="1185" y="9725"/>
                                        </a:lnTo>
                                        <a:lnTo>
                                          <a:pt x="1194" y="9701"/>
                                        </a:lnTo>
                                        <a:lnTo>
                                          <a:pt x="1201" y="9679"/>
                                        </a:lnTo>
                                        <a:lnTo>
                                          <a:pt x="1208" y="9658"/>
                                        </a:lnTo>
                                        <a:lnTo>
                                          <a:pt x="1212" y="9639"/>
                                        </a:lnTo>
                                        <a:lnTo>
                                          <a:pt x="1215" y="9620"/>
                                        </a:lnTo>
                                        <a:lnTo>
                                          <a:pt x="1218" y="9602"/>
                                        </a:lnTo>
                                        <a:lnTo>
                                          <a:pt x="1218" y="9585"/>
                                        </a:lnTo>
                                        <a:lnTo>
                                          <a:pt x="1217" y="9570"/>
                                        </a:lnTo>
                                        <a:lnTo>
                                          <a:pt x="1215" y="9557"/>
                                        </a:lnTo>
                                        <a:lnTo>
                                          <a:pt x="1212" y="9545"/>
                                        </a:lnTo>
                                        <a:lnTo>
                                          <a:pt x="1208" y="9534"/>
                                        </a:lnTo>
                                        <a:lnTo>
                                          <a:pt x="1203" y="9524"/>
                                        </a:lnTo>
                                        <a:lnTo>
                                          <a:pt x="1197" y="9516"/>
                                        </a:lnTo>
                                        <a:lnTo>
                                          <a:pt x="1190" y="9510"/>
                                        </a:lnTo>
                                        <a:lnTo>
                                          <a:pt x="1177" y="9498"/>
                                        </a:lnTo>
                                        <a:lnTo>
                                          <a:pt x="1161" y="9488"/>
                                        </a:lnTo>
                                        <a:lnTo>
                                          <a:pt x="1146" y="9480"/>
                                        </a:lnTo>
                                        <a:lnTo>
                                          <a:pt x="1131" y="9473"/>
                                        </a:lnTo>
                                        <a:lnTo>
                                          <a:pt x="1116" y="9467"/>
                                        </a:lnTo>
                                        <a:lnTo>
                                          <a:pt x="1100" y="9465"/>
                                        </a:lnTo>
                                        <a:lnTo>
                                          <a:pt x="1085" y="9463"/>
                                        </a:lnTo>
                                        <a:lnTo>
                                          <a:pt x="1070" y="9463"/>
                                        </a:lnTo>
                                        <a:lnTo>
                                          <a:pt x="1053" y="9466"/>
                                        </a:lnTo>
                                        <a:lnTo>
                                          <a:pt x="1038" y="9469"/>
                                        </a:lnTo>
                                        <a:lnTo>
                                          <a:pt x="1023" y="9473"/>
                                        </a:lnTo>
                                        <a:lnTo>
                                          <a:pt x="1006" y="9479"/>
                                        </a:lnTo>
                                        <a:lnTo>
                                          <a:pt x="991" y="9485"/>
                                        </a:lnTo>
                                        <a:lnTo>
                                          <a:pt x="976" y="9492"/>
                                        </a:lnTo>
                                        <a:lnTo>
                                          <a:pt x="961" y="9502"/>
                                        </a:lnTo>
                                        <a:lnTo>
                                          <a:pt x="946" y="9512"/>
                                        </a:lnTo>
                                        <a:lnTo>
                                          <a:pt x="915" y="9533"/>
                                        </a:lnTo>
                                        <a:lnTo>
                                          <a:pt x="888" y="9557"/>
                                        </a:lnTo>
                                        <a:lnTo>
                                          <a:pt x="860" y="9582"/>
                                        </a:lnTo>
                                        <a:lnTo>
                                          <a:pt x="834" y="9610"/>
                                        </a:lnTo>
                                        <a:lnTo>
                                          <a:pt x="810" y="9638"/>
                                        </a:lnTo>
                                        <a:lnTo>
                                          <a:pt x="788" y="9667"/>
                                        </a:lnTo>
                                        <a:lnTo>
                                          <a:pt x="769" y="9693"/>
                                        </a:lnTo>
                                        <a:lnTo>
                                          <a:pt x="751" y="9719"/>
                                        </a:lnTo>
                                        <a:lnTo>
                                          <a:pt x="730" y="9765"/>
                                        </a:lnTo>
                                        <a:lnTo>
                                          <a:pt x="705" y="9813"/>
                                        </a:lnTo>
                                        <a:lnTo>
                                          <a:pt x="679" y="9865"/>
                                        </a:lnTo>
                                        <a:lnTo>
                                          <a:pt x="651" y="9916"/>
                                        </a:lnTo>
                                        <a:lnTo>
                                          <a:pt x="623" y="9968"/>
                                        </a:lnTo>
                                        <a:lnTo>
                                          <a:pt x="597" y="10018"/>
                                        </a:lnTo>
                                        <a:lnTo>
                                          <a:pt x="575" y="10067"/>
                                        </a:lnTo>
                                        <a:lnTo>
                                          <a:pt x="557" y="10110"/>
                                        </a:lnTo>
                                        <a:lnTo>
                                          <a:pt x="499" y="10119"/>
                                        </a:lnTo>
                                        <a:lnTo>
                                          <a:pt x="448" y="10122"/>
                                        </a:lnTo>
                                        <a:lnTo>
                                          <a:pt x="401" y="10118"/>
                                        </a:lnTo>
                                        <a:lnTo>
                                          <a:pt x="359" y="10110"/>
                                        </a:lnTo>
                                        <a:lnTo>
                                          <a:pt x="322" y="10096"/>
                                        </a:lnTo>
                                        <a:lnTo>
                                          <a:pt x="292" y="10076"/>
                                        </a:lnTo>
                                        <a:lnTo>
                                          <a:pt x="264" y="10053"/>
                                        </a:lnTo>
                                        <a:lnTo>
                                          <a:pt x="242" y="10025"/>
                                        </a:lnTo>
                                        <a:lnTo>
                                          <a:pt x="222" y="9995"/>
                                        </a:lnTo>
                                        <a:lnTo>
                                          <a:pt x="207" y="9959"/>
                                        </a:lnTo>
                                        <a:lnTo>
                                          <a:pt x="196" y="9921"/>
                                        </a:lnTo>
                                        <a:lnTo>
                                          <a:pt x="189" y="9881"/>
                                        </a:lnTo>
                                        <a:lnTo>
                                          <a:pt x="185" y="9837"/>
                                        </a:lnTo>
                                        <a:lnTo>
                                          <a:pt x="184" y="9791"/>
                                        </a:lnTo>
                                        <a:lnTo>
                                          <a:pt x="185" y="9744"/>
                                        </a:lnTo>
                                        <a:lnTo>
                                          <a:pt x="189" y="9696"/>
                                        </a:lnTo>
                                        <a:lnTo>
                                          <a:pt x="196" y="9646"/>
                                        </a:lnTo>
                                        <a:lnTo>
                                          <a:pt x="206" y="9595"/>
                                        </a:lnTo>
                                        <a:lnTo>
                                          <a:pt x="215" y="9545"/>
                                        </a:lnTo>
                                        <a:lnTo>
                                          <a:pt x="228" y="9492"/>
                                        </a:lnTo>
                                        <a:lnTo>
                                          <a:pt x="243" y="9443"/>
                                        </a:lnTo>
                                        <a:lnTo>
                                          <a:pt x="258" y="9391"/>
                                        </a:lnTo>
                                        <a:lnTo>
                                          <a:pt x="275" y="9342"/>
                                        </a:lnTo>
                                        <a:lnTo>
                                          <a:pt x="292" y="9293"/>
                                        </a:lnTo>
                                        <a:lnTo>
                                          <a:pt x="309" y="9246"/>
                                        </a:lnTo>
                                        <a:lnTo>
                                          <a:pt x="329" y="9202"/>
                                        </a:lnTo>
                                        <a:lnTo>
                                          <a:pt x="347" y="9159"/>
                                        </a:lnTo>
                                        <a:lnTo>
                                          <a:pt x="366" y="9119"/>
                                        </a:lnTo>
                                        <a:lnTo>
                                          <a:pt x="386" y="9081"/>
                                        </a:lnTo>
                                        <a:lnTo>
                                          <a:pt x="404" y="9048"/>
                                        </a:lnTo>
                                        <a:lnTo>
                                          <a:pt x="420" y="9018"/>
                                        </a:lnTo>
                                        <a:lnTo>
                                          <a:pt x="438" y="8990"/>
                                        </a:lnTo>
                                        <a:lnTo>
                                          <a:pt x="469" y="8993"/>
                                        </a:lnTo>
                                        <a:lnTo>
                                          <a:pt x="500" y="8991"/>
                                        </a:lnTo>
                                        <a:lnTo>
                                          <a:pt x="531" y="8990"/>
                                        </a:lnTo>
                                        <a:lnTo>
                                          <a:pt x="561" y="8986"/>
                                        </a:lnTo>
                                        <a:lnTo>
                                          <a:pt x="590" y="8979"/>
                                        </a:lnTo>
                                        <a:lnTo>
                                          <a:pt x="619" y="8972"/>
                                        </a:lnTo>
                                        <a:lnTo>
                                          <a:pt x="648" y="8962"/>
                                        </a:lnTo>
                                        <a:lnTo>
                                          <a:pt x="676" y="8951"/>
                                        </a:lnTo>
                                        <a:lnTo>
                                          <a:pt x="702" y="8940"/>
                                        </a:lnTo>
                                        <a:lnTo>
                                          <a:pt x="728" y="8926"/>
                                        </a:lnTo>
                                        <a:lnTo>
                                          <a:pt x="753" y="8913"/>
                                        </a:lnTo>
                                        <a:lnTo>
                                          <a:pt x="777" y="8897"/>
                                        </a:lnTo>
                                        <a:lnTo>
                                          <a:pt x="800" y="8882"/>
                                        </a:lnTo>
                                        <a:lnTo>
                                          <a:pt x="823" y="8866"/>
                                        </a:lnTo>
                                        <a:lnTo>
                                          <a:pt x="843" y="8848"/>
                                        </a:lnTo>
                                        <a:lnTo>
                                          <a:pt x="863" y="8830"/>
                                        </a:lnTo>
                                        <a:lnTo>
                                          <a:pt x="881" y="8812"/>
                                        </a:lnTo>
                                        <a:lnTo>
                                          <a:pt x="897" y="8794"/>
                                        </a:lnTo>
                                        <a:lnTo>
                                          <a:pt x="912" y="8774"/>
                                        </a:lnTo>
                                        <a:lnTo>
                                          <a:pt x="926" y="8756"/>
                                        </a:lnTo>
                                        <a:lnTo>
                                          <a:pt x="939" y="8738"/>
                                        </a:lnTo>
                                        <a:lnTo>
                                          <a:pt x="950" y="8720"/>
                                        </a:lnTo>
                                        <a:lnTo>
                                          <a:pt x="958" y="8702"/>
                                        </a:lnTo>
                                        <a:lnTo>
                                          <a:pt x="966" y="8684"/>
                                        </a:lnTo>
                                        <a:lnTo>
                                          <a:pt x="972" y="8668"/>
                                        </a:lnTo>
                                        <a:lnTo>
                                          <a:pt x="975" y="8651"/>
                                        </a:lnTo>
                                        <a:lnTo>
                                          <a:pt x="977" y="8636"/>
                                        </a:lnTo>
                                        <a:lnTo>
                                          <a:pt x="976" y="8622"/>
                                        </a:lnTo>
                                        <a:lnTo>
                                          <a:pt x="975" y="8608"/>
                                        </a:lnTo>
                                        <a:lnTo>
                                          <a:pt x="970" y="8596"/>
                                        </a:lnTo>
                                        <a:lnTo>
                                          <a:pt x="964" y="8585"/>
                                        </a:lnTo>
                                        <a:lnTo>
                                          <a:pt x="954" y="8575"/>
                                        </a:lnTo>
                                        <a:lnTo>
                                          <a:pt x="937" y="8562"/>
                                        </a:lnTo>
                                        <a:lnTo>
                                          <a:pt x="919" y="8553"/>
                                        </a:lnTo>
                                        <a:lnTo>
                                          <a:pt x="900" y="8547"/>
                                        </a:lnTo>
                                        <a:lnTo>
                                          <a:pt x="881" y="8543"/>
                                        </a:lnTo>
                                        <a:lnTo>
                                          <a:pt x="860" y="8542"/>
                                        </a:lnTo>
                                        <a:lnTo>
                                          <a:pt x="838" y="8545"/>
                                        </a:lnTo>
                                        <a:lnTo>
                                          <a:pt x="816" y="8547"/>
                                        </a:lnTo>
                                        <a:lnTo>
                                          <a:pt x="793" y="8554"/>
                                        </a:lnTo>
                                        <a:lnTo>
                                          <a:pt x="770" y="8562"/>
                                        </a:lnTo>
                                        <a:lnTo>
                                          <a:pt x="746" y="8572"/>
                                        </a:lnTo>
                                        <a:lnTo>
                                          <a:pt x="723" y="8583"/>
                                        </a:lnTo>
                                        <a:lnTo>
                                          <a:pt x="699" y="8596"/>
                                        </a:lnTo>
                                        <a:lnTo>
                                          <a:pt x="676" y="8610"/>
                                        </a:lnTo>
                                        <a:lnTo>
                                          <a:pt x="652" y="8625"/>
                                        </a:lnTo>
                                        <a:lnTo>
                                          <a:pt x="630" y="8640"/>
                                        </a:lnTo>
                                        <a:lnTo>
                                          <a:pt x="607" y="8657"/>
                                        </a:lnTo>
                                        <a:lnTo>
                                          <a:pt x="564" y="8691"/>
                                        </a:lnTo>
                                        <a:lnTo>
                                          <a:pt x="522" y="8724"/>
                                        </a:lnTo>
                                        <a:lnTo>
                                          <a:pt x="486" y="8758"/>
                                        </a:lnTo>
                                        <a:lnTo>
                                          <a:pt x="453" y="8788"/>
                                        </a:lnTo>
                                        <a:lnTo>
                                          <a:pt x="406" y="8835"/>
                                        </a:lnTo>
                                        <a:lnTo>
                                          <a:pt x="388" y="8853"/>
                                        </a:lnTo>
                                        <a:lnTo>
                                          <a:pt x="366" y="8841"/>
                                        </a:lnTo>
                                        <a:lnTo>
                                          <a:pt x="347" y="8825"/>
                                        </a:lnTo>
                                        <a:lnTo>
                                          <a:pt x="330" y="8809"/>
                                        </a:lnTo>
                                        <a:lnTo>
                                          <a:pt x="316" y="8789"/>
                                        </a:lnTo>
                                        <a:lnTo>
                                          <a:pt x="307" y="8767"/>
                                        </a:lnTo>
                                        <a:lnTo>
                                          <a:pt x="300" y="8742"/>
                                        </a:lnTo>
                                        <a:lnTo>
                                          <a:pt x="296" y="8717"/>
                                        </a:lnTo>
                                        <a:lnTo>
                                          <a:pt x="294" y="8688"/>
                                        </a:lnTo>
                                        <a:lnTo>
                                          <a:pt x="296" y="8659"/>
                                        </a:lnTo>
                                        <a:lnTo>
                                          <a:pt x="300" y="8629"/>
                                        </a:lnTo>
                                        <a:lnTo>
                                          <a:pt x="305" y="8596"/>
                                        </a:lnTo>
                                        <a:lnTo>
                                          <a:pt x="314" y="8562"/>
                                        </a:lnTo>
                                        <a:lnTo>
                                          <a:pt x="325" y="8529"/>
                                        </a:lnTo>
                                        <a:lnTo>
                                          <a:pt x="337" y="8493"/>
                                        </a:lnTo>
                                        <a:lnTo>
                                          <a:pt x="352" y="8457"/>
                                        </a:lnTo>
                                        <a:lnTo>
                                          <a:pt x="369" y="8421"/>
                                        </a:lnTo>
                                        <a:lnTo>
                                          <a:pt x="387" y="8385"/>
                                        </a:lnTo>
                                        <a:lnTo>
                                          <a:pt x="406" y="8348"/>
                                        </a:lnTo>
                                        <a:lnTo>
                                          <a:pt x="428" y="8312"/>
                                        </a:lnTo>
                                        <a:lnTo>
                                          <a:pt x="451" y="8276"/>
                                        </a:lnTo>
                                        <a:lnTo>
                                          <a:pt x="475" y="8240"/>
                                        </a:lnTo>
                                        <a:lnTo>
                                          <a:pt x="500" y="8204"/>
                                        </a:lnTo>
                                        <a:lnTo>
                                          <a:pt x="527" y="8170"/>
                                        </a:lnTo>
                                        <a:lnTo>
                                          <a:pt x="554" y="8136"/>
                                        </a:lnTo>
                                        <a:lnTo>
                                          <a:pt x="582" y="8103"/>
                                        </a:lnTo>
                                        <a:lnTo>
                                          <a:pt x="611" y="8073"/>
                                        </a:lnTo>
                                        <a:lnTo>
                                          <a:pt x="641" y="8042"/>
                                        </a:lnTo>
                                        <a:lnTo>
                                          <a:pt x="670" y="8013"/>
                                        </a:lnTo>
                                        <a:lnTo>
                                          <a:pt x="702" y="7987"/>
                                        </a:lnTo>
                                        <a:lnTo>
                                          <a:pt x="733" y="7962"/>
                                        </a:lnTo>
                                        <a:lnTo>
                                          <a:pt x="763" y="7940"/>
                                        </a:lnTo>
                                        <a:lnTo>
                                          <a:pt x="795" y="7919"/>
                                        </a:lnTo>
                                        <a:lnTo>
                                          <a:pt x="805" y="7922"/>
                                        </a:lnTo>
                                        <a:lnTo>
                                          <a:pt x="818" y="7923"/>
                                        </a:lnTo>
                                        <a:lnTo>
                                          <a:pt x="836" y="7926"/>
                                        </a:lnTo>
                                        <a:lnTo>
                                          <a:pt x="858" y="7929"/>
                                        </a:lnTo>
                                        <a:lnTo>
                                          <a:pt x="882" y="7930"/>
                                        </a:lnTo>
                                        <a:lnTo>
                                          <a:pt x="908" y="7930"/>
                                        </a:lnTo>
                                        <a:lnTo>
                                          <a:pt x="935" y="7932"/>
                                        </a:lnTo>
                                        <a:lnTo>
                                          <a:pt x="962" y="7930"/>
                                        </a:lnTo>
                                        <a:lnTo>
                                          <a:pt x="990" y="7929"/>
                                        </a:lnTo>
                                        <a:lnTo>
                                          <a:pt x="1016" y="7925"/>
                                        </a:lnTo>
                                        <a:lnTo>
                                          <a:pt x="1040" y="7920"/>
                                        </a:lnTo>
                                        <a:lnTo>
                                          <a:pt x="1062" y="7915"/>
                                        </a:lnTo>
                                        <a:lnTo>
                                          <a:pt x="1071" y="7911"/>
                                        </a:lnTo>
                                        <a:lnTo>
                                          <a:pt x="1080" y="7907"/>
                                        </a:lnTo>
                                        <a:lnTo>
                                          <a:pt x="1088" y="7902"/>
                                        </a:lnTo>
                                        <a:lnTo>
                                          <a:pt x="1095" y="7897"/>
                                        </a:lnTo>
                                        <a:lnTo>
                                          <a:pt x="1100" y="7891"/>
                                        </a:lnTo>
                                        <a:lnTo>
                                          <a:pt x="1105" y="7886"/>
                                        </a:lnTo>
                                        <a:lnTo>
                                          <a:pt x="1107" y="7879"/>
                                        </a:lnTo>
                                        <a:lnTo>
                                          <a:pt x="1110" y="7872"/>
                                        </a:lnTo>
                                        <a:lnTo>
                                          <a:pt x="1107" y="7865"/>
                                        </a:lnTo>
                                        <a:lnTo>
                                          <a:pt x="1105" y="7858"/>
                                        </a:lnTo>
                                        <a:lnTo>
                                          <a:pt x="1100" y="7853"/>
                                        </a:lnTo>
                                        <a:lnTo>
                                          <a:pt x="1094" y="7847"/>
                                        </a:lnTo>
                                        <a:lnTo>
                                          <a:pt x="1087" y="7842"/>
                                        </a:lnTo>
                                        <a:lnTo>
                                          <a:pt x="1080" y="7837"/>
                                        </a:lnTo>
                                        <a:lnTo>
                                          <a:pt x="1070" y="7833"/>
                                        </a:lnTo>
                                        <a:lnTo>
                                          <a:pt x="1060" y="7829"/>
                                        </a:lnTo>
                                        <a:lnTo>
                                          <a:pt x="1040" y="7824"/>
                                        </a:lnTo>
                                        <a:lnTo>
                                          <a:pt x="1015" y="7818"/>
                                        </a:lnTo>
                                        <a:lnTo>
                                          <a:pt x="990" y="7815"/>
                                        </a:lnTo>
                                        <a:lnTo>
                                          <a:pt x="964" y="7814"/>
                                        </a:lnTo>
                                        <a:lnTo>
                                          <a:pt x="936" y="7812"/>
                                        </a:lnTo>
                                        <a:lnTo>
                                          <a:pt x="910" y="7812"/>
                                        </a:lnTo>
                                        <a:lnTo>
                                          <a:pt x="883" y="7814"/>
                                        </a:lnTo>
                                        <a:lnTo>
                                          <a:pt x="860" y="7815"/>
                                        </a:lnTo>
                                        <a:lnTo>
                                          <a:pt x="838" y="7818"/>
                                        </a:lnTo>
                                        <a:lnTo>
                                          <a:pt x="820" y="7819"/>
                                        </a:lnTo>
                                        <a:lnTo>
                                          <a:pt x="805" y="7822"/>
                                        </a:lnTo>
                                        <a:lnTo>
                                          <a:pt x="795" y="7825"/>
                                        </a:lnTo>
                                        <a:lnTo>
                                          <a:pt x="763" y="7804"/>
                                        </a:lnTo>
                                        <a:lnTo>
                                          <a:pt x="733" y="7782"/>
                                        </a:lnTo>
                                        <a:lnTo>
                                          <a:pt x="702" y="7757"/>
                                        </a:lnTo>
                                        <a:lnTo>
                                          <a:pt x="670" y="7729"/>
                                        </a:lnTo>
                                        <a:lnTo>
                                          <a:pt x="641" y="7702"/>
                                        </a:lnTo>
                                        <a:lnTo>
                                          <a:pt x="611" y="7671"/>
                                        </a:lnTo>
                                        <a:lnTo>
                                          <a:pt x="582" y="7641"/>
                                        </a:lnTo>
                                        <a:lnTo>
                                          <a:pt x="554" y="7608"/>
                                        </a:lnTo>
                                        <a:lnTo>
                                          <a:pt x="527" y="7574"/>
                                        </a:lnTo>
                                        <a:lnTo>
                                          <a:pt x="500" y="7540"/>
                                        </a:lnTo>
                                        <a:lnTo>
                                          <a:pt x="475" y="7504"/>
                                        </a:lnTo>
                                        <a:lnTo>
                                          <a:pt x="451" y="7468"/>
                                        </a:lnTo>
                                        <a:lnTo>
                                          <a:pt x="428" y="7432"/>
                                        </a:lnTo>
                                        <a:lnTo>
                                          <a:pt x="406" y="7396"/>
                                        </a:lnTo>
                                        <a:lnTo>
                                          <a:pt x="387" y="7359"/>
                                        </a:lnTo>
                                        <a:lnTo>
                                          <a:pt x="369" y="7323"/>
                                        </a:lnTo>
                                        <a:lnTo>
                                          <a:pt x="352" y="7287"/>
                                        </a:lnTo>
                                        <a:lnTo>
                                          <a:pt x="337" y="7251"/>
                                        </a:lnTo>
                                        <a:lnTo>
                                          <a:pt x="325" y="7215"/>
                                        </a:lnTo>
                                        <a:lnTo>
                                          <a:pt x="314" y="7182"/>
                                        </a:lnTo>
                                        <a:lnTo>
                                          <a:pt x="305" y="7148"/>
                                        </a:lnTo>
                                        <a:lnTo>
                                          <a:pt x="300" y="7115"/>
                                        </a:lnTo>
                                        <a:lnTo>
                                          <a:pt x="296" y="7085"/>
                                        </a:lnTo>
                                        <a:lnTo>
                                          <a:pt x="294" y="7056"/>
                                        </a:lnTo>
                                        <a:lnTo>
                                          <a:pt x="296" y="7027"/>
                                        </a:lnTo>
                                        <a:lnTo>
                                          <a:pt x="300" y="7002"/>
                                        </a:lnTo>
                                        <a:lnTo>
                                          <a:pt x="307" y="6977"/>
                                        </a:lnTo>
                                        <a:lnTo>
                                          <a:pt x="316" y="6955"/>
                                        </a:lnTo>
                                        <a:lnTo>
                                          <a:pt x="330" y="6935"/>
                                        </a:lnTo>
                                        <a:lnTo>
                                          <a:pt x="347" y="6919"/>
                                        </a:lnTo>
                                        <a:lnTo>
                                          <a:pt x="366" y="6903"/>
                                        </a:lnTo>
                                        <a:lnTo>
                                          <a:pt x="388" y="6891"/>
                                        </a:lnTo>
                                        <a:lnTo>
                                          <a:pt x="406" y="6909"/>
                                        </a:lnTo>
                                        <a:lnTo>
                                          <a:pt x="453" y="6956"/>
                                        </a:lnTo>
                                        <a:lnTo>
                                          <a:pt x="486" y="6986"/>
                                        </a:lnTo>
                                        <a:lnTo>
                                          <a:pt x="522" y="7020"/>
                                        </a:lnTo>
                                        <a:lnTo>
                                          <a:pt x="564" y="7053"/>
                                        </a:lnTo>
                                        <a:lnTo>
                                          <a:pt x="607" y="7087"/>
                                        </a:lnTo>
                                        <a:lnTo>
                                          <a:pt x="630" y="7104"/>
                                        </a:lnTo>
                                        <a:lnTo>
                                          <a:pt x="652" y="7119"/>
                                        </a:lnTo>
                                        <a:lnTo>
                                          <a:pt x="676" y="7134"/>
                                        </a:lnTo>
                                        <a:lnTo>
                                          <a:pt x="699" y="7148"/>
                                        </a:lnTo>
                                        <a:lnTo>
                                          <a:pt x="723" y="7161"/>
                                        </a:lnTo>
                                        <a:lnTo>
                                          <a:pt x="746" y="7172"/>
                                        </a:lnTo>
                                        <a:lnTo>
                                          <a:pt x="770" y="7182"/>
                                        </a:lnTo>
                                        <a:lnTo>
                                          <a:pt x="793" y="7190"/>
                                        </a:lnTo>
                                        <a:lnTo>
                                          <a:pt x="816" y="7197"/>
                                        </a:lnTo>
                                        <a:lnTo>
                                          <a:pt x="838" y="7201"/>
                                        </a:lnTo>
                                        <a:lnTo>
                                          <a:pt x="860" y="7202"/>
                                        </a:lnTo>
                                        <a:lnTo>
                                          <a:pt x="881" y="7201"/>
                                        </a:lnTo>
                                        <a:lnTo>
                                          <a:pt x="900" y="7197"/>
                                        </a:lnTo>
                                        <a:lnTo>
                                          <a:pt x="919" y="7191"/>
                                        </a:lnTo>
                                        <a:lnTo>
                                          <a:pt x="937" y="7182"/>
                                        </a:lnTo>
                                        <a:lnTo>
                                          <a:pt x="954" y="7169"/>
                                        </a:lnTo>
                                        <a:lnTo>
                                          <a:pt x="964" y="7159"/>
                                        </a:lnTo>
                                        <a:lnTo>
                                          <a:pt x="970" y="7148"/>
                                        </a:lnTo>
                                        <a:lnTo>
                                          <a:pt x="975" y="7136"/>
                                        </a:lnTo>
                                        <a:lnTo>
                                          <a:pt x="976" y="7122"/>
                                        </a:lnTo>
                                        <a:lnTo>
                                          <a:pt x="977" y="7108"/>
                                        </a:lnTo>
                                        <a:lnTo>
                                          <a:pt x="975" y="7093"/>
                                        </a:lnTo>
                                        <a:lnTo>
                                          <a:pt x="972" y="7076"/>
                                        </a:lnTo>
                                        <a:lnTo>
                                          <a:pt x="966" y="7060"/>
                                        </a:lnTo>
                                        <a:lnTo>
                                          <a:pt x="958" y="7042"/>
                                        </a:lnTo>
                                        <a:lnTo>
                                          <a:pt x="950" y="7025"/>
                                        </a:lnTo>
                                        <a:lnTo>
                                          <a:pt x="939" y="7006"/>
                                        </a:lnTo>
                                        <a:lnTo>
                                          <a:pt x="926" y="6988"/>
                                        </a:lnTo>
                                        <a:lnTo>
                                          <a:pt x="912" y="6970"/>
                                        </a:lnTo>
                                        <a:lnTo>
                                          <a:pt x="897" y="6950"/>
                                        </a:lnTo>
                                        <a:lnTo>
                                          <a:pt x="881" y="6932"/>
                                        </a:lnTo>
                                        <a:lnTo>
                                          <a:pt x="863" y="6914"/>
                                        </a:lnTo>
                                        <a:lnTo>
                                          <a:pt x="843" y="6896"/>
                                        </a:lnTo>
                                        <a:lnTo>
                                          <a:pt x="823" y="6880"/>
                                        </a:lnTo>
                                        <a:lnTo>
                                          <a:pt x="800" y="6862"/>
                                        </a:lnTo>
                                        <a:lnTo>
                                          <a:pt x="777" y="6847"/>
                                        </a:lnTo>
                                        <a:lnTo>
                                          <a:pt x="753" y="6831"/>
                                        </a:lnTo>
                                        <a:lnTo>
                                          <a:pt x="728" y="6818"/>
                                        </a:lnTo>
                                        <a:lnTo>
                                          <a:pt x="702" y="6804"/>
                                        </a:lnTo>
                                        <a:lnTo>
                                          <a:pt x="676" y="6793"/>
                                        </a:lnTo>
                                        <a:lnTo>
                                          <a:pt x="648" y="6782"/>
                                        </a:lnTo>
                                        <a:lnTo>
                                          <a:pt x="619" y="6772"/>
                                        </a:lnTo>
                                        <a:lnTo>
                                          <a:pt x="590" y="6765"/>
                                        </a:lnTo>
                                        <a:lnTo>
                                          <a:pt x="561" y="6758"/>
                                        </a:lnTo>
                                        <a:lnTo>
                                          <a:pt x="531" y="6754"/>
                                        </a:lnTo>
                                        <a:lnTo>
                                          <a:pt x="500" y="6753"/>
                                        </a:lnTo>
                                        <a:lnTo>
                                          <a:pt x="469" y="6751"/>
                                        </a:lnTo>
                                        <a:lnTo>
                                          <a:pt x="438" y="6754"/>
                                        </a:lnTo>
                                        <a:lnTo>
                                          <a:pt x="420" y="6728"/>
                                        </a:lnTo>
                                        <a:lnTo>
                                          <a:pt x="404" y="6697"/>
                                        </a:lnTo>
                                        <a:lnTo>
                                          <a:pt x="386" y="6663"/>
                                        </a:lnTo>
                                        <a:lnTo>
                                          <a:pt x="366" y="6625"/>
                                        </a:lnTo>
                                        <a:lnTo>
                                          <a:pt x="347" y="6585"/>
                                        </a:lnTo>
                                        <a:lnTo>
                                          <a:pt x="329" y="6542"/>
                                        </a:lnTo>
                                        <a:lnTo>
                                          <a:pt x="309" y="6498"/>
                                        </a:lnTo>
                                        <a:lnTo>
                                          <a:pt x="292" y="6451"/>
                                        </a:lnTo>
                                        <a:lnTo>
                                          <a:pt x="275" y="6402"/>
                                        </a:lnTo>
                                        <a:lnTo>
                                          <a:pt x="258" y="6353"/>
                                        </a:lnTo>
                                        <a:lnTo>
                                          <a:pt x="243" y="6303"/>
                                        </a:lnTo>
                                        <a:lnTo>
                                          <a:pt x="228" y="6252"/>
                                        </a:lnTo>
                                        <a:lnTo>
                                          <a:pt x="215" y="6200"/>
                                        </a:lnTo>
                                        <a:lnTo>
                                          <a:pt x="206" y="6149"/>
                                        </a:lnTo>
                                        <a:lnTo>
                                          <a:pt x="196" y="6098"/>
                                        </a:lnTo>
                                        <a:lnTo>
                                          <a:pt x="189" y="6048"/>
                                        </a:lnTo>
                                        <a:lnTo>
                                          <a:pt x="185" y="6000"/>
                                        </a:lnTo>
                                        <a:lnTo>
                                          <a:pt x="184" y="5953"/>
                                        </a:lnTo>
                                        <a:lnTo>
                                          <a:pt x="185" y="5907"/>
                                        </a:lnTo>
                                        <a:lnTo>
                                          <a:pt x="189" y="5864"/>
                                        </a:lnTo>
                                        <a:lnTo>
                                          <a:pt x="196" y="5823"/>
                                        </a:lnTo>
                                        <a:lnTo>
                                          <a:pt x="207" y="5785"/>
                                        </a:lnTo>
                                        <a:lnTo>
                                          <a:pt x="222" y="5749"/>
                                        </a:lnTo>
                                        <a:lnTo>
                                          <a:pt x="242" y="5719"/>
                                        </a:lnTo>
                                        <a:lnTo>
                                          <a:pt x="264" y="5691"/>
                                        </a:lnTo>
                                        <a:lnTo>
                                          <a:pt x="292" y="5668"/>
                                        </a:lnTo>
                                        <a:lnTo>
                                          <a:pt x="322" y="5648"/>
                                        </a:lnTo>
                                        <a:lnTo>
                                          <a:pt x="359" y="5634"/>
                                        </a:lnTo>
                                        <a:lnTo>
                                          <a:pt x="401" y="5626"/>
                                        </a:lnTo>
                                        <a:lnTo>
                                          <a:pt x="448" y="5623"/>
                                        </a:lnTo>
                                        <a:lnTo>
                                          <a:pt x="499" y="5625"/>
                                        </a:lnTo>
                                        <a:lnTo>
                                          <a:pt x="557" y="5634"/>
                                        </a:lnTo>
                                        <a:lnTo>
                                          <a:pt x="575" y="5679"/>
                                        </a:lnTo>
                                        <a:lnTo>
                                          <a:pt x="597" y="5726"/>
                                        </a:lnTo>
                                        <a:lnTo>
                                          <a:pt x="623" y="5776"/>
                                        </a:lnTo>
                                        <a:lnTo>
                                          <a:pt x="651" y="5828"/>
                                        </a:lnTo>
                                        <a:lnTo>
                                          <a:pt x="679" y="5879"/>
                                        </a:lnTo>
                                        <a:lnTo>
                                          <a:pt x="705" y="5931"/>
                                        </a:lnTo>
                                        <a:lnTo>
                                          <a:pt x="730" y="5979"/>
                                        </a:lnTo>
                                        <a:lnTo>
                                          <a:pt x="751" y="6025"/>
                                        </a:lnTo>
                                        <a:lnTo>
                                          <a:pt x="769" y="6051"/>
                                        </a:lnTo>
                                        <a:lnTo>
                                          <a:pt x="788" y="6077"/>
                                        </a:lnTo>
                                        <a:lnTo>
                                          <a:pt x="810" y="6106"/>
                                        </a:lnTo>
                                        <a:lnTo>
                                          <a:pt x="834" y="6134"/>
                                        </a:lnTo>
                                        <a:lnTo>
                                          <a:pt x="860" y="6162"/>
                                        </a:lnTo>
                                        <a:lnTo>
                                          <a:pt x="888" y="6187"/>
                                        </a:lnTo>
                                        <a:lnTo>
                                          <a:pt x="915" y="6212"/>
                                        </a:lnTo>
                                        <a:lnTo>
                                          <a:pt x="946" y="6232"/>
                                        </a:lnTo>
                                        <a:lnTo>
                                          <a:pt x="961" y="6242"/>
                                        </a:lnTo>
                                        <a:lnTo>
                                          <a:pt x="976" y="6252"/>
                                        </a:lnTo>
                                        <a:lnTo>
                                          <a:pt x="991" y="6259"/>
                                        </a:lnTo>
                                        <a:lnTo>
                                          <a:pt x="1006" y="6265"/>
                                        </a:lnTo>
                                        <a:lnTo>
                                          <a:pt x="1023" y="6271"/>
                                        </a:lnTo>
                                        <a:lnTo>
                                          <a:pt x="1038" y="6275"/>
                                        </a:lnTo>
                                        <a:lnTo>
                                          <a:pt x="1053" y="6278"/>
                                        </a:lnTo>
                                        <a:lnTo>
                                          <a:pt x="1070" y="6281"/>
                                        </a:lnTo>
                                        <a:lnTo>
                                          <a:pt x="1085" y="6281"/>
                                        </a:lnTo>
                                        <a:lnTo>
                                          <a:pt x="1100" y="6279"/>
                                        </a:lnTo>
                                        <a:lnTo>
                                          <a:pt x="1116" y="6277"/>
                                        </a:lnTo>
                                        <a:lnTo>
                                          <a:pt x="1131" y="6271"/>
                                        </a:lnTo>
                                        <a:lnTo>
                                          <a:pt x="1146" y="6264"/>
                                        </a:lnTo>
                                        <a:lnTo>
                                          <a:pt x="1161" y="6256"/>
                                        </a:lnTo>
                                        <a:lnTo>
                                          <a:pt x="1177" y="6246"/>
                                        </a:lnTo>
                                        <a:lnTo>
                                          <a:pt x="1190" y="6234"/>
                                        </a:lnTo>
                                        <a:lnTo>
                                          <a:pt x="1197" y="6228"/>
                                        </a:lnTo>
                                        <a:lnTo>
                                          <a:pt x="1203" y="6220"/>
                                        </a:lnTo>
                                        <a:lnTo>
                                          <a:pt x="1208" y="6210"/>
                                        </a:lnTo>
                                        <a:lnTo>
                                          <a:pt x="1212" y="6200"/>
                                        </a:lnTo>
                                        <a:lnTo>
                                          <a:pt x="1215" y="6188"/>
                                        </a:lnTo>
                                        <a:lnTo>
                                          <a:pt x="1217" y="6174"/>
                                        </a:lnTo>
                                        <a:lnTo>
                                          <a:pt x="1218" y="6159"/>
                                        </a:lnTo>
                                        <a:lnTo>
                                          <a:pt x="1218" y="6142"/>
                                        </a:lnTo>
                                        <a:lnTo>
                                          <a:pt x="1215" y="6124"/>
                                        </a:lnTo>
                                        <a:lnTo>
                                          <a:pt x="1212" y="6105"/>
                                        </a:lnTo>
                                        <a:lnTo>
                                          <a:pt x="1208" y="6086"/>
                                        </a:lnTo>
                                        <a:lnTo>
                                          <a:pt x="1201" y="6065"/>
                                        </a:lnTo>
                                        <a:lnTo>
                                          <a:pt x="1194" y="6043"/>
                                        </a:lnTo>
                                        <a:lnTo>
                                          <a:pt x="1185" y="6019"/>
                                        </a:lnTo>
                                        <a:lnTo>
                                          <a:pt x="1174" y="5996"/>
                                        </a:lnTo>
                                        <a:lnTo>
                                          <a:pt x="1160" y="5971"/>
                                        </a:lnTo>
                                        <a:lnTo>
                                          <a:pt x="1145" y="5946"/>
                                        </a:lnTo>
                                        <a:lnTo>
                                          <a:pt x="1128" y="5920"/>
                                        </a:lnTo>
                                        <a:lnTo>
                                          <a:pt x="1109" y="5893"/>
                                        </a:lnTo>
                                        <a:lnTo>
                                          <a:pt x="1087" y="5866"/>
                                        </a:lnTo>
                                        <a:lnTo>
                                          <a:pt x="1063" y="5839"/>
                                        </a:lnTo>
                                        <a:lnTo>
                                          <a:pt x="1037" y="5810"/>
                                        </a:lnTo>
                                        <a:lnTo>
                                          <a:pt x="1008" y="5783"/>
                                        </a:lnTo>
                                        <a:lnTo>
                                          <a:pt x="976" y="5753"/>
                                        </a:lnTo>
                                        <a:lnTo>
                                          <a:pt x="943" y="5726"/>
                                        </a:lnTo>
                                        <a:lnTo>
                                          <a:pt x="905" y="5697"/>
                                        </a:lnTo>
                                        <a:lnTo>
                                          <a:pt x="867" y="5668"/>
                                        </a:lnTo>
                                        <a:lnTo>
                                          <a:pt x="824" y="5639"/>
                                        </a:lnTo>
                                        <a:lnTo>
                                          <a:pt x="778" y="5610"/>
                                        </a:lnTo>
                                        <a:lnTo>
                                          <a:pt x="730" y="5581"/>
                                        </a:lnTo>
                                        <a:lnTo>
                                          <a:pt x="679" y="5551"/>
                                        </a:lnTo>
                                        <a:lnTo>
                                          <a:pt x="625" y="5524"/>
                                        </a:lnTo>
                                        <a:lnTo>
                                          <a:pt x="581" y="5246"/>
                                        </a:lnTo>
                                        <a:lnTo>
                                          <a:pt x="547" y="4976"/>
                                        </a:lnTo>
                                        <a:lnTo>
                                          <a:pt x="525" y="4714"/>
                                        </a:lnTo>
                                        <a:lnTo>
                                          <a:pt x="513" y="4461"/>
                                        </a:lnTo>
                                        <a:lnTo>
                                          <a:pt x="509" y="4216"/>
                                        </a:lnTo>
                                        <a:lnTo>
                                          <a:pt x="513" y="3980"/>
                                        </a:lnTo>
                                        <a:lnTo>
                                          <a:pt x="524" y="3748"/>
                                        </a:lnTo>
                                        <a:lnTo>
                                          <a:pt x="542" y="3527"/>
                                        </a:lnTo>
                                        <a:lnTo>
                                          <a:pt x="565" y="3311"/>
                                        </a:lnTo>
                                        <a:lnTo>
                                          <a:pt x="594" y="3104"/>
                                        </a:lnTo>
                                        <a:lnTo>
                                          <a:pt x="628" y="2903"/>
                                        </a:lnTo>
                                        <a:lnTo>
                                          <a:pt x="663" y="2709"/>
                                        </a:lnTo>
                                        <a:lnTo>
                                          <a:pt x="702" y="2521"/>
                                        </a:lnTo>
                                        <a:lnTo>
                                          <a:pt x="742" y="2340"/>
                                        </a:lnTo>
                                        <a:lnTo>
                                          <a:pt x="785" y="2165"/>
                                        </a:lnTo>
                                        <a:lnTo>
                                          <a:pt x="827" y="1997"/>
                                        </a:lnTo>
                                        <a:lnTo>
                                          <a:pt x="910" y="1678"/>
                                        </a:lnTo>
                                        <a:lnTo>
                                          <a:pt x="984" y="1381"/>
                                        </a:lnTo>
                                        <a:lnTo>
                                          <a:pt x="1017" y="1241"/>
                                        </a:lnTo>
                                        <a:lnTo>
                                          <a:pt x="1047" y="1105"/>
                                        </a:lnTo>
                                        <a:lnTo>
                                          <a:pt x="1070" y="975"/>
                                        </a:lnTo>
                                        <a:lnTo>
                                          <a:pt x="1087" y="849"/>
                                        </a:lnTo>
                                        <a:lnTo>
                                          <a:pt x="1099" y="729"/>
                                        </a:lnTo>
                                        <a:lnTo>
                                          <a:pt x="1102" y="613"/>
                                        </a:lnTo>
                                        <a:lnTo>
                                          <a:pt x="1098" y="501"/>
                                        </a:lnTo>
                                        <a:lnTo>
                                          <a:pt x="1085" y="393"/>
                                        </a:lnTo>
                                        <a:lnTo>
                                          <a:pt x="1062" y="289"/>
                                        </a:lnTo>
                                        <a:lnTo>
                                          <a:pt x="1030" y="189"/>
                                        </a:lnTo>
                                        <a:lnTo>
                                          <a:pt x="986" y="93"/>
                                        </a:lnTo>
                                        <a:lnTo>
                                          <a:pt x="929" y="0"/>
                                        </a:lnTo>
                                        <a:close/>
                                        <a:moveTo>
                                          <a:pt x="1084" y="7872"/>
                                        </a:moveTo>
                                        <a:lnTo>
                                          <a:pt x="1085" y="7876"/>
                                        </a:lnTo>
                                        <a:lnTo>
                                          <a:pt x="1084" y="7879"/>
                                        </a:lnTo>
                                        <a:lnTo>
                                          <a:pt x="1081" y="7883"/>
                                        </a:lnTo>
                                        <a:lnTo>
                                          <a:pt x="1077" y="7886"/>
                                        </a:lnTo>
                                        <a:lnTo>
                                          <a:pt x="1067" y="7890"/>
                                        </a:lnTo>
                                        <a:lnTo>
                                          <a:pt x="1052" y="7894"/>
                                        </a:lnTo>
                                        <a:lnTo>
                                          <a:pt x="1034" y="7897"/>
                                        </a:lnTo>
                                        <a:lnTo>
                                          <a:pt x="1015" y="7898"/>
                                        </a:lnTo>
                                        <a:lnTo>
                                          <a:pt x="991" y="7900"/>
                                        </a:lnTo>
                                        <a:lnTo>
                                          <a:pt x="968" y="7900"/>
                                        </a:lnTo>
                                        <a:lnTo>
                                          <a:pt x="943" y="7900"/>
                                        </a:lnTo>
                                        <a:lnTo>
                                          <a:pt x="917" y="7898"/>
                                        </a:lnTo>
                                        <a:lnTo>
                                          <a:pt x="892" y="7896"/>
                                        </a:lnTo>
                                        <a:lnTo>
                                          <a:pt x="868" y="7893"/>
                                        </a:lnTo>
                                        <a:lnTo>
                                          <a:pt x="845" y="7890"/>
                                        </a:lnTo>
                                        <a:lnTo>
                                          <a:pt x="824" y="7886"/>
                                        </a:lnTo>
                                        <a:lnTo>
                                          <a:pt x="806" y="7880"/>
                                        </a:lnTo>
                                        <a:lnTo>
                                          <a:pt x="791" y="7876"/>
                                        </a:lnTo>
                                        <a:lnTo>
                                          <a:pt x="806" y="7868"/>
                                        </a:lnTo>
                                        <a:lnTo>
                                          <a:pt x="824" y="7862"/>
                                        </a:lnTo>
                                        <a:lnTo>
                                          <a:pt x="845" y="7857"/>
                                        </a:lnTo>
                                        <a:lnTo>
                                          <a:pt x="867" y="7853"/>
                                        </a:lnTo>
                                        <a:lnTo>
                                          <a:pt x="890" y="7850"/>
                                        </a:lnTo>
                                        <a:lnTo>
                                          <a:pt x="915" y="7847"/>
                                        </a:lnTo>
                                        <a:lnTo>
                                          <a:pt x="940" y="7846"/>
                                        </a:lnTo>
                                        <a:lnTo>
                                          <a:pt x="964" y="7844"/>
                                        </a:lnTo>
                                        <a:lnTo>
                                          <a:pt x="987" y="7846"/>
                                        </a:lnTo>
                                        <a:lnTo>
                                          <a:pt x="1011" y="7846"/>
                                        </a:lnTo>
                                        <a:lnTo>
                                          <a:pt x="1030" y="7848"/>
                                        </a:lnTo>
                                        <a:lnTo>
                                          <a:pt x="1048" y="7851"/>
                                        </a:lnTo>
                                        <a:lnTo>
                                          <a:pt x="1063" y="7855"/>
                                        </a:lnTo>
                                        <a:lnTo>
                                          <a:pt x="1074" y="7860"/>
                                        </a:lnTo>
                                        <a:lnTo>
                                          <a:pt x="1078" y="7862"/>
                                        </a:lnTo>
                                        <a:lnTo>
                                          <a:pt x="1081" y="7865"/>
                                        </a:lnTo>
                                        <a:lnTo>
                                          <a:pt x="1084" y="7869"/>
                                        </a:lnTo>
                                        <a:lnTo>
                                          <a:pt x="1084" y="7872"/>
                                        </a:lnTo>
                                        <a:close/>
                                        <a:moveTo>
                                          <a:pt x="684" y="10080"/>
                                        </a:moveTo>
                                        <a:lnTo>
                                          <a:pt x="704" y="10067"/>
                                        </a:lnTo>
                                        <a:lnTo>
                                          <a:pt x="756" y="10029"/>
                                        </a:lnTo>
                                        <a:lnTo>
                                          <a:pt x="789" y="10003"/>
                                        </a:lnTo>
                                        <a:lnTo>
                                          <a:pt x="828" y="9974"/>
                                        </a:lnTo>
                                        <a:lnTo>
                                          <a:pt x="868" y="9941"/>
                                        </a:lnTo>
                                        <a:lnTo>
                                          <a:pt x="908" y="9905"/>
                                        </a:lnTo>
                                        <a:lnTo>
                                          <a:pt x="948" y="9867"/>
                                        </a:lnTo>
                                        <a:lnTo>
                                          <a:pt x="987" y="9830"/>
                                        </a:lnTo>
                                        <a:lnTo>
                                          <a:pt x="1005" y="9811"/>
                                        </a:lnTo>
                                        <a:lnTo>
                                          <a:pt x="1023" y="9791"/>
                                        </a:lnTo>
                                        <a:lnTo>
                                          <a:pt x="1038" y="9772"/>
                                        </a:lnTo>
                                        <a:lnTo>
                                          <a:pt x="1053" y="9753"/>
                                        </a:lnTo>
                                        <a:lnTo>
                                          <a:pt x="1066" y="9733"/>
                                        </a:lnTo>
                                        <a:lnTo>
                                          <a:pt x="1077" y="9715"/>
                                        </a:lnTo>
                                        <a:lnTo>
                                          <a:pt x="1087" y="9697"/>
                                        </a:lnTo>
                                        <a:lnTo>
                                          <a:pt x="1095" y="9679"/>
                                        </a:lnTo>
                                        <a:lnTo>
                                          <a:pt x="1099" y="9663"/>
                                        </a:lnTo>
                                        <a:lnTo>
                                          <a:pt x="1102" y="9646"/>
                                        </a:lnTo>
                                        <a:lnTo>
                                          <a:pt x="1102" y="9631"/>
                                        </a:lnTo>
                                        <a:lnTo>
                                          <a:pt x="1100" y="9617"/>
                                        </a:lnTo>
                                        <a:lnTo>
                                          <a:pt x="1095" y="9604"/>
                                        </a:lnTo>
                                        <a:lnTo>
                                          <a:pt x="1088" y="9595"/>
                                        </a:lnTo>
                                        <a:lnTo>
                                          <a:pt x="1080" y="9589"/>
                                        </a:lnTo>
                                        <a:lnTo>
                                          <a:pt x="1070" y="9586"/>
                                        </a:lnTo>
                                        <a:lnTo>
                                          <a:pt x="1059" y="9586"/>
                                        </a:lnTo>
                                        <a:lnTo>
                                          <a:pt x="1048" y="9588"/>
                                        </a:lnTo>
                                        <a:lnTo>
                                          <a:pt x="1034" y="9593"/>
                                        </a:lnTo>
                                        <a:lnTo>
                                          <a:pt x="1020" y="9600"/>
                                        </a:lnTo>
                                        <a:lnTo>
                                          <a:pt x="1005" y="9610"/>
                                        </a:lnTo>
                                        <a:lnTo>
                                          <a:pt x="990" y="9622"/>
                                        </a:lnTo>
                                        <a:lnTo>
                                          <a:pt x="973" y="9635"/>
                                        </a:lnTo>
                                        <a:lnTo>
                                          <a:pt x="955" y="9652"/>
                                        </a:lnTo>
                                        <a:lnTo>
                                          <a:pt x="939" y="9668"/>
                                        </a:lnTo>
                                        <a:lnTo>
                                          <a:pt x="921" y="9686"/>
                                        </a:lnTo>
                                        <a:lnTo>
                                          <a:pt x="903" y="9705"/>
                                        </a:lnTo>
                                        <a:lnTo>
                                          <a:pt x="885" y="9726"/>
                                        </a:lnTo>
                                        <a:lnTo>
                                          <a:pt x="850" y="9771"/>
                                        </a:lnTo>
                                        <a:lnTo>
                                          <a:pt x="816" y="9818"/>
                                        </a:lnTo>
                                        <a:lnTo>
                                          <a:pt x="784" y="9865"/>
                                        </a:lnTo>
                                        <a:lnTo>
                                          <a:pt x="753" y="9913"/>
                                        </a:lnTo>
                                        <a:lnTo>
                                          <a:pt x="741" y="9937"/>
                                        </a:lnTo>
                                        <a:lnTo>
                                          <a:pt x="728" y="9960"/>
                                        </a:lnTo>
                                        <a:lnTo>
                                          <a:pt x="717" y="9982"/>
                                        </a:lnTo>
                                        <a:lnTo>
                                          <a:pt x="708" y="10004"/>
                                        </a:lnTo>
                                        <a:lnTo>
                                          <a:pt x="699" y="10025"/>
                                        </a:lnTo>
                                        <a:lnTo>
                                          <a:pt x="693" y="10044"/>
                                        </a:lnTo>
                                        <a:lnTo>
                                          <a:pt x="688" y="10064"/>
                                        </a:lnTo>
                                        <a:lnTo>
                                          <a:pt x="684" y="10080"/>
                                        </a:lnTo>
                                        <a:close/>
                                        <a:moveTo>
                                          <a:pt x="871" y="8646"/>
                                        </a:moveTo>
                                        <a:lnTo>
                                          <a:pt x="871" y="8655"/>
                                        </a:lnTo>
                                        <a:lnTo>
                                          <a:pt x="871" y="8665"/>
                                        </a:lnTo>
                                        <a:lnTo>
                                          <a:pt x="868" y="8675"/>
                                        </a:lnTo>
                                        <a:lnTo>
                                          <a:pt x="864" y="8686"/>
                                        </a:lnTo>
                                        <a:lnTo>
                                          <a:pt x="858" y="8697"/>
                                        </a:lnTo>
                                        <a:lnTo>
                                          <a:pt x="853" y="8708"/>
                                        </a:lnTo>
                                        <a:lnTo>
                                          <a:pt x="845" y="8720"/>
                                        </a:lnTo>
                                        <a:lnTo>
                                          <a:pt x="836" y="8731"/>
                                        </a:lnTo>
                                        <a:lnTo>
                                          <a:pt x="827" y="8742"/>
                                        </a:lnTo>
                                        <a:lnTo>
                                          <a:pt x="816" y="8753"/>
                                        </a:lnTo>
                                        <a:lnTo>
                                          <a:pt x="805" y="8766"/>
                                        </a:lnTo>
                                        <a:lnTo>
                                          <a:pt x="792" y="8777"/>
                                        </a:lnTo>
                                        <a:lnTo>
                                          <a:pt x="766" y="8798"/>
                                        </a:lnTo>
                                        <a:lnTo>
                                          <a:pt x="737" y="8818"/>
                                        </a:lnTo>
                                        <a:lnTo>
                                          <a:pt x="705" y="8838"/>
                                        </a:lnTo>
                                        <a:lnTo>
                                          <a:pt x="673" y="8854"/>
                                        </a:lnTo>
                                        <a:lnTo>
                                          <a:pt x="655" y="8861"/>
                                        </a:lnTo>
                                        <a:lnTo>
                                          <a:pt x="639" y="8868"/>
                                        </a:lnTo>
                                        <a:lnTo>
                                          <a:pt x="622" y="8874"/>
                                        </a:lnTo>
                                        <a:lnTo>
                                          <a:pt x="605" y="8878"/>
                                        </a:lnTo>
                                        <a:lnTo>
                                          <a:pt x="589" y="8882"/>
                                        </a:lnTo>
                                        <a:lnTo>
                                          <a:pt x="572" y="8885"/>
                                        </a:lnTo>
                                        <a:lnTo>
                                          <a:pt x="556" y="8888"/>
                                        </a:lnTo>
                                        <a:lnTo>
                                          <a:pt x="539" y="8889"/>
                                        </a:lnTo>
                                        <a:lnTo>
                                          <a:pt x="524" y="8889"/>
                                        </a:lnTo>
                                        <a:lnTo>
                                          <a:pt x="509" y="8888"/>
                                        </a:lnTo>
                                        <a:lnTo>
                                          <a:pt x="493" y="8885"/>
                                        </a:lnTo>
                                        <a:lnTo>
                                          <a:pt x="478" y="8881"/>
                                        </a:lnTo>
                                        <a:lnTo>
                                          <a:pt x="484" y="8871"/>
                                        </a:lnTo>
                                        <a:lnTo>
                                          <a:pt x="491" y="8860"/>
                                        </a:lnTo>
                                        <a:lnTo>
                                          <a:pt x="499" y="8849"/>
                                        </a:lnTo>
                                        <a:lnTo>
                                          <a:pt x="509" y="8836"/>
                                        </a:lnTo>
                                        <a:lnTo>
                                          <a:pt x="531" y="8810"/>
                                        </a:lnTo>
                                        <a:lnTo>
                                          <a:pt x="557" y="8784"/>
                                        </a:lnTo>
                                        <a:lnTo>
                                          <a:pt x="587" y="8756"/>
                                        </a:lnTo>
                                        <a:lnTo>
                                          <a:pt x="619" y="8729"/>
                                        </a:lnTo>
                                        <a:lnTo>
                                          <a:pt x="652" y="8702"/>
                                        </a:lnTo>
                                        <a:lnTo>
                                          <a:pt x="687" y="8677"/>
                                        </a:lnTo>
                                        <a:lnTo>
                                          <a:pt x="720" y="8657"/>
                                        </a:lnTo>
                                        <a:lnTo>
                                          <a:pt x="752" y="8637"/>
                                        </a:lnTo>
                                        <a:lnTo>
                                          <a:pt x="769" y="8630"/>
                                        </a:lnTo>
                                        <a:lnTo>
                                          <a:pt x="782" y="8623"/>
                                        </a:lnTo>
                                        <a:lnTo>
                                          <a:pt x="796" y="8618"/>
                                        </a:lnTo>
                                        <a:lnTo>
                                          <a:pt x="810" y="8615"/>
                                        </a:lnTo>
                                        <a:lnTo>
                                          <a:pt x="823" y="8612"/>
                                        </a:lnTo>
                                        <a:lnTo>
                                          <a:pt x="834" y="8611"/>
                                        </a:lnTo>
                                        <a:lnTo>
                                          <a:pt x="843" y="8612"/>
                                        </a:lnTo>
                                        <a:lnTo>
                                          <a:pt x="852" y="8615"/>
                                        </a:lnTo>
                                        <a:lnTo>
                                          <a:pt x="858" y="8619"/>
                                        </a:lnTo>
                                        <a:lnTo>
                                          <a:pt x="864" y="8626"/>
                                        </a:lnTo>
                                        <a:lnTo>
                                          <a:pt x="868" y="8634"/>
                                        </a:lnTo>
                                        <a:lnTo>
                                          <a:pt x="871" y="8646"/>
                                        </a:lnTo>
                                        <a:close/>
                                        <a:moveTo>
                                          <a:pt x="684" y="5664"/>
                                        </a:moveTo>
                                        <a:lnTo>
                                          <a:pt x="704" y="5677"/>
                                        </a:lnTo>
                                        <a:lnTo>
                                          <a:pt x="756" y="5715"/>
                                        </a:lnTo>
                                        <a:lnTo>
                                          <a:pt x="789" y="5741"/>
                                        </a:lnTo>
                                        <a:lnTo>
                                          <a:pt x="828" y="5770"/>
                                        </a:lnTo>
                                        <a:lnTo>
                                          <a:pt x="868" y="5803"/>
                                        </a:lnTo>
                                        <a:lnTo>
                                          <a:pt x="908" y="5839"/>
                                        </a:lnTo>
                                        <a:lnTo>
                                          <a:pt x="948" y="5877"/>
                                        </a:lnTo>
                                        <a:lnTo>
                                          <a:pt x="987" y="5914"/>
                                        </a:lnTo>
                                        <a:lnTo>
                                          <a:pt x="1005" y="5933"/>
                                        </a:lnTo>
                                        <a:lnTo>
                                          <a:pt x="1023" y="5953"/>
                                        </a:lnTo>
                                        <a:lnTo>
                                          <a:pt x="1038" y="5972"/>
                                        </a:lnTo>
                                        <a:lnTo>
                                          <a:pt x="1053" y="5991"/>
                                        </a:lnTo>
                                        <a:lnTo>
                                          <a:pt x="1066" y="6011"/>
                                        </a:lnTo>
                                        <a:lnTo>
                                          <a:pt x="1077" y="6029"/>
                                        </a:lnTo>
                                        <a:lnTo>
                                          <a:pt x="1087" y="6047"/>
                                        </a:lnTo>
                                        <a:lnTo>
                                          <a:pt x="1095" y="6065"/>
                                        </a:lnTo>
                                        <a:lnTo>
                                          <a:pt x="1099" y="6081"/>
                                        </a:lnTo>
                                        <a:lnTo>
                                          <a:pt x="1102" y="6098"/>
                                        </a:lnTo>
                                        <a:lnTo>
                                          <a:pt x="1102" y="6113"/>
                                        </a:lnTo>
                                        <a:lnTo>
                                          <a:pt x="1100" y="6127"/>
                                        </a:lnTo>
                                        <a:lnTo>
                                          <a:pt x="1095" y="6140"/>
                                        </a:lnTo>
                                        <a:lnTo>
                                          <a:pt x="1088" y="6149"/>
                                        </a:lnTo>
                                        <a:lnTo>
                                          <a:pt x="1080" y="6155"/>
                                        </a:lnTo>
                                        <a:lnTo>
                                          <a:pt x="1070" y="6158"/>
                                        </a:lnTo>
                                        <a:lnTo>
                                          <a:pt x="1059" y="6159"/>
                                        </a:lnTo>
                                        <a:lnTo>
                                          <a:pt x="1048" y="6156"/>
                                        </a:lnTo>
                                        <a:lnTo>
                                          <a:pt x="1034" y="6151"/>
                                        </a:lnTo>
                                        <a:lnTo>
                                          <a:pt x="1020" y="6144"/>
                                        </a:lnTo>
                                        <a:lnTo>
                                          <a:pt x="1005" y="6134"/>
                                        </a:lnTo>
                                        <a:lnTo>
                                          <a:pt x="990" y="6122"/>
                                        </a:lnTo>
                                        <a:lnTo>
                                          <a:pt x="973" y="6109"/>
                                        </a:lnTo>
                                        <a:lnTo>
                                          <a:pt x="955" y="6094"/>
                                        </a:lnTo>
                                        <a:lnTo>
                                          <a:pt x="939" y="6076"/>
                                        </a:lnTo>
                                        <a:lnTo>
                                          <a:pt x="921" y="6058"/>
                                        </a:lnTo>
                                        <a:lnTo>
                                          <a:pt x="903" y="6039"/>
                                        </a:lnTo>
                                        <a:lnTo>
                                          <a:pt x="885" y="6018"/>
                                        </a:lnTo>
                                        <a:lnTo>
                                          <a:pt x="850" y="5973"/>
                                        </a:lnTo>
                                        <a:lnTo>
                                          <a:pt x="816" y="5926"/>
                                        </a:lnTo>
                                        <a:lnTo>
                                          <a:pt x="784" y="5879"/>
                                        </a:lnTo>
                                        <a:lnTo>
                                          <a:pt x="753" y="5831"/>
                                        </a:lnTo>
                                        <a:lnTo>
                                          <a:pt x="741" y="5807"/>
                                        </a:lnTo>
                                        <a:lnTo>
                                          <a:pt x="728" y="5784"/>
                                        </a:lnTo>
                                        <a:lnTo>
                                          <a:pt x="717" y="5762"/>
                                        </a:lnTo>
                                        <a:lnTo>
                                          <a:pt x="708" y="5740"/>
                                        </a:lnTo>
                                        <a:lnTo>
                                          <a:pt x="699" y="5719"/>
                                        </a:lnTo>
                                        <a:lnTo>
                                          <a:pt x="693" y="5700"/>
                                        </a:lnTo>
                                        <a:lnTo>
                                          <a:pt x="688" y="5680"/>
                                        </a:lnTo>
                                        <a:lnTo>
                                          <a:pt x="684" y="5664"/>
                                        </a:lnTo>
                                        <a:close/>
                                        <a:moveTo>
                                          <a:pt x="871" y="7100"/>
                                        </a:moveTo>
                                        <a:lnTo>
                                          <a:pt x="871" y="7090"/>
                                        </a:lnTo>
                                        <a:lnTo>
                                          <a:pt x="871" y="7079"/>
                                        </a:lnTo>
                                        <a:lnTo>
                                          <a:pt x="868" y="7069"/>
                                        </a:lnTo>
                                        <a:lnTo>
                                          <a:pt x="864" y="7058"/>
                                        </a:lnTo>
                                        <a:lnTo>
                                          <a:pt x="858" y="7047"/>
                                        </a:lnTo>
                                        <a:lnTo>
                                          <a:pt x="853" y="7036"/>
                                        </a:lnTo>
                                        <a:lnTo>
                                          <a:pt x="845" y="7025"/>
                                        </a:lnTo>
                                        <a:lnTo>
                                          <a:pt x="836" y="7013"/>
                                        </a:lnTo>
                                        <a:lnTo>
                                          <a:pt x="827" y="7002"/>
                                        </a:lnTo>
                                        <a:lnTo>
                                          <a:pt x="816" y="6991"/>
                                        </a:lnTo>
                                        <a:lnTo>
                                          <a:pt x="805" y="6978"/>
                                        </a:lnTo>
                                        <a:lnTo>
                                          <a:pt x="792" y="6967"/>
                                        </a:lnTo>
                                        <a:lnTo>
                                          <a:pt x="766" y="6946"/>
                                        </a:lnTo>
                                        <a:lnTo>
                                          <a:pt x="737" y="6926"/>
                                        </a:lnTo>
                                        <a:lnTo>
                                          <a:pt x="705" y="6906"/>
                                        </a:lnTo>
                                        <a:lnTo>
                                          <a:pt x="673" y="6890"/>
                                        </a:lnTo>
                                        <a:lnTo>
                                          <a:pt x="655" y="6883"/>
                                        </a:lnTo>
                                        <a:lnTo>
                                          <a:pt x="639" y="6876"/>
                                        </a:lnTo>
                                        <a:lnTo>
                                          <a:pt x="622" y="6870"/>
                                        </a:lnTo>
                                        <a:lnTo>
                                          <a:pt x="605" y="6866"/>
                                        </a:lnTo>
                                        <a:lnTo>
                                          <a:pt x="589" y="6862"/>
                                        </a:lnTo>
                                        <a:lnTo>
                                          <a:pt x="572" y="6859"/>
                                        </a:lnTo>
                                        <a:lnTo>
                                          <a:pt x="556" y="6856"/>
                                        </a:lnTo>
                                        <a:lnTo>
                                          <a:pt x="539" y="6855"/>
                                        </a:lnTo>
                                        <a:lnTo>
                                          <a:pt x="524" y="6856"/>
                                        </a:lnTo>
                                        <a:lnTo>
                                          <a:pt x="509" y="6856"/>
                                        </a:lnTo>
                                        <a:lnTo>
                                          <a:pt x="493" y="6859"/>
                                        </a:lnTo>
                                        <a:lnTo>
                                          <a:pt x="478" y="6863"/>
                                        </a:lnTo>
                                        <a:lnTo>
                                          <a:pt x="484" y="6873"/>
                                        </a:lnTo>
                                        <a:lnTo>
                                          <a:pt x="491" y="6884"/>
                                        </a:lnTo>
                                        <a:lnTo>
                                          <a:pt x="499" y="6895"/>
                                        </a:lnTo>
                                        <a:lnTo>
                                          <a:pt x="509" y="6908"/>
                                        </a:lnTo>
                                        <a:lnTo>
                                          <a:pt x="531" y="6934"/>
                                        </a:lnTo>
                                        <a:lnTo>
                                          <a:pt x="557" y="6960"/>
                                        </a:lnTo>
                                        <a:lnTo>
                                          <a:pt x="587" y="6988"/>
                                        </a:lnTo>
                                        <a:lnTo>
                                          <a:pt x="619" y="7015"/>
                                        </a:lnTo>
                                        <a:lnTo>
                                          <a:pt x="652" y="7042"/>
                                        </a:lnTo>
                                        <a:lnTo>
                                          <a:pt x="687" y="7067"/>
                                        </a:lnTo>
                                        <a:lnTo>
                                          <a:pt x="720" y="7087"/>
                                        </a:lnTo>
                                        <a:lnTo>
                                          <a:pt x="752" y="7107"/>
                                        </a:lnTo>
                                        <a:lnTo>
                                          <a:pt x="769" y="7114"/>
                                        </a:lnTo>
                                        <a:lnTo>
                                          <a:pt x="782" y="7121"/>
                                        </a:lnTo>
                                        <a:lnTo>
                                          <a:pt x="796" y="7126"/>
                                        </a:lnTo>
                                        <a:lnTo>
                                          <a:pt x="810" y="7129"/>
                                        </a:lnTo>
                                        <a:lnTo>
                                          <a:pt x="823" y="7132"/>
                                        </a:lnTo>
                                        <a:lnTo>
                                          <a:pt x="834" y="7133"/>
                                        </a:lnTo>
                                        <a:lnTo>
                                          <a:pt x="843" y="7132"/>
                                        </a:lnTo>
                                        <a:lnTo>
                                          <a:pt x="852" y="7129"/>
                                        </a:lnTo>
                                        <a:lnTo>
                                          <a:pt x="858" y="7125"/>
                                        </a:lnTo>
                                        <a:lnTo>
                                          <a:pt x="864" y="7118"/>
                                        </a:lnTo>
                                        <a:lnTo>
                                          <a:pt x="868" y="7110"/>
                                        </a:lnTo>
                                        <a:lnTo>
                                          <a:pt x="871" y="7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77C0E">
                                      <a:alpha val="67999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g:grpSp>
                                <wpg:cNvPr id="27" name="Group 502"/>
                                <wpg:cNvGrpSpPr/>
                                <wpg:grpSpPr>
                                  <a:xfrm>
                                    <a:off x="7709" y="5494"/>
                                    <a:ext cx="422" cy="404"/>
                                    <a:chOff x="7698" y="5433"/>
                                    <a:chExt cx="443" cy="425"/>
                                  </a:xfrm>
                                </wpg:grpSpPr>
                                <wps:wsp>
                                  <wps:cNvPr id="23" name="FreeForm 503"/>
                                  <wps:cNvSpPr>
                                    <a:spLocks noEditPoints="1"/>
                                  </wps:cNvSpPr>
                                  <wps:spPr>
                                    <a:xfrm>
                                      <a:off x="7717" y="5433"/>
                                      <a:ext cx="405" cy="41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4248" h="18079">
                                          <a:moveTo>
                                            <a:pt x="7124" y="18079"/>
                                          </a:moveTo>
                                          <a:lnTo>
                                            <a:pt x="6823" y="17119"/>
                                          </a:lnTo>
                                          <a:lnTo>
                                            <a:pt x="6529" y="16190"/>
                                          </a:lnTo>
                                          <a:lnTo>
                                            <a:pt x="6383" y="15740"/>
                                          </a:lnTo>
                                          <a:lnTo>
                                            <a:pt x="6236" y="15296"/>
                                          </a:lnTo>
                                          <a:lnTo>
                                            <a:pt x="6089" y="14862"/>
                                          </a:lnTo>
                                          <a:lnTo>
                                            <a:pt x="5939" y="14434"/>
                                          </a:lnTo>
                                          <a:lnTo>
                                            <a:pt x="5787" y="14016"/>
                                          </a:lnTo>
                                          <a:lnTo>
                                            <a:pt x="5633" y="13605"/>
                                          </a:lnTo>
                                          <a:lnTo>
                                            <a:pt x="5473" y="13203"/>
                                          </a:lnTo>
                                          <a:lnTo>
                                            <a:pt x="5311" y="12808"/>
                                          </a:lnTo>
                                          <a:lnTo>
                                            <a:pt x="5140" y="12422"/>
                                          </a:lnTo>
                                          <a:lnTo>
                                            <a:pt x="4967" y="12041"/>
                                          </a:lnTo>
                                          <a:lnTo>
                                            <a:pt x="4786" y="11670"/>
                                          </a:lnTo>
                                          <a:lnTo>
                                            <a:pt x="4596" y="11308"/>
                                          </a:lnTo>
                                          <a:lnTo>
                                            <a:pt x="4400" y="10951"/>
                                          </a:lnTo>
                                          <a:lnTo>
                                            <a:pt x="4194" y="10603"/>
                                          </a:lnTo>
                                          <a:lnTo>
                                            <a:pt x="3978" y="10263"/>
                                          </a:lnTo>
                                          <a:lnTo>
                                            <a:pt x="3753" y="9927"/>
                                          </a:lnTo>
                                          <a:lnTo>
                                            <a:pt x="3517" y="9602"/>
                                          </a:lnTo>
                                          <a:lnTo>
                                            <a:pt x="3269" y="9283"/>
                                          </a:lnTo>
                                          <a:lnTo>
                                            <a:pt x="3008" y="8972"/>
                                          </a:lnTo>
                                          <a:lnTo>
                                            <a:pt x="2735" y="8665"/>
                                          </a:lnTo>
                                          <a:lnTo>
                                            <a:pt x="2449" y="8369"/>
                                          </a:lnTo>
                                          <a:lnTo>
                                            <a:pt x="2147" y="8079"/>
                                          </a:lnTo>
                                          <a:lnTo>
                                            <a:pt x="1831" y="7795"/>
                                          </a:lnTo>
                                          <a:lnTo>
                                            <a:pt x="1499" y="7518"/>
                                          </a:lnTo>
                                          <a:lnTo>
                                            <a:pt x="1151" y="7248"/>
                                          </a:lnTo>
                                          <a:lnTo>
                                            <a:pt x="786" y="6985"/>
                                          </a:lnTo>
                                          <a:lnTo>
                                            <a:pt x="402" y="6728"/>
                                          </a:lnTo>
                                          <a:lnTo>
                                            <a:pt x="0" y="6478"/>
                                          </a:lnTo>
                                          <a:lnTo>
                                            <a:pt x="305" y="6070"/>
                                          </a:lnTo>
                                          <a:lnTo>
                                            <a:pt x="608" y="5694"/>
                                          </a:lnTo>
                                          <a:lnTo>
                                            <a:pt x="907" y="5351"/>
                                          </a:lnTo>
                                          <a:lnTo>
                                            <a:pt x="1204" y="5035"/>
                                          </a:lnTo>
                                          <a:lnTo>
                                            <a:pt x="1496" y="4748"/>
                                          </a:lnTo>
                                          <a:lnTo>
                                            <a:pt x="1784" y="4486"/>
                                          </a:lnTo>
                                          <a:lnTo>
                                            <a:pt x="2069" y="4246"/>
                                          </a:lnTo>
                                          <a:lnTo>
                                            <a:pt x="2350" y="4027"/>
                                          </a:lnTo>
                                          <a:lnTo>
                                            <a:pt x="2625" y="3830"/>
                                          </a:lnTo>
                                          <a:lnTo>
                                            <a:pt x="2898" y="3648"/>
                                          </a:lnTo>
                                          <a:lnTo>
                                            <a:pt x="3163" y="3483"/>
                                          </a:lnTo>
                                          <a:lnTo>
                                            <a:pt x="3424" y="3331"/>
                                          </a:lnTo>
                                          <a:lnTo>
                                            <a:pt x="3679" y="3190"/>
                                          </a:lnTo>
                                          <a:lnTo>
                                            <a:pt x="3928" y="3057"/>
                                          </a:lnTo>
                                          <a:lnTo>
                                            <a:pt x="4171" y="2932"/>
                                          </a:lnTo>
                                          <a:lnTo>
                                            <a:pt x="4410" y="2814"/>
                                          </a:lnTo>
                                          <a:lnTo>
                                            <a:pt x="4638" y="2697"/>
                                          </a:lnTo>
                                          <a:lnTo>
                                            <a:pt x="4862" y="2584"/>
                                          </a:lnTo>
                                          <a:lnTo>
                                            <a:pt x="5077" y="2469"/>
                                          </a:lnTo>
                                          <a:lnTo>
                                            <a:pt x="5286" y="2351"/>
                                          </a:lnTo>
                                          <a:lnTo>
                                            <a:pt x="5487" y="2228"/>
                                          </a:lnTo>
                                          <a:lnTo>
                                            <a:pt x="5682" y="2100"/>
                                          </a:lnTo>
                                          <a:lnTo>
                                            <a:pt x="5867" y="1962"/>
                                          </a:lnTo>
                                          <a:lnTo>
                                            <a:pt x="6043" y="1813"/>
                                          </a:lnTo>
                                          <a:lnTo>
                                            <a:pt x="6212" y="1651"/>
                                          </a:lnTo>
                                          <a:lnTo>
                                            <a:pt x="6371" y="1476"/>
                                          </a:lnTo>
                                          <a:lnTo>
                                            <a:pt x="6520" y="1283"/>
                                          </a:lnTo>
                                          <a:lnTo>
                                            <a:pt x="6661" y="1072"/>
                                          </a:lnTo>
                                          <a:lnTo>
                                            <a:pt x="6792" y="841"/>
                                          </a:lnTo>
                                          <a:lnTo>
                                            <a:pt x="6913" y="585"/>
                                          </a:lnTo>
                                          <a:lnTo>
                                            <a:pt x="7024" y="306"/>
                                          </a:lnTo>
                                          <a:lnTo>
                                            <a:pt x="7124" y="0"/>
                                          </a:lnTo>
                                          <a:lnTo>
                                            <a:pt x="7225" y="306"/>
                                          </a:lnTo>
                                          <a:lnTo>
                                            <a:pt x="7335" y="585"/>
                                          </a:lnTo>
                                          <a:lnTo>
                                            <a:pt x="7456" y="841"/>
                                          </a:lnTo>
                                          <a:lnTo>
                                            <a:pt x="7586" y="1072"/>
                                          </a:lnTo>
                                          <a:lnTo>
                                            <a:pt x="7727" y="1283"/>
                                          </a:lnTo>
                                          <a:lnTo>
                                            <a:pt x="7876" y="1476"/>
                                          </a:lnTo>
                                          <a:lnTo>
                                            <a:pt x="8037" y="1651"/>
                                          </a:lnTo>
                                          <a:lnTo>
                                            <a:pt x="8205" y="1813"/>
                                          </a:lnTo>
                                          <a:lnTo>
                                            <a:pt x="8380" y="1962"/>
                                          </a:lnTo>
                                          <a:lnTo>
                                            <a:pt x="8566" y="2100"/>
                                          </a:lnTo>
                                          <a:lnTo>
                                            <a:pt x="8759" y="2228"/>
                                          </a:lnTo>
                                          <a:lnTo>
                                            <a:pt x="8960" y="2351"/>
                                          </a:lnTo>
                                          <a:lnTo>
                                            <a:pt x="9169" y="2469"/>
                                          </a:lnTo>
                                          <a:lnTo>
                                            <a:pt x="9385" y="2584"/>
                                          </a:lnTo>
                                          <a:lnTo>
                                            <a:pt x="9608" y="2697"/>
                                          </a:lnTo>
                                          <a:lnTo>
                                            <a:pt x="9839" y="2814"/>
                                          </a:lnTo>
                                          <a:lnTo>
                                            <a:pt x="10075" y="2932"/>
                                          </a:lnTo>
                                          <a:lnTo>
                                            <a:pt x="10318" y="3057"/>
                                          </a:lnTo>
                                          <a:lnTo>
                                            <a:pt x="10568" y="3190"/>
                                          </a:lnTo>
                                          <a:lnTo>
                                            <a:pt x="10824" y="3331"/>
                                          </a:lnTo>
                                          <a:lnTo>
                                            <a:pt x="11083" y="3483"/>
                                          </a:lnTo>
                                          <a:lnTo>
                                            <a:pt x="11351" y="3648"/>
                                          </a:lnTo>
                                          <a:lnTo>
                                            <a:pt x="11621" y="3830"/>
                                          </a:lnTo>
                                          <a:lnTo>
                                            <a:pt x="11897" y="4027"/>
                                          </a:lnTo>
                                          <a:lnTo>
                                            <a:pt x="12177" y="4246"/>
                                          </a:lnTo>
                                          <a:lnTo>
                                            <a:pt x="12462" y="4486"/>
                                          </a:lnTo>
                                          <a:lnTo>
                                            <a:pt x="12751" y="4748"/>
                                          </a:lnTo>
                                          <a:lnTo>
                                            <a:pt x="13044" y="5035"/>
                                          </a:lnTo>
                                          <a:lnTo>
                                            <a:pt x="13341" y="5351"/>
                                          </a:lnTo>
                                          <a:lnTo>
                                            <a:pt x="13641" y="5694"/>
                                          </a:lnTo>
                                          <a:lnTo>
                                            <a:pt x="13942" y="6070"/>
                                          </a:lnTo>
                                          <a:lnTo>
                                            <a:pt x="14248" y="6478"/>
                                          </a:lnTo>
                                          <a:lnTo>
                                            <a:pt x="13846" y="6728"/>
                                          </a:lnTo>
                                          <a:lnTo>
                                            <a:pt x="13462" y="6985"/>
                                          </a:lnTo>
                                          <a:lnTo>
                                            <a:pt x="13096" y="7248"/>
                                          </a:lnTo>
                                          <a:lnTo>
                                            <a:pt x="12748" y="7518"/>
                                          </a:lnTo>
                                          <a:lnTo>
                                            <a:pt x="12415" y="7795"/>
                                          </a:lnTo>
                                          <a:lnTo>
                                            <a:pt x="12099" y="8079"/>
                                          </a:lnTo>
                                          <a:lnTo>
                                            <a:pt x="11798" y="8369"/>
                                          </a:lnTo>
                                          <a:lnTo>
                                            <a:pt x="11513" y="8665"/>
                                          </a:lnTo>
                                          <a:lnTo>
                                            <a:pt x="11239" y="8972"/>
                                          </a:lnTo>
                                          <a:lnTo>
                                            <a:pt x="10978" y="9283"/>
                                          </a:lnTo>
                                          <a:lnTo>
                                            <a:pt x="10730" y="9602"/>
                                          </a:lnTo>
                                          <a:lnTo>
                                            <a:pt x="10495" y="9927"/>
                                          </a:lnTo>
                                          <a:lnTo>
                                            <a:pt x="10270" y="10263"/>
                                          </a:lnTo>
                                          <a:lnTo>
                                            <a:pt x="10054" y="10603"/>
                                          </a:lnTo>
                                          <a:lnTo>
                                            <a:pt x="9848" y="10951"/>
                                          </a:lnTo>
                                          <a:lnTo>
                                            <a:pt x="9652" y="11308"/>
                                          </a:lnTo>
                                          <a:lnTo>
                                            <a:pt x="9463" y="11670"/>
                                          </a:lnTo>
                                          <a:lnTo>
                                            <a:pt x="9281" y="12041"/>
                                          </a:lnTo>
                                          <a:lnTo>
                                            <a:pt x="9106" y="12422"/>
                                          </a:lnTo>
                                          <a:lnTo>
                                            <a:pt x="8938" y="12808"/>
                                          </a:lnTo>
                                          <a:lnTo>
                                            <a:pt x="8774" y="13203"/>
                                          </a:lnTo>
                                          <a:lnTo>
                                            <a:pt x="8615" y="13605"/>
                                          </a:lnTo>
                                          <a:lnTo>
                                            <a:pt x="8459" y="14016"/>
                                          </a:lnTo>
                                          <a:lnTo>
                                            <a:pt x="8309" y="14434"/>
                                          </a:lnTo>
                                          <a:lnTo>
                                            <a:pt x="8158" y="14862"/>
                                          </a:lnTo>
                                          <a:lnTo>
                                            <a:pt x="8011" y="15296"/>
                                          </a:lnTo>
                                          <a:lnTo>
                                            <a:pt x="7865" y="15740"/>
                                          </a:lnTo>
                                          <a:lnTo>
                                            <a:pt x="7719" y="16190"/>
                                          </a:lnTo>
                                          <a:lnTo>
                                            <a:pt x="7571" y="16650"/>
                                          </a:lnTo>
                                          <a:lnTo>
                                            <a:pt x="7424" y="17119"/>
                                          </a:lnTo>
                                          <a:lnTo>
                                            <a:pt x="7275" y="17595"/>
                                          </a:lnTo>
                                          <a:lnTo>
                                            <a:pt x="7124" y="18079"/>
                                          </a:lnTo>
                                          <a:close/>
                                          <a:moveTo>
                                            <a:pt x="7134" y="17562"/>
                                          </a:moveTo>
                                          <a:lnTo>
                                            <a:pt x="7006" y="16945"/>
                                          </a:lnTo>
                                          <a:lnTo>
                                            <a:pt x="6875" y="16354"/>
                                          </a:lnTo>
                                          <a:lnTo>
                                            <a:pt x="6738" y="15785"/>
                                          </a:lnTo>
                                          <a:lnTo>
                                            <a:pt x="6599" y="15239"/>
                                          </a:lnTo>
                                          <a:lnTo>
                                            <a:pt x="6456" y="14716"/>
                                          </a:lnTo>
                                          <a:lnTo>
                                            <a:pt x="6309" y="14216"/>
                                          </a:lnTo>
                                          <a:lnTo>
                                            <a:pt x="6157" y="13734"/>
                                          </a:lnTo>
                                          <a:lnTo>
                                            <a:pt x="5999" y="13274"/>
                                          </a:lnTo>
                                          <a:lnTo>
                                            <a:pt x="5837" y="12834"/>
                                          </a:lnTo>
                                          <a:lnTo>
                                            <a:pt x="5670" y="12412"/>
                                          </a:lnTo>
                                          <a:lnTo>
                                            <a:pt x="5499" y="12009"/>
                                          </a:lnTo>
                                          <a:lnTo>
                                            <a:pt x="5322" y="11624"/>
                                          </a:lnTo>
                                          <a:lnTo>
                                            <a:pt x="5139" y="11254"/>
                                          </a:lnTo>
                                          <a:lnTo>
                                            <a:pt x="4951" y="10899"/>
                                          </a:lnTo>
                                          <a:lnTo>
                                            <a:pt x="4756" y="10561"/>
                                          </a:lnTo>
                                          <a:lnTo>
                                            <a:pt x="4557" y="10237"/>
                                          </a:lnTo>
                                          <a:lnTo>
                                            <a:pt x="4350" y="9927"/>
                                          </a:lnTo>
                                          <a:lnTo>
                                            <a:pt x="4137" y="9629"/>
                                          </a:lnTo>
                                          <a:lnTo>
                                            <a:pt x="3920" y="9344"/>
                                          </a:lnTo>
                                          <a:lnTo>
                                            <a:pt x="3695" y="9070"/>
                                          </a:lnTo>
                                          <a:lnTo>
                                            <a:pt x="3463" y="8808"/>
                                          </a:lnTo>
                                          <a:lnTo>
                                            <a:pt x="3223" y="8555"/>
                                          </a:lnTo>
                                          <a:lnTo>
                                            <a:pt x="2979" y="8312"/>
                                          </a:lnTo>
                                          <a:lnTo>
                                            <a:pt x="2726" y="8076"/>
                                          </a:lnTo>
                                          <a:lnTo>
                                            <a:pt x="2466" y="7849"/>
                                          </a:lnTo>
                                          <a:lnTo>
                                            <a:pt x="2197" y="7630"/>
                                          </a:lnTo>
                                          <a:lnTo>
                                            <a:pt x="1924" y="7416"/>
                                          </a:lnTo>
                                          <a:lnTo>
                                            <a:pt x="1640" y="7207"/>
                                          </a:lnTo>
                                          <a:lnTo>
                                            <a:pt x="1350" y="7007"/>
                                          </a:lnTo>
                                          <a:lnTo>
                                            <a:pt x="1050" y="6807"/>
                                          </a:lnTo>
                                          <a:lnTo>
                                            <a:pt x="744" y="6611"/>
                                          </a:lnTo>
                                          <a:lnTo>
                                            <a:pt x="428" y="6418"/>
                                          </a:lnTo>
                                          <a:lnTo>
                                            <a:pt x="668" y="6128"/>
                                          </a:lnTo>
                                          <a:lnTo>
                                            <a:pt x="907" y="5860"/>
                                          </a:lnTo>
                                          <a:lnTo>
                                            <a:pt x="1147" y="5612"/>
                                          </a:lnTo>
                                          <a:lnTo>
                                            <a:pt x="1389" y="5383"/>
                                          </a:lnTo>
                                          <a:lnTo>
                                            <a:pt x="1629" y="5174"/>
                                          </a:lnTo>
                                          <a:lnTo>
                                            <a:pt x="1868" y="4980"/>
                                          </a:lnTo>
                                          <a:lnTo>
                                            <a:pt x="2108" y="4802"/>
                                          </a:lnTo>
                                          <a:lnTo>
                                            <a:pt x="2348" y="4635"/>
                                          </a:lnTo>
                                          <a:lnTo>
                                            <a:pt x="2585" y="4483"/>
                                          </a:lnTo>
                                          <a:lnTo>
                                            <a:pt x="2821" y="4338"/>
                                          </a:lnTo>
                                          <a:lnTo>
                                            <a:pt x="3055" y="4204"/>
                                          </a:lnTo>
                                          <a:lnTo>
                                            <a:pt x="3288" y="4076"/>
                                          </a:lnTo>
                                          <a:lnTo>
                                            <a:pt x="3745" y="3835"/>
                                          </a:lnTo>
                                          <a:lnTo>
                                            <a:pt x="4192" y="3603"/>
                                          </a:lnTo>
                                          <a:lnTo>
                                            <a:pt x="4411" y="3488"/>
                                          </a:lnTo>
                                          <a:lnTo>
                                            <a:pt x="4627" y="3370"/>
                                          </a:lnTo>
                                          <a:lnTo>
                                            <a:pt x="4839" y="3248"/>
                                          </a:lnTo>
                                          <a:lnTo>
                                            <a:pt x="5046" y="3120"/>
                                          </a:lnTo>
                                          <a:lnTo>
                                            <a:pt x="5249" y="2987"/>
                                          </a:lnTo>
                                          <a:lnTo>
                                            <a:pt x="5448" y="2845"/>
                                          </a:lnTo>
                                          <a:lnTo>
                                            <a:pt x="5643" y="2692"/>
                                          </a:lnTo>
                                          <a:lnTo>
                                            <a:pt x="5832" y="2527"/>
                                          </a:lnTo>
                                          <a:lnTo>
                                            <a:pt x="6016" y="2351"/>
                                          </a:lnTo>
                                          <a:lnTo>
                                            <a:pt x="6194" y="2159"/>
                                          </a:lnTo>
                                          <a:lnTo>
                                            <a:pt x="6366" y="1950"/>
                                          </a:lnTo>
                                          <a:lnTo>
                                            <a:pt x="6533" y="1725"/>
                                          </a:lnTo>
                                          <a:lnTo>
                                            <a:pt x="6693" y="1481"/>
                                          </a:lnTo>
                                          <a:lnTo>
                                            <a:pt x="6847" y="1213"/>
                                          </a:lnTo>
                                          <a:lnTo>
                                            <a:pt x="6993" y="925"/>
                                          </a:lnTo>
                                          <a:lnTo>
                                            <a:pt x="7134" y="612"/>
                                          </a:lnTo>
                                          <a:lnTo>
                                            <a:pt x="7272" y="925"/>
                                          </a:lnTo>
                                          <a:lnTo>
                                            <a:pt x="7419" y="1213"/>
                                          </a:lnTo>
                                          <a:lnTo>
                                            <a:pt x="7573" y="1481"/>
                                          </a:lnTo>
                                          <a:lnTo>
                                            <a:pt x="7733" y="1725"/>
                                          </a:lnTo>
                                          <a:lnTo>
                                            <a:pt x="7899" y="1950"/>
                                          </a:lnTo>
                                          <a:lnTo>
                                            <a:pt x="8072" y="2159"/>
                                          </a:lnTo>
                                          <a:lnTo>
                                            <a:pt x="8250" y="2351"/>
                                          </a:lnTo>
                                          <a:lnTo>
                                            <a:pt x="8434" y="2527"/>
                                          </a:lnTo>
                                          <a:lnTo>
                                            <a:pt x="8622" y="2692"/>
                                          </a:lnTo>
                                          <a:lnTo>
                                            <a:pt x="8816" y="2845"/>
                                          </a:lnTo>
                                          <a:lnTo>
                                            <a:pt x="9015" y="2987"/>
                                          </a:lnTo>
                                          <a:lnTo>
                                            <a:pt x="9220" y="3120"/>
                                          </a:lnTo>
                                          <a:lnTo>
                                            <a:pt x="9427" y="3248"/>
                                          </a:lnTo>
                                          <a:lnTo>
                                            <a:pt x="9638" y="3370"/>
                                          </a:lnTo>
                                          <a:lnTo>
                                            <a:pt x="9853" y="3488"/>
                                          </a:lnTo>
                                          <a:lnTo>
                                            <a:pt x="10072" y="3603"/>
                                          </a:lnTo>
                                          <a:lnTo>
                                            <a:pt x="10519" y="3835"/>
                                          </a:lnTo>
                                          <a:lnTo>
                                            <a:pt x="10978" y="4076"/>
                                          </a:lnTo>
                                          <a:lnTo>
                                            <a:pt x="11210" y="4204"/>
                                          </a:lnTo>
                                          <a:lnTo>
                                            <a:pt x="11443" y="4338"/>
                                          </a:lnTo>
                                          <a:lnTo>
                                            <a:pt x="11680" y="4483"/>
                                          </a:lnTo>
                                          <a:lnTo>
                                            <a:pt x="11918" y="4635"/>
                                          </a:lnTo>
                                          <a:lnTo>
                                            <a:pt x="12156" y="4802"/>
                                          </a:lnTo>
                                          <a:lnTo>
                                            <a:pt x="12396" y="4980"/>
                                          </a:lnTo>
                                          <a:lnTo>
                                            <a:pt x="12636" y="5174"/>
                                          </a:lnTo>
                                          <a:lnTo>
                                            <a:pt x="12876" y="5383"/>
                                          </a:lnTo>
                                          <a:lnTo>
                                            <a:pt x="13117" y="5612"/>
                                          </a:lnTo>
                                          <a:lnTo>
                                            <a:pt x="13357" y="5860"/>
                                          </a:lnTo>
                                          <a:lnTo>
                                            <a:pt x="13597" y="6128"/>
                                          </a:lnTo>
                                          <a:lnTo>
                                            <a:pt x="13837" y="6418"/>
                                          </a:lnTo>
                                          <a:lnTo>
                                            <a:pt x="13522" y="6611"/>
                                          </a:lnTo>
                                          <a:lnTo>
                                            <a:pt x="13214" y="6807"/>
                                          </a:lnTo>
                                          <a:lnTo>
                                            <a:pt x="12915" y="7007"/>
                                          </a:lnTo>
                                          <a:lnTo>
                                            <a:pt x="12624" y="7207"/>
                                          </a:lnTo>
                                          <a:lnTo>
                                            <a:pt x="12341" y="7416"/>
                                          </a:lnTo>
                                          <a:lnTo>
                                            <a:pt x="12065" y="7630"/>
                                          </a:lnTo>
                                          <a:lnTo>
                                            <a:pt x="11798" y="7849"/>
                                          </a:lnTo>
                                          <a:lnTo>
                                            <a:pt x="11539" y="8076"/>
                                          </a:lnTo>
                                          <a:lnTo>
                                            <a:pt x="11286" y="8312"/>
                                          </a:lnTo>
                                          <a:lnTo>
                                            <a:pt x="11039" y="8555"/>
                                          </a:lnTo>
                                          <a:lnTo>
                                            <a:pt x="10801" y="8808"/>
                                          </a:lnTo>
                                          <a:lnTo>
                                            <a:pt x="10570" y="9070"/>
                                          </a:lnTo>
                                          <a:lnTo>
                                            <a:pt x="10344" y="9344"/>
                                          </a:lnTo>
                                          <a:lnTo>
                                            <a:pt x="10125" y="9629"/>
                                          </a:lnTo>
                                          <a:lnTo>
                                            <a:pt x="9913" y="9927"/>
                                          </a:lnTo>
                                          <a:lnTo>
                                            <a:pt x="9707" y="10237"/>
                                          </a:lnTo>
                                          <a:lnTo>
                                            <a:pt x="9508" y="10561"/>
                                          </a:lnTo>
                                          <a:lnTo>
                                            <a:pt x="9314" y="10899"/>
                                          </a:lnTo>
                                          <a:lnTo>
                                            <a:pt x="9126" y="11254"/>
                                          </a:lnTo>
                                          <a:lnTo>
                                            <a:pt x="8942" y="11624"/>
                                          </a:lnTo>
                                          <a:lnTo>
                                            <a:pt x="8764" y="12009"/>
                                          </a:lnTo>
                                          <a:lnTo>
                                            <a:pt x="8592" y="12412"/>
                                          </a:lnTo>
                                          <a:lnTo>
                                            <a:pt x="8425" y="12834"/>
                                          </a:lnTo>
                                          <a:lnTo>
                                            <a:pt x="8265" y="13274"/>
                                          </a:lnTo>
                                          <a:lnTo>
                                            <a:pt x="8108" y="13734"/>
                                          </a:lnTo>
                                          <a:lnTo>
                                            <a:pt x="7955" y="14216"/>
                                          </a:lnTo>
                                          <a:lnTo>
                                            <a:pt x="7808" y="14716"/>
                                          </a:lnTo>
                                          <a:lnTo>
                                            <a:pt x="7665" y="15239"/>
                                          </a:lnTo>
                                          <a:lnTo>
                                            <a:pt x="7526" y="15785"/>
                                          </a:lnTo>
                                          <a:lnTo>
                                            <a:pt x="7392" y="16354"/>
                                          </a:lnTo>
                                          <a:lnTo>
                                            <a:pt x="7260" y="16945"/>
                                          </a:lnTo>
                                          <a:lnTo>
                                            <a:pt x="7134" y="1756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24" name="FreeForm 504"/>
                                  <wps:cNvSpPr/>
                                  <wps:spPr>
                                    <a:xfrm>
                                      <a:off x="7822" y="5478"/>
                                      <a:ext cx="196" cy="20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6899" h="8728">
                                          <a:moveTo>
                                            <a:pt x="3451" y="8728"/>
                                          </a:moveTo>
                                          <a:lnTo>
                                            <a:pt x="3384" y="8411"/>
                                          </a:lnTo>
                                          <a:lnTo>
                                            <a:pt x="3316" y="8105"/>
                                          </a:lnTo>
                                          <a:lnTo>
                                            <a:pt x="3246" y="7813"/>
                                          </a:lnTo>
                                          <a:lnTo>
                                            <a:pt x="3175" y="7531"/>
                                          </a:lnTo>
                                          <a:lnTo>
                                            <a:pt x="3101" y="7262"/>
                                          </a:lnTo>
                                          <a:lnTo>
                                            <a:pt x="3024" y="7005"/>
                                          </a:lnTo>
                                          <a:lnTo>
                                            <a:pt x="2947" y="6757"/>
                                          </a:lnTo>
                                          <a:lnTo>
                                            <a:pt x="2866" y="6520"/>
                                          </a:lnTo>
                                          <a:lnTo>
                                            <a:pt x="2781" y="6293"/>
                                          </a:lnTo>
                                          <a:lnTo>
                                            <a:pt x="2697" y="6076"/>
                                          </a:lnTo>
                                          <a:lnTo>
                                            <a:pt x="2608" y="5867"/>
                                          </a:lnTo>
                                          <a:lnTo>
                                            <a:pt x="2517" y="5668"/>
                                          </a:lnTo>
                                          <a:lnTo>
                                            <a:pt x="2423" y="5479"/>
                                          </a:lnTo>
                                          <a:lnTo>
                                            <a:pt x="2326" y="5297"/>
                                          </a:lnTo>
                                          <a:lnTo>
                                            <a:pt x="2227" y="5122"/>
                                          </a:lnTo>
                                          <a:lnTo>
                                            <a:pt x="2125" y="4955"/>
                                          </a:lnTo>
                                          <a:lnTo>
                                            <a:pt x="2018" y="4795"/>
                                          </a:lnTo>
                                          <a:lnTo>
                                            <a:pt x="1908" y="4643"/>
                                          </a:lnTo>
                                          <a:lnTo>
                                            <a:pt x="1796" y="4495"/>
                                          </a:lnTo>
                                          <a:lnTo>
                                            <a:pt x="1681" y="4354"/>
                                          </a:lnTo>
                                          <a:lnTo>
                                            <a:pt x="1561" y="4218"/>
                                          </a:lnTo>
                                          <a:lnTo>
                                            <a:pt x="1438" y="4089"/>
                                          </a:lnTo>
                                          <a:lnTo>
                                            <a:pt x="1313" y="3962"/>
                                          </a:lnTo>
                                          <a:lnTo>
                                            <a:pt x="1183" y="3841"/>
                                          </a:lnTo>
                                          <a:lnTo>
                                            <a:pt x="1049" y="3724"/>
                                          </a:lnTo>
                                          <a:lnTo>
                                            <a:pt x="911" y="3611"/>
                                          </a:lnTo>
                                          <a:lnTo>
                                            <a:pt x="770" y="3501"/>
                                          </a:lnTo>
                                          <a:lnTo>
                                            <a:pt x="624" y="3392"/>
                                          </a:lnTo>
                                          <a:lnTo>
                                            <a:pt x="475" y="3288"/>
                                          </a:lnTo>
                                          <a:lnTo>
                                            <a:pt x="321" y="3185"/>
                                          </a:lnTo>
                                          <a:lnTo>
                                            <a:pt x="162" y="3084"/>
                                          </a:lnTo>
                                          <a:lnTo>
                                            <a:pt x="0" y="2985"/>
                                          </a:lnTo>
                                          <a:lnTo>
                                            <a:pt x="123" y="2836"/>
                                          </a:lnTo>
                                          <a:lnTo>
                                            <a:pt x="245" y="2697"/>
                                          </a:lnTo>
                                          <a:lnTo>
                                            <a:pt x="368" y="2571"/>
                                          </a:lnTo>
                                          <a:lnTo>
                                            <a:pt x="493" y="2454"/>
                                          </a:lnTo>
                                          <a:lnTo>
                                            <a:pt x="615" y="2345"/>
                                          </a:lnTo>
                                          <a:lnTo>
                                            <a:pt x="739" y="2247"/>
                                          </a:lnTo>
                                          <a:lnTo>
                                            <a:pt x="861" y="2154"/>
                                          </a:lnTo>
                                          <a:lnTo>
                                            <a:pt x="984" y="2070"/>
                                          </a:lnTo>
                                          <a:lnTo>
                                            <a:pt x="1106" y="1991"/>
                                          </a:lnTo>
                                          <a:lnTo>
                                            <a:pt x="1227" y="1918"/>
                                          </a:lnTo>
                                          <a:lnTo>
                                            <a:pt x="1347" y="1848"/>
                                          </a:lnTo>
                                          <a:lnTo>
                                            <a:pt x="1467" y="1782"/>
                                          </a:lnTo>
                                          <a:lnTo>
                                            <a:pt x="1702" y="1659"/>
                                          </a:lnTo>
                                          <a:lnTo>
                                            <a:pt x="1932" y="1539"/>
                                          </a:lnTo>
                                          <a:lnTo>
                                            <a:pt x="2046" y="1480"/>
                                          </a:lnTo>
                                          <a:lnTo>
                                            <a:pt x="2156" y="1419"/>
                                          </a:lnTo>
                                          <a:lnTo>
                                            <a:pt x="2264" y="1357"/>
                                          </a:lnTo>
                                          <a:lnTo>
                                            <a:pt x="2373" y="1291"/>
                                          </a:lnTo>
                                          <a:lnTo>
                                            <a:pt x="2477" y="1223"/>
                                          </a:lnTo>
                                          <a:lnTo>
                                            <a:pt x="2580" y="1150"/>
                                          </a:lnTo>
                                          <a:lnTo>
                                            <a:pt x="2679" y="1071"/>
                                          </a:lnTo>
                                          <a:lnTo>
                                            <a:pt x="2778" y="986"/>
                                          </a:lnTo>
                                          <a:lnTo>
                                            <a:pt x="2872" y="896"/>
                                          </a:lnTo>
                                          <a:lnTo>
                                            <a:pt x="2964" y="797"/>
                                          </a:lnTo>
                                          <a:lnTo>
                                            <a:pt x="3054" y="690"/>
                                          </a:lnTo>
                                          <a:lnTo>
                                            <a:pt x="3139" y="573"/>
                                          </a:lnTo>
                                          <a:lnTo>
                                            <a:pt x="3222" y="447"/>
                                          </a:lnTo>
                                          <a:lnTo>
                                            <a:pt x="3301" y="309"/>
                                          </a:lnTo>
                                          <a:lnTo>
                                            <a:pt x="3378" y="162"/>
                                          </a:lnTo>
                                          <a:lnTo>
                                            <a:pt x="3451" y="0"/>
                                          </a:lnTo>
                                          <a:lnTo>
                                            <a:pt x="3522" y="162"/>
                                          </a:lnTo>
                                          <a:lnTo>
                                            <a:pt x="3598" y="309"/>
                                          </a:lnTo>
                                          <a:lnTo>
                                            <a:pt x="3676" y="447"/>
                                          </a:lnTo>
                                          <a:lnTo>
                                            <a:pt x="3759" y="573"/>
                                          </a:lnTo>
                                          <a:lnTo>
                                            <a:pt x="3844" y="690"/>
                                          </a:lnTo>
                                          <a:lnTo>
                                            <a:pt x="3934" y="797"/>
                                          </a:lnTo>
                                          <a:lnTo>
                                            <a:pt x="4024" y="896"/>
                                          </a:lnTo>
                                          <a:lnTo>
                                            <a:pt x="4120" y="986"/>
                                          </a:lnTo>
                                          <a:lnTo>
                                            <a:pt x="4217" y="1071"/>
                                          </a:lnTo>
                                          <a:lnTo>
                                            <a:pt x="4316" y="1150"/>
                                          </a:lnTo>
                                          <a:lnTo>
                                            <a:pt x="4418" y="1223"/>
                                          </a:lnTo>
                                          <a:lnTo>
                                            <a:pt x="4523" y="1291"/>
                                          </a:lnTo>
                                          <a:lnTo>
                                            <a:pt x="4630" y="1357"/>
                                          </a:lnTo>
                                          <a:lnTo>
                                            <a:pt x="4739" y="1419"/>
                                          </a:lnTo>
                                          <a:lnTo>
                                            <a:pt x="4849" y="1480"/>
                                          </a:lnTo>
                                          <a:lnTo>
                                            <a:pt x="4963" y="1539"/>
                                          </a:lnTo>
                                          <a:lnTo>
                                            <a:pt x="5193" y="1659"/>
                                          </a:lnTo>
                                          <a:lnTo>
                                            <a:pt x="5428" y="1782"/>
                                          </a:lnTo>
                                          <a:lnTo>
                                            <a:pt x="5548" y="1848"/>
                                          </a:lnTo>
                                          <a:lnTo>
                                            <a:pt x="5668" y="1918"/>
                                          </a:lnTo>
                                          <a:lnTo>
                                            <a:pt x="5789" y="1991"/>
                                          </a:lnTo>
                                          <a:lnTo>
                                            <a:pt x="5912" y="2070"/>
                                          </a:lnTo>
                                          <a:lnTo>
                                            <a:pt x="6034" y="2154"/>
                                          </a:lnTo>
                                          <a:lnTo>
                                            <a:pt x="6157" y="2247"/>
                                          </a:lnTo>
                                          <a:lnTo>
                                            <a:pt x="6282" y="2345"/>
                                          </a:lnTo>
                                          <a:lnTo>
                                            <a:pt x="6405" y="2454"/>
                                          </a:lnTo>
                                          <a:lnTo>
                                            <a:pt x="6528" y="2571"/>
                                          </a:lnTo>
                                          <a:lnTo>
                                            <a:pt x="6653" y="2697"/>
                                          </a:lnTo>
                                          <a:lnTo>
                                            <a:pt x="6776" y="2836"/>
                                          </a:lnTo>
                                          <a:lnTo>
                                            <a:pt x="6899" y="2985"/>
                                          </a:lnTo>
                                          <a:lnTo>
                                            <a:pt x="6737" y="3084"/>
                                          </a:lnTo>
                                          <a:lnTo>
                                            <a:pt x="6578" y="3185"/>
                                          </a:lnTo>
                                          <a:lnTo>
                                            <a:pt x="6424" y="3288"/>
                                          </a:lnTo>
                                          <a:lnTo>
                                            <a:pt x="6275" y="3392"/>
                                          </a:lnTo>
                                          <a:lnTo>
                                            <a:pt x="6129" y="3501"/>
                                          </a:lnTo>
                                          <a:lnTo>
                                            <a:pt x="5988" y="3611"/>
                                          </a:lnTo>
                                          <a:lnTo>
                                            <a:pt x="5851" y="3724"/>
                                          </a:lnTo>
                                          <a:lnTo>
                                            <a:pt x="5716" y="3841"/>
                                          </a:lnTo>
                                          <a:lnTo>
                                            <a:pt x="5587" y="3962"/>
                                          </a:lnTo>
                                          <a:lnTo>
                                            <a:pt x="5460" y="4089"/>
                                          </a:lnTo>
                                          <a:lnTo>
                                            <a:pt x="5337" y="4218"/>
                                          </a:lnTo>
                                          <a:lnTo>
                                            <a:pt x="5217" y="4354"/>
                                          </a:lnTo>
                                          <a:lnTo>
                                            <a:pt x="5102" y="4495"/>
                                          </a:lnTo>
                                          <a:lnTo>
                                            <a:pt x="4990" y="4643"/>
                                          </a:lnTo>
                                          <a:lnTo>
                                            <a:pt x="4880" y="4795"/>
                                          </a:lnTo>
                                          <a:lnTo>
                                            <a:pt x="4775" y="4955"/>
                                          </a:lnTo>
                                          <a:lnTo>
                                            <a:pt x="4671" y="5122"/>
                                          </a:lnTo>
                                          <a:lnTo>
                                            <a:pt x="4572" y="5297"/>
                                          </a:lnTo>
                                          <a:lnTo>
                                            <a:pt x="4475" y="5479"/>
                                          </a:lnTo>
                                          <a:lnTo>
                                            <a:pt x="4381" y="5668"/>
                                          </a:lnTo>
                                          <a:lnTo>
                                            <a:pt x="4288" y="5867"/>
                                          </a:lnTo>
                                          <a:lnTo>
                                            <a:pt x="4201" y="6076"/>
                                          </a:lnTo>
                                          <a:lnTo>
                                            <a:pt x="4115" y="6293"/>
                                          </a:lnTo>
                                          <a:lnTo>
                                            <a:pt x="4032" y="6520"/>
                                          </a:lnTo>
                                          <a:lnTo>
                                            <a:pt x="3951" y="6757"/>
                                          </a:lnTo>
                                          <a:lnTo>
                                            <a:pt x="3874" y="7005"/>
                                          </a:lnTo>
                                          <a:lnTo>
                                            <a:pt x="3797" y="7262"/>
                                          </a:lnTo>
                                          <a:lnTo>
                                            <a:pt x="3724" y="7531"/>
                                          </a:lnTo>
                                          <a:lnTo>
                                            <a:pt x="3652" y="7813"/>
                                          </a:lnTo>
                                          <a:lnTo>
                                            <a:pt x="3583" y="8105"/>
                                          </a:lnTo>
                                          <a:lnTo>
                                            <a:pt x="3515" y="8411"/>
                                          </a:lnTo>
                                          <a:lnTo>
                                            <a:pt x="3451" y="872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25" name="FreeForm 505"/>
                                  <wps:cNvSpPr/>
                                  <wps:spPr>
                                    <a:xfrm>
                                      <a:off x="7698" y="5716"/>
                                      <a:ext cx="222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800" h="6159">
                                          <a:moveTo>
                                            <a:pt x="7800" y="5660"/>
                                          </a:moveTo>
                                          <a:lnTo>
                                            <a:pt x="7486" y="5577"/>
                                          </a:lnTo>
                                          <a:lnTo>
                                            <a:pt x="7183" y="5499"/>
                                          </a:lnTo>
                                          <a:lnTo>
                                            <a:pt x="6891" y="5430"/>
                                          </a:lnTo>
                                          <a:lnTo>
                                            <a:pt x="6607" y="5368"/>
                                          </a:lnTo>
                                          <a:lnTo>
                                            <a:pt x="6333" y="5313"/>
                                          </a:lnTo>
                                          <a:lnTo>
                                            <a:pt x="6068" y="5265"/>
                                          </a:lnTo>
                                          <a:lnTo>
                                            <a:pt x="5812" y="5224"/>
                                          </a:lnTo>
                                          <a:lnTo>
                                            <a:pt x="5564" y="5188"/>
                                          </a:lnTo>
                                          <a:lnTo>
                                            <a:pt x="5324" y="5161"/>
                                          </a:lnTo>
                                          <a:lnTo>
                                            <a:pt x="5090" y="5140"/>
                                          </a:lnTo>
                                          <a:lnTo>
                                            <a:pt x="4865" y="5127"/>
                                          </a:lnTo>
                                          <a:lnTo>
                                            <a:pt x="4646" y="5117"/>
                                          </a:lnTo>
                                          <a:lnTo>
                                            <a:pt x="4434" y="5117"/>
                                          </a:lnTo>
                                          <a:lnTo>
                                            <a:pt x="4228" y="5120"/>
                                          </a:lnTo>
                                          <a:lnTo>
                                            <a:pt x="4027" y="5132"/>
                                          </a:lnTo>
                                          <a:lnTo>
                                            <a:pt x="3831" y="5148"/>
                                          </a:lnTo>
                                          <a:lnTo>
                                            <a:pt x="3642" y="5171"/>
                                          </a:lnTo>
                                          <a:lnTo>
                                            <a:pt x="3455" y="5200"/>
                                          </a:lnTo>
                                          <a:lnTo>
                                            <a:pt x="3274" y="5234"/>
                                          </a:lnTo>
                                          <a:lnTo>
                                            <a:pt x="3095" y="5274"/>
                                          </a:lnTo>
                                          <a:lnTo>
                                            <a:pt x="2920" y="5320"/>
                                          </a:lnTo>
                                          <a:lnTo>
                                            <a:pt x="2749" y="5370"/>
                                          </a:lnTo>
                                          <a:lnTo>
                                            <a:pt x="2580" y="5427"/>
                                          </a:lnTo>
                                          <a:lnTo>
                                            <a:pt x="2413" y="5488"/>
                                          </a:lnTo>
                                          <a:lnTo>
                                            <a:pt x="2248" y="5555"/>
                                          </a:lnTo>
                                          <a:lnTo>
                                            <a:pt x="2086" y="5627"/>
                                          </a:lnTo>
                                          <a:lnTo>
                                            <a:pt x="1922" y="5704"/>
                                          </a:lnTo>
                                          <a:lnTo>
                                            <a:pt x="1762" y="5786"/>
                                          </a:lnTo>
                                          <a:lnTo>
                                            <a:pt x="1601" y="5872"/>
                                          </a:lnTo>
                                          <a:lnTo>
                                            <a:pt x="1441" y="5963"/>
                                          </a:lnTo>
                                          <a:lnTo>
                                            <a:pt x="1280" y="6060"/>
                                          </a:lnTo>
                                          <a:lnTo>
                                            <a:pt x="1118" y="6159"/>
                                          </a:lnTo>
                                          <a:lnTo>
                                            <a:pt x="1039" y="5984"/>
                                          </a:lnTo>
                                          <a:lnTo>
                                            <a:pt x="971" y="5812"/>
                                          </a:lnTo>
                                          <a:lnTo>
                                            <a:pt x="912" y="5645"/>
                                          </a:lnTo>
                                          <a:lnTo>
                                            <a:pt x="864" y="5482"/>
                                          </a:lnTo>
                                          <a:lnTo>
                                            <a:pt x="822" y="5323"/>
                                          </a:lnTo>
                                          <a:lnTo>
                                            <a:pt x="789" y="5169"/>
                                          </a:lnTo>
                                          <a:lnTo>
                                            <a:pt x="762" y="5018"/>
                                          </a:lnTo>
                                          <a:lnTo>
                                            <a:pt x="741" y="4869"/>
                                          </a:lnTo>
                                          <a:lnTo>
                                            <a:pt x="724" y="4725"/>
                                          </a:lnTo>
                                          <a:lnTo>
                                            <a:pt x="715" y="4584"/>
                                          </a:lnTo>
                                          <a:lnTo>
                                            <a:pt x="705" y="4446"/>
                                          </a:lnTo>
                                          <a:lnTo>
                                            <a:pt x="700" y="4309"/>
                                          </a:lnTo>
                                          <a:lnTo>
                                            <a:pt x="695" y="4043"/>
                                          </a:lnTo>
                                          <a:lnTo>
                                            <a:pt x="694" y="3784"/>
                                          </a:lnTo>
                                          <a:lnTo>
                                            <a:pt x="690" y="3658"/>
                                          </a:lnTo>
                                          <a:lnTo>
                                            <a:pt x="686" y="3531"/>
                                          </a:lnTo>
                                          <a:lnTo>
                                            <a:pt x="679" y="3405"/>
                                          </a:lnTo>
                                          <a:lnTo>
                                            <a:pt x="669" y="3280"/>
                                          </a:lnTo>
                                          <a:lnTo>
                                            <a:pt x="655" y="3155"/>
                                          </a:lnTo>
                                          <a:lnTo>
                                            <a:pt x="635" y="3031"/>
                                          </a:lnTo>
                                          <a:lnTo>
                                            <a:pt x="609" y="2906"/>
                                          </a:lnTo>
                                          <a:lnTo>
                                            <a:pt x="579" y="2780"/>
                                          </a:lnTo>
                                          <a:lnTo>
                                            <a:pt x="538" y="2655"/>
                                          </a:lnTo>
                                          <a:lnTo>
                                            <a:pt x="493" y="2528"/>
                                          </a:lnTo>
                                          <a:lnTo>
                                            <a:pt x="436" y="2400"/>
                                          </a:lnTo>
                                          <a:lnTo>
                                            <a:pt x="371" y="2271"/>
                                          </a:lnTo>
                                          <a:lnTo>
                                            <a:pt x="295" y="2140"/>
                                          </a:lnTo>
                                          <a:lnTo>
                                            <a:pt x="209" y="2007"/>
                                          </a:lnTo>
                                          <a:lnTo>
                                            <a:pt x="110" y="1872"/>
                                          </a:lnTo>
                                          <a:lnTo>
                                            <a:pt x="0" y="1735"/>
                                          </a:lnTo>
                                          <a:lnTo>
                                            <a:pt x="175" y="1743"/>
                                          </a:lnTo>
                                          <a:lnTo>
                                            <a:pt x="342" y="1743"/>
                                          </a:lnTo>
                                          <a:lnTo>
                                            <a:pt x="501" y="1735"/>
                                          </a:lnTo>
                                          <a:lnTo>
                                            <a:pt x="650" y="1717"/>
                                          </a:lnTo>
                                          <a:lnTo>
                                            <a:pt x="792" y="1694"/>
                                          </a:lnTo>
                                          <a:lnTo>
                                            <a:pt x="927" y="1662"/>
                                          </a:lnTo>
                                          <a:lnTo>
                                            <a:pt x="1057" y="1624"/>
                                          </a:lnTo>
                                          <a:lnTo>
                                            <a:pt x="1181" y="1582"/>
                                          </a:lnTo>
                                          <a:lnTo>
                                            <a:pt x="1300" y="1534"/>
                                          </a:lnTo>
                                          <a:lnTo>
                                            <a:pt x="1415" y="1479"/>
                                          </a:lnTo>
                                          <a:lnTo>
                                            <a:pt x="1527" y="1420"/>
                                          </a:lnTo>
                                          <a:lnTo>
                                            <a:pt x="1635" y="1359"/>
                                          </a:lnTo>
                                          <a:lnTo>
                                            <a:pt x="1742" y="1292"/>
                                          </a:lnTo>
                                          <a:lnTo>
                                            <a:pt x="1847" y="1224"/>
                                          </a:lnTo>
                                          <a:lnTo>
                                            <a:pt x="1951" y="1151"/>
                                          </a:lnTo>
                                          <a:lnTo>
                                            <a:pt x="2055" y="1079"/>
                                          </a:lnTo>
                                          <a:lnTo>
                                            <a:pt x="2264" y="926"/>
                                          </a:lnTo>
                                          <a:lnTo>
                                            <a:pt x="2481" y="772"/>
                                          </a:lnTo>
                                          <a:lnTo>
                                            <a:pt x="2593" y="695"/>
                                          </a:lnTo>
                                          <a:lnTo>
                                            <a:pt x="2710" y="618"/>
                                          </a:lnTo>
                                          <a:lnTo>
                                            <a:pt x="2830" y="544"/>
                                          </a:lnTo>
                                          <a:lnTo>
                                            <a:pt x="2956" y="469"/>
                                          </a:lnTo>
                                          <a:lnTo>
                                            <a:pt x="3086" y="398"/>
                                          </a:lnTo>
                                          <a:lnTo>
                                            <a:pt x="3223" y="330"/>
                                          </a:lnTo>
                                          <a:lnTo>
                                            <a:pt x="3368" y="264"/>
                                          </a:lnTo>
                                          <a:lnTo>
                                            <a:pt x="3520" y="202"/>
                                          </a:lnTo>
                                          <a:lnTo>
                                            <a:pt x="3680" y="144"/>
                                          </a:lnTo>
                                          <a:lnTo>
                                            <a:pt x="3851" y="92"/>
                                          </a:lnTo>
                                          <a:lnTo>
                                            <a:pt x="4029" y="43"/>
                                          </a:lnTo>
                                          <a:lnTo>
                                            <a:pt x="4218" y="0"/>
                                          </a:lnTo>
                                          <a:lnTo>
                                            <a:pt x="4233" y="189"/>
                                          </a:lnTo>
                                          <a:lnTo>
                                            <a:pt x="4252" y="375"/>
                                          </a:lnTo>
                                          <a:lnTo>
                                            <a:pt x="4275" y="558"/>
                                          </a:lnTo>
                                          <a:lnTo>
                                            <a:pt x="4301" y="740"/>
                                          </a:lnTo>
                                          <a:lnTo>
                                            <a:pt x="4332" y="918"/>
                                          </a:lnTo>
                                          <a:lnTo>
                                            <a:pt x="4366" y="1093"/>
                                          </a:lnTo>
                                          <a:lnTo>
                                            <a:pt x="4406" y="1268"/>
                                          </a:lnTo>
                                          <a:lnTo>
                                            <a:pt x="4450" y="1440"/>
                                          </a:lnTo>
                                          <a:lnTo>
                                            <a:pt x="4500" y="1611"/>
                                          </a:lnTo>
                                          <a:lnTo>
                                            <a:pt x="4556" y="1780"/>
                                          </a:lnTo>
                                          <a:lnTo>
                                            <a:pt x="4617" y="1948"/>
                                          </a:lnTo>
                                          <a:lnTo>
                                            <a:pt x="4684" y="2115"/>
                                          </a:lnTo>
                                          <a:lnTo>
                                            <a:pt x="4758" y="2282"/>
                                          </a:lnTo>
                                          <a:lnTo>
                                            <a:pt x="4839" y="2449"/>
                                          </a:lnTo>
                                          <a:lnTo>
                                            <a:pt x="4927" y="2616"/>
                                          </a:lnTo>
                                          <a:lnTo>
                                            <a:pt x="5022" y="2781"/>
                                          </a:lnTo>
                                          <a:lnTo>
                                            <a:pt x="5124" y="2950"/>
                                          </a:lnTo>
                                          <a:lnTo>
                                            <a:pt x="5236" y="3116"/>
                                          </a:lnTo>
                                          <a:lnTo>
                                            <a:pt x="5356" y="3285"/>
                                          </a:lnTo>
                                          <a:lnTo>
                                            <a:pt x="5484" y="3455"/>
                                          </a:lnTo>
                                          <a:lnTo>
                                            <a:pt x="5620" y="3625"/>
                                          </a:lnTo>
                                          <a:lnTo>
                                            <a:pt x="5766" y="3798"/>
                                          </a:lnTo>
                                          <a:lnTo>
                                            <a:pt x="5922" y="3973"/>
                                          </a:lnTo>
                                          <a:lnTo>
                                            <a:pt x="6087" y="4148"/>
                                          </a:lnTo>
                                          <a:lnTo>
                                            <a:pt x="6262" y="4327"/>
                                          </a:lnTo>
                                          <a:lnTo>
                                            <a:pt x="6448" y="4508"/>
                                          </a:lnTo>
                                          <a:lnTo>
                                            <a:pt x="6646" y="4693"/>
                                          </a:lnTo>
                                          <a:lnTo>
                                            <a:pt x="6854" y="4879"/>
                                          </a:lnTo>
                                          <a:lnTo>
                                            <a:pt x="7072" y="5069"/>
                                          </a:lnTo>
                                          <a:lnTo>
                                            <a:pt x="7302" y="5263"/>
                                          </a:lnTo>
                                          <a:lnTo>
                                            <a:pt x="7546" y="5461"/>
                                          </a:lnTo>
                                          <a:lnTo>
                                            <a:pt x="7800" y="566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26" name="FreeForm 506"/>
                                  <wps:cNvSpPr/>
                                  <wps:spPr>
                                    <a:xfrm>
                                      <a:off x="7920" y="5716"/>
                                      <a:ext cx="221" cy="14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7797" h="6163">
                                          <a:moveTo>
                                            <a:pt x="0" y="5659"/>
                                          </a:moveTo>
                                          <a:lnTo>
                                            <a:pt x="313" y="5576"/>
                                          </a:lnTo>
                                          <a:lnTo>
                                            <a:pt x="616" y="5498"/>
                                          </a:lnTo>
                                          <a:lnTo>
                                            <a:pt x="909" y="5429"/>
                                          </a:lnTo>
                                          <a:lnTo>
                                            <a:pt x="1191" y="5367"/>
                                          </a:lnTo>
                                          <a:lnTo>
                                            <a:pt x="1465" y="5312"/>
                                          </a:lnTo>
                                          <a:lnTo>
                                            <a:pt x="1731" y="5264"/>
                                          </a:lnTo>
                                          <a:lnTo>
                                            <a:pt x="1987" y="5223"/>
                                          </a:lnTo>
                                          <a:lnTo>
                                            <a:pt x="2235" y="5189"/>
                                          </a:lnTo>
                                          <a:lnTo>
                                            <a:pt x="2475" y="5162"/>
                                          </a:lnTo>
                                          <a:lnTo>
                                            <a:pt x="2707" y="5140"/>
                                          </a:lnTo>
                                          <a:lnTo>
                                            <a:pt x="2932" y="5126"/>
                                          </a:lnTo>
                                          <a:lnTo>
                                            <a:pt x="3152" y="5118"/>
                                          </a:lnTo>
                                          <a:lnTo>
                                            <a:pt x="3363" y="5116"/>
                                          </a:lnTo>
                                          <a:lnTo>
                                            <a:pt x="3570" y="5121"/>
                                          </a:lnTo>
                                          <a:lnTo>
                                            <a:pt x="3770" y="5132"/>
                                          </a:lnTo>
                                          <a:lnTo>
                                            <a:pt x="3966" y="5149"/>
                                          </a:lnTo>
                                          <a:lnTo>
                                            <a:pt x="4157" y="5171"/>
                                          </a:lnTo>
                                          <a:lnTo>
                                            <a:pt x="4342" y="5200"/>
                                          </a:lnTo>
                                          <a:lnTo>
                                            <a:pt x="4523" y="5234"/>
                                          </a:lnTo>
                                          <a:lnTo>
                                            <a:pt x="4702" y="5275"/>
                                          </a:lnTo>
                                          <a:lnTo>
                                            <a:pt x="4877" y="5320"/>
                                          </a:lnTo>
                                          <a:lnTo>
                                            <a:pt x="5048" y="5372"/>
                                          </a:lnTo>
                                          <a:lnTo>
                                            <a:pt x="5217" y="5429"/>
                                          </a:lnTo>
                                          <a:lnTo>
                                            <a:pt x="5384" y="5490"/>
                                          </a:lnTo>
                                          <a:lnTo>
                                            <a:pt x="5548" y="5557"/>
                                          </a:lnTo>
                                          <a:lnTo>
                                            <a:pt x="5711" y="5630"/>
                                          </a:lnTo>
                                          <a:lnTo>
                                            <a:pt x="5873" y="5706"/>
                                          </a:lnTo>
                                          <a:lnTo>
                                            <a:pt x="6035" y="5788"/>
                                          </a:lnTo>
                                          <a:lnTo>
                                            <a:pt x="6196" y="5874"/>
                                          </a:lnTo>
                                          <a:lnTo>
                                            <a:pt x="6356" y="5967"/>
                                          </a:lnTo>
                                          <a:lnTo>
                                            <a:pt x="6517" y="6062"/>
                                          </a:lnTo>
                                          <a:lnTo>
                                            <a:pt x="6679" y="6163"/>
                                          </a:lnTo>
                                          <a:lnTo>
                                            <a:pt x="6757" y="5986"/>
                                          </a:lnTo>
                                          <a:lnTo>
                                            <a:pt x="6825" y="5813"/>
                                          </a:lnTo>
                                          <a:lnTo>
                                            <a:pt x="6883" y="5646"/>
                                          </a:lnTo>
                                          <a:lnTo>
                                            <a:pt x="6932" y="5482"/>
                                          </a:lnTo>
                                          <a:lnTo>
                                            <a:pt x="6972" y="5324"/>
                                          </a:lnTo>
                                          <a:lnTo>
                                            <a:pt x="7006" y="5168"/>
                                          </a:lnTo>
                                          <a:lnTo>
                                            <a:pt x="7034" y="5017"/>
                                          </a:lnTo>
                                          <a:lnTo>
                                            <a:pt x="7055" y="4868"/>
                                          </a:lnTo>
                                          <a:lnTo>
                                            <a:pt x="7071" y="4724"/>
                                          </a:lnTo>
                                          <a:lnTo>
                                            <a:pt x="7082" y="4583"/>
                                          </a:lnTo>
                                          <a:lnTo>
                                            <a:pt x="7089" y="4444"/>
                                          </a:lnTo>
                                          <a:lnTo>
                                            <a:pt x="7095" y="4308"/>
                                          </a:lnTo>
                                          <a:lnTo>
                                            <a:pt x="7100" y="4042"/>
                                          </a:lnTo>
                                          <a:lnTo>
                                            <a:pt x="7102" y="3783"/>
                                          </a:lnTo>
                                          <a:lnTo>
                                            <a:pt x="7105" y="3655"/>
                                          </a:lnTo>
                                          <a:lnTo>
                                            <a:pt x="7110" y="3529"/>
                                          </a:lnTo>
                                          <a:lnTo>
                                            <a:pt x="7116" y="3404"/>
                                          </a:lnTo>
                                          <a:lnTo>
                                            <a:pt x="7128" y="3279"/>
                                          </a:lnTo>
                                          <a:lnTo>
                                            <a:pt x="7141" y="3154"/>
                                          </a:lnTo>
                                          <a:lnTo>
                                            <a:pt x="7160" y="3030"/>
                                          </a:lnTo>
                                          <a:lnTo>
                                            <a:pt x="7186" y="2905"/>
                                          </a:lnTo>
                                          <a:lnTo>
                                            <a:pt x="7218" y="2780"/>
                                          </a:lnTo>
                                          <a:lnTo>
                                            <a:pt x="7257" y="2655"/>
                                          </a:lnTo>
                                          <a:lnTo>
                                            <a:pt x="7304" y="2529"/>
                                          </a:lnTo>
                                          <a:lnTo>
                                            <a:pt x="7359" y="2401"/>
                                          </a:lnTo>
                                          <a:lnTo>
                                            <a:pt x="7424" y="2271"/>
                                          </a:lnTo>
                                          <a:lnTo>
                                            <a:pt x="7500" y="2142"/>
                                          </a:lnTo>
                                          <a:lnTo>
                                            <a:pt x="7586" y="2009"/>
                                          </a:lnTo>
                                          <a:lnTo>
                                            <a:pt x="7685" y="1876"/>
                                          </a:lnTo>
                                          <a:lnTo>
                                            <a:pt x="7797" y="1738"/>
                                          </a:lnTo>
                                          <a:lnTo>
                                            <a:pt x="7620" y="1747"/>
                                          </a:lnTo>
                                          <a:lnTo>
                                            <a:pt x="7455" y="1747"/>
                                          </a:lnTo>
                                          <a:lnTo>
                                            <a:pt x="7296" y="1737"/>
                                          </a:lnTo>
                                          <a:lnTo>
                                            <a:pt x="7147" y="1721"/>
                                          </a:lnTo>
                                          <a:lnTo>
                                            <a:pt x="7005" y="1696"/>
                                          </a:lnTo>
                                          <a:lnTo>
                                            <a:pt x="6868" y="1666"/>
                                          </a:lnTo>
                                          <a:lnTo>
                                            <a:pt x="6739" y="1627"/>
                                          </a:lnTo>
                                          <a:lnTo>
                                            <a:pt x="6616" y="1583"/>
                                          </a:lnTo>
                                          <a:lnTo>
                                            <a:pt x="6496" y="1534"/>
                                          </a:lnTo>
                                          <a:lnTo>
                                            <a:pt x="6381" y="1481"/>
                                          </a:lnTo>
                                          <a:lnTo>
                                            <a:pt x="6269" y="1423"/>
                                          </a:lnTo>
                                          <a:lnTo>
                                            <a:pt x="6160" y="1359"/>
                                          </a:lnTo>
                                          <a:lnTo>
                                            <a:pt x="6053" y="1293"/>
                                          </a:lnTo>
                                          <a:lnTo>
                                            <a:pt x="5950" y="1225"/>
                                          </a:lnTo>
                                          <a:lnTo>
                                            <a:pt x="5844" y="1152"/>
                                          </a:lnTo>
                                          <a:lnTo>
                                            <a:pt x="5742" y="1079"/>
                                          </a:lnTo>
                                          <a:lnTo>
                                            <a:pt x="5531" y="927"/>
                                          </a:lnTo>
                                          <a:lnTo>
                                            <a:pt x="5316" y="771"/>
                                          </a:lnTo>
                                          <a:lnTo>
                                            <a:pt x="5202" y="695"/>
                                          </a:lnTo>
                                          <a:lnTo>
                                            <a:pt x="5087" y="619"/>
                                          </a:lnTo>
                                          <a:lnTo>
                                            <a:pt x="4966" y="543"/>
                                          </a:lnTo>
                                          <a:lnTo>
                                            <a:pt x="4841" y="470"/>
                                          </a:lnTo>
                                          <a:lnTo>
                                            <a:pt x="4708" y="399"/>
                                          </a:lnTo>
                                          <a:lnTo>
                                            <a:pt x="4572" y="329"/>
                                          </a:lnTo>
                                          <a:lnTo>
                                            <a:pt x="4426" y="264"/>
                                          </a:lnTo>
                                          <a:lnTo>
                                            <a:pt x="4275" y="203"/>
                                          </a:lnTo>
                                          <a:lnTo>
                                            <a:pt x="4113" y="144"/>
                                          </a:lnTo>
                                          <a:lnTo>
                                            <a:pt x="3945" y="91"/>
                                          </a:lnTo>
                                          <a:lnTo>
                                            <a:pt x="3767" y="42"/>
                                          </a:lnTo>
                                          <a:lnTo>
                                            <a:pt x="3577" y="0"/>
                                          </a:lnTo>
                                          <a:lnTo>
                                            <a:pt x="3561" y="190"/>
                                          </a:lnTo>
                                          <a:lnTo>
                                            <a:pt x="3543" y="376"/>
                                          </a:lnTo>
                                          <a:lnTo>
                                            <a:pt x="3520" y="559"/>
                                          </a:lnTo>
                                          <a:lnTo>
                                            <a:pt x="3494" y="741"/>
                                          </a:lnTo>
                                          <a:lnTo>
                                            <a:pt x="3463" y="919"/>
                                          </a:lnTo>
                                          <a:lnTo>
                                            <a:pt x="3429" y="1094"/>
                                          </a:lnTo>
                                          <a:lnTo>
                                            <a:pt x="3389" y="1269"/>
                                          </a:lnTo>
                                          <a:lnTo>
                                            <a:pt x="3345" y="1440"/>
                                          </a:lnTo>
                                          <a:lnTo>
                                            <a:pt x="3295" y="1610"/>
                                          </a:lnTo>
                                          <a:lnTo>
                                            <a:pt x="3240" y="1781"/>
                                          </a:lnTo>
                                          <a:lnTo>
                                            <a:pt x="3180" y="1949"/>
                                          </a:lnTo>
                                          <a:lnTo>
                                            <a:pt x="3112" y="2116"/>
                                          </a:lnTo>
                                          <a:lnTo>
                                            <a:pt x="3037" y="2283"/>
                                          </a:lnTo>
                                          <a:lnTo>
                                            <a:pt x="2958" y="2448"/>
                                          </a:lnTo>
                                          <a:lnTo>
                                            <a:pt x="2870" y="2615"/>
                                          </a:lnTo>
                                          <a:lnTo>
                                            <a:pt x="2775" y="2782"/>
                                          </a:lnTo>
                                          <a:lnTo>
                                            <a:pt x="2671" y="2949"/>
                                          </a:lnTo>
                                          <a:lnTo>
                                            <a:pt x="2561" y="3115"/>
                                          </a:lnTo>
                                          <a:lnTo>
                                            <a:pt x="2441" y="3284"/>
                                          </a:lnTo>
                                          <a:lnTo>
                                            <a:pt x="2313" y="3454"/>
                                          </a:lnTo>
                                          <a:lnTo>
                                            <a:pt x="2177" y="3624"/>
                                          </a:lnTo>
                                          <a:lnTo>
                                            <a:pt x="2031" y="3796"/>
                                          </a:lnTo>
                                          <a:lnTo>
                                            <a:pt x="1875" y="3971"/>
                                          </a:lnTo>
                                          <a:lnTo>
                                            <a:pt x="1710" y="4147"/>
                                          </a:lnTo>
                                          <a:lnTo>
                                            <a:pt x="1535" y="4326"/>
                                          </a:lnTo>
                                          <a:lnTo>
                                            <a:pt x="1349" y="4507"/>
                                          </a:lnTo>
                                          <a:lnTo>
                                            <a:pt x="1152" y="4690"/>
                                          </a:lnTo>
                                          <a:lnTo>
                                            <a:pt x="945" y="4876"/>
                                          </a:lnTo>
                                          <a:lnTo>
                                            <a:pt x="726" y="5068"/>
                                          </a:lnTo>
                                          <a:lnTo>
                                            <a:pt x="496" y="5260"/>
                                          </a:lnTo>
                                          <a:lnTo>
                                            <a:pt x="255" y="5458"/>
                                          </a:lnTo>
                                          <a:lnTo>
                                            <a:pt x="0" y="565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77C0E">
                                        <a:alpha val="67999"/>
                                      </a:srgbClr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78" o:spid="_x0000_s1026" o:spt="203" style="position:absolute;left:0pt;height:130.35pt;width:238.8pt;mso-position-horizontal:center;mso-position-vertical:center;mso-position-vertical-relative:page;z-index:-251637760;mso-width-relative:page;mso-height-relative:page;" coordorigin="853,1314" coordsize="4776,2607" o:gfxdata="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">
                      <o:lock v:ext="edit" aspectratio="f"/>
                      <v:group id="Group 479" o:spid="_x0000_s1026" o:spt="203" style="position:absolute;left:-224;top:2391;flip:x y;height:313;width:2467;rotation:5898240f;" coordorigin="4560,5494" coordsize="6720,719" o:gfxdata="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aYOODvAAAANoAAAAPAAAAAAAAAAEAIAAAACIAAABkcnMvZG93bnJldi54bWxQ&#10;SwECFAAUAAAACACHTuJAMy8FnjsAAAA5AAAAFQAAAAAAAAABACAAAAALAQAAZHJzL2dyb3Vwc2hh&#10;cGV4bWwueG1sUEsFBgAAAAAGAAYAYAEAAMgDAAAAAA==&#10;">
                        <o:lock v:ext="edit" aspectratio="f"/>
                        <v:shape id="FreeForm 480" o:spid="_x0000_s1026" o:spt="100" style="position:absolute;left:7714;top:2647;height:6720;width:412;rotation:-5898240f;" fillcolor="#C77C0E" filled="t" stroked="f" coordsize="1218,15744" o:gfxdata="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xFj0MtwAAANoAAAAP&#10;AAAAAAAAAAEAIAAAACIAAABkcnMvZG93bnJldi54bWxQSwECFAAUAAAACACHTuJAMy8FnjsAAAA5&#10;AAAAEAAAAAAAAAABACAAAAAGAQAAZHJzL3NoYXBleG1sLnhtbFBLBQYAAAAABgAGAFsBAACwAwAA&#10;AAA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481" o:spid="_x0000_s1026" o:spt="203" style="position:absolute;left:7709;top:5494;height:404;width:422;" coordorigin="7698,5433" coordsize="443,425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shape id="FreeForm 482" o:spid="_x0000_s1026" o:spt="100" style="position:absolute;left:7717;top:5433;height:417;width:405;" fillcolor="#C77C0E" filled="t" stroked="f" coordsize="14248,18079" o:gfxdata="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HRgtvQAA&#10;ANoAAAAPAAAAAAAAAAEAIAAAACIAAABkcnMvZG93bnJldi54bWxQSwECFAAUAAAACACHTuJAMy8F&#10;njsAAAA5AAAAEAAAAAAAAAABACAAAAAMAQAAZHJzL3NoYXBleG1sLnhtbFBLBQYAAAAABgAGAFsB&#10;AAC2AwAAAAA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83" o:spid="_x0000_s1026" o:spt="100" style="position:absolute;left:7822;top:5478;height:201;width:196;" fillcolor="#C77C0E" filled="t" stroked="f" coordsize="6899,8728" o:gfxdata="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a4ICugAAANoA&#10;AAAPAAAAAAAAAAEAIAAAACIAAABkcnMvZG93bnJldi54bWxQSwECFAAUAAAACACHTuJAMy8FnjsA&#10;AAA5AAAAEAAAAAAAAAABACAAAAAJAQAAZHJzL3NoYXBleG1sLnhtbFBLBQYAAAAABgAGAFsBAACz&#10;AwAAAAA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84" o:spid="_x0000_s1026" o:spt="100" style="position:absolute;left:7698;top:5716;height:142;width:222;" fillcolor="#C77C0E" filled="t" stroked="f" coordsize="7800,6159" o:gfxdata="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X/DQm8AAAA&#10;2gAAAA8AAAAAAAAAAQAgAAAAIgAAAGRycy9kb3ducmV2LnhtbFBLAQIUABQAAAAIAIdO4kAzLwWe&#10;OwAAADkAAAAQAAAAAAAAAAEAIAAAAAsBAABkcnMvc2hhcGV4bWwueG1sUEsFBgAAAAAGAAYAWwEA&#10;ALUDAAAAAA=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85" o:spid="_x0000_s1026" o:spt="100" style="position:absolute;left:7920;top:5716;height:142;width:221;" fillcolor="#C77C0E" filled="t" stroked="f" coordsize="7797,6163" o:gfxdata="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ZgQaugAAANoA&#10;AAAPAAAAAAAAAAEAIAAAACIAAABkcnMvZG93bnJldi54bWxQSwECFAAUAAAACACHTuJAMy8FnjsA&#10;AAA5AAAAEAAAAAAAAAABACAAAAAJAQAAZHJzL3NoYXBleG1sLnhtbFBLBQYAAAAABgAGAFsBAACz&#10;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486" o:spid="_x0000_s1026" o:spt="203" style="position:absolute;left:4239;top:2400;flip:y;height:313;width:2467;rotation:5898240f;" coordorigin="4560,5494" coordsize="6720,719" o:gfxdata="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5bTla7oAAADbAAAADwAAAAAAAAABACAAAAAiAAAAZHJzL2Rvd25yZXYueG1sUEsB&#10;AhQAFAAAAAgAh07iQDMvBZ47AAAAOQAAABUAAAAAAAAAAQAgAAAACQEAAGRycy9ncm91cHNoYXBl&#10;eG1sLnhtbFBLBQYAAAAABgAGAGABAADGAwAAAAA=&#10;">
                        <o:lock v:ext="edit" aspectratio="f"/>
                        <v:shape id="FreeForm 487" o:spid="_x0000_s1026" o:spt="100" style="position:absolute;left:7714;top:2647;height:6720;width:412;rotation:-5898240f;" fillcolor="#C77C0E" filled="t" stroked="f" coordsize="1218,15744" o:gfxdata="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AslJG2AAAA2gAAAA8A&#10;AAAAAAAAAQAgAAAAIgAAAGRycy9kb3ducmV2LnhtbFBLAQIUABQAAAAIAIdO4kAzLwWeOwAAADkA&#10;AAAQAAAAAAAAAAEAIAAAAAUBAABkcnMvc2hhcGV4bWwueG1sUEsFBgAAAAAGAAYAWwEAAK8DAAAA&#10;AA=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488" o:spid="_x0000_s1026" o:spt="203" style="position:absolute;left:7709;top:5494;height:404;width:422;" coordorigin="7698,5433" coordsize="443,425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        <o:lock v:ext="edit" aspectratio="f"/>
                          <v:shape id="FreeForm 489" o:spid="_x0000_s1026" o:spt="100" style="position:absolute;left:7717;top:5433;height:417;width:405;" fillcolor="#C77C0E" filled="t" stroked="f" coordsize="14248,18079" o:gfxdata="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u5ily8AAAA&#10;2gAAAA8AAAAAAAAAAQAgAAAAIgAAAGRycy9kb3ducmV2LnhtbFBLAQIUABQAAAAIAIdO4kAzLwWe&#10;OwAAADkAAAAQAAAAAAAAAAEAIAAAAAsBAABkcnMvc2hhcGV4bWwueG1sUEsFBgAAAAAGAAYAWwEA&#10;ALUDAAAAAA=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90" o:spid="_x0000_s1026" o:spt="100" style="position:absolute;left:7822;top:5478;height:201;width:196;" fillcolor="#C77C0E" filled="t" stroked="f" coordsize="6899,8728" o:gfxdata="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KJAkW8AAAA&#10;2wAAAA8AAAAAAAAAAQAgAAAAIgAAAGRycy9kb3ducmV2LnhtbFBLAQIUABQAAAAIAIdO4kAzLwWe&#10;OwAAADkAAAAQAAAAAAAAAAEAIAAAAAsBAABkcnMvc2hhcGV4bWwueG1sUEsFBgAAAAAGAAYAWwEA&#10;ALUDAAAAAA=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91" o:spid="_x0000_s1026" o:spt="100" style="position:absolute;left:7698;top:5716;height:142;width:222;" fillcolor="#C77C0E" filled="t" stroked="f" coordsize="7800,6159" o:gfxdata="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fNjUugAAANsA&#10;AAAPAAAAAAAAAAEAIAAAACIAAABkcnMvZG93bnJldi54bWxQSwECFAAUAAAACACHTuJAMy8FnjsA&#10;AAA5AAAAEAAAAAAAAAABACAAAAAJAQAAZHJzL3NoYXBleG1sLnhtbFBLBQYAAAAABgAGAFsBAACz&#10;AwAAAAA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92" o:spid="_x0000_s1026" o:spt="100" style="position:absolute;left:7920;top:5716;height:142;width:221;" fillcolor="#C77C0E" filled="t" stroked="f" coordsize="7797,6163" o:gfxdata="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nh2QbgAAADbAAAA&#10;DwAAAAAAAAABACAAAAAiAAAAZHJzL2Rvd25yZXYueG1sUEsBAhQAFAAAAAgAh07iQDMvBZ47AAAA&#10;OQAAABAAAAAAAAAAAQAgAAAABwEAAGRycy9zaGFwZXhtbC54bWxQSwUGAAAAAAYABgBbAQAAsQMA&#10;AAAA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493" o:spid="_x0000_s1026" o:spt="203" style="position:absolute;left:855;top:3467;flip:y;height:454;width:4774;" coordorigin="4560,5494" coordsize="6720,719" o:gfxdata="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x+ZoZvAAAANsAAAAPAAAAAAAAAAEAIAAAACIAAABkcnMvZG93bnJldi54bWxQ&#10;SwECFAAUAAAACACHTuJAMy8FnjsAAAA5AAAAFQAAAAAAAAABACAAAAALAQAAZHJzL2dyb3Vwc2hh&#10;cGV4bWwueG1sUEsFBgAAAAAGAAYAYAEAAMgDAAAAAA==&#10;">
                        <o:lock v:ext="edit" aspectratio="f"/>
                        <v:shape id="FreeForm 494" o:spid="_x0000_s1026" o:spt="100" style="position:absolute;left:7714;top:2647;height:6720;width:412;rotation:-5898240f;" fillcolor="#C77C0E" filled="t" stroked="f" coordsize="1218,15744" o:gfxdata="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1HyprgAAADbAAAA&#10;DwAAAAAAAAABACAAAAAiAAAAZHJzL2Rvd25yZXYueG1sUEsBAhQAFAAAAAgAh07iQDMvBZ47AAAA&#10;OQAAABAAAAAAAAAAAQAgAAAABwEAAGRycy9zaGFwZXhtbC54bWxQSwUGAAAAAAYABgBbAQAAsQMA&#10;AAAA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495" o:spid="_x0000_s1026" o:spt="203" style="position:absolute;left:7709;top:5494;height:404;width:422;" coordorigin="7698,5433" coordsize="443,425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      <o:lock v:ext="edit" aspectratio="f"/>
                          <v:shape id="FreeForm 496" o:spid="_x0000_s1026" o:spt="100" style="position:absolute;left:7717;top:5433;height:417;width:405;" fillcolor="#C77C0E" filled="t" stroked="f" coordsize="14248,18079" o:gfxdata="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41ShrsAAADb&#10;AAAADwAAAAAAAAABACAAAAAiAAAAZHJzL2Rvd25yZXYueG1sUEsBAhQAFAAAAAgAh07iQDMvBZ47&#10;AAAAOQAAABAAAAAAAAAAAQAgAAAACgEAAGRycy9zaGFwZXhtbC54bWxQSwUGAAAAAAYABgBbAQAA&#10;tAMAAAAA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97" o:spid="_x0000_s1026" o:spt="100" style="position:absolute;left:7822;top:5478;height:201;width:196;" fillcolor="#C77C0E" filled="t" stroked="f" coordsize="6899,8728" o:gfxdata="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1gmjG5AAAA2wAA&#10;AA8AAAAAAAAAAQAgAAAAIgAAAGRycy9kb3ducmV2LnhtbFBLAQIUABQAAAAIAIdO4kAzLwWeOwAA&#10;ADkAAAAQAAAAAAAAAAEAIAAAAAgBAABkcnMvc2hhcGV4bWwueG1sUEsFBgAAAAAGAAYAWwEAALID&#10;AAAAAA==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98" o:spid="_x0000_s1026" o:spt="100" style="position:absolute;left:7698;top:5716;height:142;width:222;" fillcolor="#C77C0E" filled="t" stroked="f" coordsize="7800,6159" o:gfxdata="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ZGcUm8AAAA&#10;2wAAAA8AAAAAAAAAAQAgAAAAIgAAAGRycy9kb3ducmV2LnhtbFBLAQIUABQAAAAIAIdO4kAzLwWe&#10;OwAAADkAAAAQAAAAAAAAAAEAIAAAAAsBAABkcnMvc2hhcGV4bWwueG1sUEsFBgAAAAAGAAYAWwEA&#10;ALUDAAAAAA=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499" o:spid="_x0000_s1026" o:spt="100" style="position:absolute;left:7920;top:5716;height:142;width:221;" fillcolor="#C77C0E" filled="t" stroked="f" coordsize="7797,6163" o:gfxdata="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jc5DC5AAAA2wAA&#10;AA8AAAAAAAAAAQAgAAAAIgAAAGRycy9kb3ducmV2LnhtbFBLAQIUABQAAAAIAIdO4kAzLwWeOwAA&#10;ADkAAAAQAAAAAAAAAAEAIAAAAAgBAABkcnMvc2hhcGV4bWwueG1sUEsFBgAAAAAGAAYAWwEAALID&#10;AAAAAA=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  <v:group id="Group 500" o:spid="_x0000_s1026" o:spt="203" style="position:absolute;left:855;top:1328;height:454;width:4774;" coordorigin="4560,5494" coordsize="6720,719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      <o:lock v:ext="edit" aspectratio="f"/>
                        <v:shape id="FreeForm 501" o:spid="_x0000_s1026" o:spt="100" style="position:absolute;left:7714;top:2647;height:6720;width:412;rotation:-5898240f;" fillcolor="#C77C0E" filled="t" stroked="f" coordsize="1218,15744" o:gfxdata="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1KBvugAAANsA&#10;AAAPAAAAAAAAAAEAIAAAACIAAABkcnMvZG93bnJldi54bWxQSwECFAAUAAAACACHTuJAMy8FnjsA&#10;AAA5AAAAEAAAAAAAAAABACAAAAAJAQAAZHJzL3NoYXBleG1sLnhtbFBLBQYAAAAABgAGAFsBAACz&#10;AwAAAAA=&#10;" path="m929,0l958,163,977,319,988,469,991,611,987,748,975,880,958,1009,935,1135,907,1258,875,1379,840,1503,803,1624,723,1875,640,2138,600,2276,561,2420,524,2571,491,2730,460,2896,434,3073,413,3259,397,3455,388,3664,386,3887,391,4121,405,4371,428,4635,460,4918,503,5215,558,5531,482,5531,412,5536,350,5546,292,5560,240,5579,193,5603,153,5629,119,5659,88,5694,62,5731,41,5771,25,5813,12,5859,4,5906,0,5954,0,6004,3,6057,8,6109,18,6162,29,6216,44,6270,62,6324,81,6378,102,6430,126,6483,152,6534,178,6582,207,6631,236,6678,267,6721,297,6762,329,6801,305,6829,286,6855,267,6883,251,6910,238,6939,227,6968,218,6997,211,7027,206,7057,203,7086,203,7116,204,7147,207,7177,211,7208,218,7240,227,7270,236,7302,247,7332,260,7364,275,7395,290,7426,307,7457,325,7487,344,7519,365,7550,387,7580,409,7610,433,7641,457,7670,482,7700,509,7729,536,7759,553,7775,569,7792,589,7807,607,7821,626,7835,647,7848,666,7861,687,7872,666,7883,647,7896,626,7909,607,7923,589,7937,569,7954,553,7969,536,7985,509,8015,482,8044,457,8074,433,8103,409,8134,387,8164,365,8194,344,8225,325,8257,307,8287,290,8319,275,8349,260,8381,247,8412,236,8443,227,8474,218,8504,211,8536,207,8567,204,8597,203,8628,203,8658,206,8688,211,8717,218,8747,227,8776,238,8805,251,8834,267,8861,286,8889,305,8915,329,8943,297,8982,267,9023,236,9068,207,9113,178,9162,152,9211,126,9261,102,9314,81,9366,62,9420,44,9474,29,9528,18,9582,8,9636,3,9689,0,9740,0,9790,4,9838,12,9885,25,9931,41,9973,62,10013,88,10050,119,10085,153,10115,193,10141,240,10165,292,10184,350,10198,412,10208,482,10213,558,10213,503,10529,460,10828,428,11109,405,11373,391,11623,386,11859,388,12080,397,12289,413,12485,434,12672,460,12848,491,13014,524,13173,561,13324,600,13468,640,13606,723,13869,803,14120,840,14243,875,14365,907,14486,935,14609,958,14735,975,14864,987,14997,991,15133,988,15275,977,15425,958,15581,929,15744,986,15651,1030,15555,1062,15455,1085,15351,1098,15243,1102,15131,1099,15015,1087,14895,1070,14769,1047,14639,1017,14503,984,14363,910,14066,827,13747,785,13579,742,13404,702,13223,663,13035,628,12841,594,12640,565,12433,542,12217,524,11996,513,11766,509,11528,513,11283,525,11030,547,10768,581,10498,625,10220,679,10193,730,10163,778,10134,824,10105,867,10076,905,10047,943,10020,976,9991,1008,9961,1037,9934,1063,9906,1087,9878,1109,9851,1128,9824,1145,9798,1160,9773,1174,9748,1185,9725,1194,9701,1201,9679,1208,9658,1212,9639,1215,9620,1218,9602,1218,9585,1217,9570,1215,9557,1212,9545,1208,9534,1203,9524,1197,9516,1190,9510,1177,9498,1161,9488,1146,9480,1131,9473,1116,9467,1100,9465,1085,9463,1070,9463,1053,9466,1038,9469,1023,9473,1006,9479,991,9485,976,9492,961,9502,946,9512,915,9533,888,9557,860,9582,834,9610,810,9638,788,9667,769,9693,751,9719,730,9765,705,9813,679,9865,651,9916,623,9968,597,10018,575,10067,557,10110,499,10119,448,10122,401,10118,359,10110,322,10096,292,10076,264,10053,242,10025,222,9995,207,9959,196,9921,189,9881,185,9837,184,9791,185,9744,189,9696,196,9646,206,9595,215,9545,228,9492,243,9443,258,9391,275,9342,292,9293,309,9246,329,9202,347,9159,366,9119,386,9081,404,9048,420,9018,438,8990,469,8993,500,8991,531,8990,561,8986,590,8979,619,8972,648,8962,676,8951,702,8940,728,8926,753,8913,777,8897,800,8882,823,8866,843,8848,863,8830,881,8812,897,8794,912,8774,926,8756,939,8738,950,8720,958,8702,966,8684,972,8668,975,8651,977,8636,976,8622,975,8608,970,8596,964,8585,954,8575,937,8562,919,8553,900,8547,881,8543,860,8542,838,8545,816,8547,793,8554,770,8562,746,8572,723,8583,699,8596,676,8610,652,8625,630,8640,607,8657,564,8691,522,8724,486,8758,453,8788,406,8835,388,8853,366,8841,347,8825,330,8809,316,8789,307,8767,300,8742,296,8717,294,8688,296,8659,300,8629,305,8596,314,8562,325,8529,337,8493,352,8457,369,8421,387,8385,406,8348,428,8312,451,8276,475,8240,500,8204,527,8170,554,8136,582,8103,611,8073,641,8042,670,8013,702,7987,733,7962,763,7940,795,7919,805,7922,818,7923,836,7926,858,7929,882,7930,908,7930,935,7932,962,7930,990,7929,1016,7925,1040,7920,1062,7915,1071,7911,1080,7907,1088,7902,1095,7897,1100,7891,1105,7886,1107,7879,1110,7872,1107,7865,1105,7858,1100,7853,1094,7847,1087,7842,1080,7837,1070,7833,1060,7829,1040,7824,1015,7818,990,7815,964,7814,936,7812,910,7812,883,7814,860,7815,838,7818,820,7819,805,7822,795,7825,763,7804,733,7782,702,7757,670,7729,641,7702,611,7671,582,7641,554,7608,527,7574,500,7540,475,7504,451,7468,428,7432,406,7396,387,7359,369,7323,352,7287,337,7251,325,7215,314,7182,305,7148,300,7115,296,7085,294,7056,296,7027,300,7002,307,6977,316,6955,330,6935,347,6919,366,6903,388,6891,406,6909,453,6956,486,6986,522,7020,564,7053,607,7087,630,7104,652,7119,676,7134,699,7148,723,7161,746,7172,770,7182,793,7190,816,7197,838,7201,860,7202,881,7201,900,7197,919,7191,937,7182,954,7169,964,7159,970,7148,975,7136,976,7122,977,7108,975,7093,972,7076,966,7060,958,7042,950,7025,939,7006,926,6988,912,6970,897,6950,881,6932,863,6914,843,6896,823,6880,800,6862,777,6847,753,6831,728,6818,702,6804,676,6793,648,6782,619,6772,590,6765,561,6758,531,6754,500,6753,469,6751,438,6754,420,6728,404,6697,386,6663,366,6625,347,6585,329,6542,309,6498,292,6451,275,6402,258,6353,243,6303,228,6252,215,6200,206,6149,196,6098,189,6048,185,6000,184,5953,185,5907,189,5864,196,5823,207,5785,222,5749,242,5719,264,5691,292,5668,322,5648,359,5634,401,5626,448,5623,499,5625,557,5634,575,5679,597,5726,623,5776,651,5828,679,5879,705,5931,730,5979,751,6025,769,6051,788,6077,810,6106,834,6134,860,6162,888,6187,915,6212,946,6232,961,6242,976,6252,991,6259,1006,6265,1023,6271,1038,6275,1053,6278,1070,6281,1085,6281,1100,6279,1116,6277,1131,6271,1146,6264,1161,6256,1177,6246,1190,6234,1197,6228,1203,6220,1208,6210,1212,6200,1215,6188,1217,6174,1218,6159,1218,6142,1215,6124,1212,6105,1208,6086,1201,6065,1194,6043,1185,6019,1174,5996,1160,5971,1145,5946,1128,5920,1109,5893,1087,5866,1063,5839,1037,5810,1008,5783,976,5753,943,5726,905,5697,867,5668,824,5639,778,5610,730,5581,679,5551,625,5524,581,5246,547,4976,525,4714,513,4461,509,4216,513,3980,524,3748,542,3527,565,3311,594,3104,628,2903,663,2709,702,2521,742,2340,785,2165,827,1997,910,1678,984,1381,1017,1241,1047,1105,1070,975,1087,849,1099,729,1102,613,1098,501,1085,393,1062,289,1030,189,986,93,929,0xm1084,7872l1085,7876,1084,7879,1081,7883,1077,7886,1067,7890,1052,7894,1034,7897,1015,7898,991,7900,968,7900,943,7900,917,7898,892,7896,868,7893,845,7890,824,7886,806,7880,791,7876,806,7868,824,7862,845,7857,867,7853,890,7850,915,7847,940,7846,964,7844,987,7846,1011,7846,1030,7848,1048,7851,1063,7855,1074,7860,1078,7862,1081,7865,1084,7869,1084,7872xm684,10080l704,10067,756,10029,789,10003,828,9974,868,9941,908,9905,948,9867,987,9830,1005,9811,1023,9791,1038,9772,1053,9753,1066,9733,1077,9715,1087,9697,1095,9679,1099,9663,1102,9646,1102,9631,1100,9617,1095,9604,1088,9595,1080,9589,1070,9586,1059,9586,1048,9588,1034,9593,1020,9600,1005,9610,990,9622,973,9635,955,9652,939,9668,921,9686,903,9705,885,9726,850,9771,816,9818,784,9865,753,9913,741,9937,728,9960,717,9982,708,10004,699,10025,693,10044,688,10064,684,10080xm871,8646l871,8655,871,8665,868,8675,864,8686,858,8697,853,8708,845,8720,836,8731,827,8742,816,8753,805,8766,792,8777,766,8798,737,8818,705,8838,673,8854,655,8861,639,8868,622,8874,605,8878,589,8882,572,8885,556,8888,539,8889,524,8889,509,8888,493,8885,478,8881,484,8871,491,8860,499,8849,509,8836,531,8810,557,8784,587,8756,619,8729,652,8702,687,8677,720,8657,752,8637,769,8630,782,8623,796,8618,810,8615,823,8612,834,8611,843,8612,852,8615,858,8619,864,8626,868,8634,871,8646xm684,5664l704,5677,756,5715,789,5741,828,5770,868,5803,908,5839,948,5877,987,5914,1005,5933,1023,5953,1038,5972,1053,5991,1066,6011,1077,6029,1087,6047,1095,6065,1099,6081,1102,6098,1102,6113,1100,6127,1095,6140,1088,6149,1080,6155,1070,6158,1059,6159,1048,6156,1034,6151,1020,6144,1005,6134,990,6122,973,6109,955,6094,939,6076,921,6058,903,6039,885,6018,850,5973,816,5926,784,5879,753,5831,741,5807,728,5784,717,5762,708,5740,699,5719,693,5700,688,5680,684,5664xm871,7100l871,7090,871,7079,868,7069,864,7058,858,7047,853,7036,845,7025,836,7013,827,7002,816,6991,805,6978,792,6967,766,6946,737,6926,705,6906,673,6890,655,6883,639,6876,622,6870,605,6866,589,6862,572,6859,556,6856,539,6855,524,6856,509,6856,493,6859,478,6863,484,6873,491,6884,499,6895,509,6908,531,6934,557,6960,587,6988,619,7015,652,7042,687,7067,720,7087,752,7107,769,7114,782,7121,796,7126,810,7129,823,7132,834,7133,843,7132,852,7129,858,7125,864,7118,868,7110,871,7100xe">
                          <v:fill on="t" opacity="44564f" focussize="0,0"/>
                          <v:stroke on="f"/>
                          <v:imagedata o:title=""/>
                          <o:lock v:ext="edit" aspectratio="f"/>
                        </v:shape>
                        <v:group id="Group 502" o:spid="_x0000_s1026" o:spt="203" style="position:absolute;left:7709;top:5494;height:404;width:422;" coordorigin="7698,5433" coordsize="443,425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shape id="FreeForm 503" o:spid="_x0000_s1026" o:spt="100" style="position:absolute;left:7717;top:5433;height:417;width:405;" fillcolor="#C77C0E" filled="t" stroked="f" coordsize="14248,18079" o:gfxdata="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2WO6O8AAAA&#10;2wAAAA8AAAAAAAAAAQAgAAAAIgAAAGRycy9kb3ducmV2LnhtbFBLAQIUABQAAAAIAIdO4kAzLwWe&#10;OwAAADkAAAAQAAAAAAAAAAEAIAAAAAsBAABkcnMvc2hhcGV4bWwueG1sUEsFBgAAAAAGAAYAWwEA&#10;ALUDAAAAAA==&#10;" path="m7124,18079l6823,17119,6529,16190,6383,15740,6236,15296,6089,14862,5939,14434,5787,14016,5633,13605,5473,13203,5311,12808,5140,12422,4967,12041,4786,11670,4596,11308,4400,10951,4194,10603,3978,10263,3753,9927,3517,9602,3269,9283,3008,8972,2735,8665,2449,8369,2147,8079,1831,7795,1499,7518,1151,7248,786,6985,402,6728,0,6478,305,6070,608,5694,907,5351,1204,5035,1496,4748,1784,4486,2069,4246,2350,4027,2625,3830,2898,3648,3163,3483,3424,3331,3679,3190,3928,3057,4171,2932,4410,2814,4638,2697,4862,2584,5077,2469,5286,2351,5487,2228,5682,2100,5867,1962,6043,1813,6212,1651,6371,1476,6520,1283,6661,1072,6792,841,6913,585,7024,306,7124,0,7225,306,7335,585,7456,841,7586,1072,7727,1283,7876,1476,8037,1651,8205,1813,8380,1962,8566,2100,8759,2228,8960,2351,9169,2469,9385,2584,9608,2697,9839,2814,10075,2932,10318,3057,10568,3190,10824,3331,11083,3483,11351,3648,11621,3830,11897,4027,12177,4246,12462,4486,12751,4748,13044,5035,13341,5351,13641,5694,13942,6070,14248,6478,13846,6728,13462,6985,13096,7248,12748,7518,12415,7795,12099,8079,11798,8369,11513,8665,11239,8972,10978,9283,10730,9602,10495,9927,10270,10263,10054,10603,9848,10951,9652,11308,9463,11670,9281,12041,9106,12422,8938,12808,8774,13203,8615,13605,8459,14016,8309,14434,8158,14862,8011,15296,7865,15740,7719,16190,7571,16650,7424,17119,7275,17595,7124,18079xm7134,17562l7006,16945,6875,16354,6738,15785,6599,15239,6456,14716,6309,14216,6157,13734,5999,13274,5837,12834,5670,12412,5499,12009,5322,11624,5139,11254,4951,10899,4756,10561,4557,10237,4350,9927,4137,9629,3920,9344,3695,9070,3463,8808,3223,8555,2979,8312,2726,8076,2466,7849,2197,7630,1924,7416,1640,7207,1350,7007,1050,6807,744,6611,428,6418,668,6128,907,5860,1147,5612,1389,5383,1629,5174,1868,4980,2108,4802,2348,4635,2585,4483,2821,4338,3055,4204,3288,4076,3745,3835,4192,3603,4411,3488,4627,3370,4839,3248,5046,3120,5249,2987,5448,2845,5643,2692,5832,2527,6016,2351,6194,2159,6366,1950,6533,1725,6693,1481,6847,1213,6993,925,7134,612,7272,925,7419,1213,7573,1481,7733,1725,7899,1950,8072,2159,8250,2351,8434,2527,8622,2692,8816,2845,9015,2987,9220,3120,9427,3248,9638,3370,9853,3488,10072,3603,10519,3835,10978,4076,11210,4204,11443,4338,11680,4483,11918,4635,12156,4802,12396,4980,12636,5174,12876,5383,13117,5612,13357,5860,13597,6128,13837,6418,13522,6611,13214,6807,12915,7007,12624,7207,12341,7416,12065,7630,11798,7849,11539,8076,11286,8312,11039,8555,10801,8808,10570,9070,10344,9344,10125,9629,9913,9927,9707,10237,9508,10561,9314,10899,9126,11254,8942,11624,8764,12009,8592,12412,8425,12834,8265,13274,8108,13734,7955,14216,7808,14716,7665,15239,7526,15785,7392,16354,7260,16945,7134,17562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504" o:spid="_x0000_s1026" o:spt="100" style="position:absolute;left:7822;top:5478;height:201;width:196;" fillcolor="#C77C0E" filled="t" stroked="f" coordsize="6899,8728" o:gfxdata="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97O+7sAAADb&#10;AAAADwAAAAAAAAABACAAAAAiAAAAZHJzL2Rvd25yZXYueG1sUEsBAhQAFAAAAAgAh07iQDMvBZ47&#10;AAAAOQAAABAAAAAAAAAAAQAgAAAACgEAAGRycy9zaGFwZXhtbC54bWxQSwUGAAAAAAYABgBbAQAA&#10;tAMAAAAA&#10;" path="m3451,8728l3384,8411,3316,8105,3246,7813,3175,7531,3101,7262,3024,7005,2947,6757,2866,6520,2781,6293,2697,6076,2608,5867,2517,5668,2423,5479,2326,5297,2227,5122,2125,4955,2018,4795,1908,4643,1796,4495,1681,4354,1561,4218,1438,4089,1313,3962,1183,3841,1049,3724,911,3611,770,3501,624,3392,475,3288,321,3185,162,3084,0,2985,123,2836,245,2697,368,2571,493,2454,615,2345,739,2247,861,2154,984,2070,1106,1991,1227,1918,1347,1848,1467,1782,1702,1659,1932,1539,2046,1480,2156,1419,2264,1357,2373,1291,2477,1223,2580,1150,2679,1071,2778,986,2872,896,2964,797,3054,690,3139,573,3222,447,3301,309,3378,162,3451,0,3522,162,3598,309,3676,447,3759,573,3844,690,3934,797,4024,896,4120,986,4217,1071,4316,1150,4418,1223,4523,1291,4630,1357,4739,1419,4849,1480,4963,1539,5193,1659,5428,1782,5548,1848,5668,1918,5789,1991,5912,2070,6034,2154,6157,2247,6282,2345,6405,2454,6528,2571,6653,2697,6776,2836,6899,2985,6737,3084,6578,3185,6424,3288,6275,3392,6129,3501,5988,3611,5851,3724,5716,3841,5587,3962,5460,4089,5337,4218,5217,4354,5102,4495,4990,4643,4880,4795,4775,4955,4671,5122,4572,5297,4475,5479,4381,5668,4288,5867,4201,6076,4115,6293,4032,6520,3951,6757,3874,7005,3797,7262,3724,7531,3652,7813,3583,8105,3515,8411,3451,8728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505" o:spid="_x0000_s1026" o:spt="100" style="position:absolute;left:7698;top:5716;height:142;width:222;" fillcolor="#C77C0E" filled="t" stroked="f" coordsize="7800,6159" o:gfxdata="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KxRqvQAA&#10;ANsAAAAPAAAAAAAAAAEAIAAAACIAAABkcnMvZG93bnJldi54bWxQSwECFAAUAAAACACHTuJAMy8F&#10;njsAAAA5AAAAEAAAAAAAAAABACAAAAAMAQAAZHJzL3NoYXBleG1sLnhtbFBLBQYAAAAABgAGAFsB&#10;AAC2AwAAAAA=&#10;" path="m7800,5660l7486,5577,7183,5499,6891,5430,6607,5368,6333,5313,6068,5265,5812,5224,5564,5188,5324,5161,5090,5140,4865,5127,4646,5117,4434,5117,4228,5120,4027,5132,3831,5148,3642,5171,3455,5200,3274,5234,3095,5274,2920,5320,2749,5370,2580,5427,2413,5488,2248,5555,2086,5627,1922,5704,1762,5786,1601,5872,1441,5963,1280,6060,1118,6159,1039,5984,971,5812,912,5645,864,5482,822,5323,789,5169,762,5018,741,4869,724,4725,715,4584,705,4446,700,4309,695,4043,694,3784,690,3658,686,3531,679,3405,669,3280,655,3155,635,3031,609,2906,579,2780,538,2655,493,2528,436,2400,371,2271,295,2140,209,2007,110,1872,0,1735,175,1743,342,1743,501,1735,650,1717,792,1694,927,1662,1057,1624,1181,1582,1300,1534,1415,1479,1527,1420,1635,1359,1742,1292,1847,1224,1951,1151,2055,1079,2264,926,2481,772,2593,695,2710,618,2830,544,2956,469,3086,398,3223,330,3368,264,3520,202,3680,144,3851,92,4029,43,4218,0,4233,189,4252,375,4275,558,4301,740,4332,918,4366,1093,4406,1268,4450,1440,4500,1611,4556,1780,4617,1948,4684,2115,4758,2282,4839,2449,4927,2616,5022,2781,5124,2950,5236,3116,5356,3285,5484,3455,5620,3625,5766,3798,5922,3973,6087,4148,6262,4327,6448,4508,6646,4693,6854,4879,7072,5069,7302,5263,7546,5461,7800,5660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  <v:shape id="FreeForm 506" o:spid="_x0000_s1026" o:spt="100" style="position:absolute;left:7920;top:5716;height:142;width:221;" fillcolor="#C77C0E" filled="t" stroked="f" coordsize="7797,6163" o:gfxdata="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L7r/ugAAANsA&#10;AAAPAAAAAAAAAAEAIAAAACIAAABkcnMvZG93bnJldi54bWxQSwECFAAUAAAACACHTuJAMy8FnjsA&#10;AAA5AAAAEAAAAAAAAAABACAAAAAJAQAAZHJzL3NoYXBleG1sLnhtbFBLBQYAAAAABgAGAFsBAACz&#10;AwAAAAA=&#10;" path="m0,5659l313,5576,616,5498,909,5429,1191,5367,1465,5312,1731,5264,1987,5223,2235,5189,2475,5162,2707,5140,2932,5126,3152,5118,3363,5116,3570,5121,3770,5132,3966,5149,4157,5171,4342,5200,4523,5234,4702,5275,4877,5320,5048,5372,5217,5429,5384,5490,5548,5557,5711,5630,5873,5706,6035,5788,6196,5874,6356,5967,6517,6062,6679,6163,6757,5986,6825,5813,6883,5646,6932,5482,6972,5324,7006,5168,7034,5017,7055,4868,7071,4724,7082,4583,7089,4444,7095,4308,7100,4042,7102,3783,7105,3655,7110,3529,7116,3404,7128,3279,7141,3154,7160,3030,7186,2905,7218,2780,7257,2655,7304,2529,7359,2401,7424,2271,7500,2142,7586,2009,7685,1876,7797,1738,7620,1747,7455,1747,7296,1737,7147,1721,7005,1696,6868,1666,6739,1627,6616,1583,6496,1534,6381,1481,6269,1423,6160,1359,6053,1293,5950,1225,5844,1152,5742,1079,5531,927,5316,771,5202,695,5087,619,4966,543,4841,470,4708,399,4572,329,4426,264,4275,203,4113,144,3945,91,3767,42,3577,0,3561,190,3543,376,3520,559,3494,741,3463,919,3429,1094,3389,1269,3345,1440,3295,1610,3240,1781,3180,1949,3112,2116,3037,2283,2958,2448,2870,2615,2775,2782,2671,2949,2561,3115,2441,3284,2313,3454,2177,3624,2031,3796,1875,3971,1710,4147,1535,4326,1349,4507,1152,4690,945,4876,726,5068,496,5260,255,5458,0,5659xe">
                            <v:fill on="t" opacity="44564f" focussize="0,0"/>
                            <v:stroke on="f"/>
                            <v:imagedata o:title=""/>
                            <o:lock v:ext="edit" aspectratio="f"/>
                          </v:shape>
                        </v:group>
                      </v:group>
                    </v:group>
                  </w:pict>
                </mc:Fallback>
              </mc:AlternateContent>
            </w:r>
            <w:sdt>
              <w:sdtPr>
                <w:id w:val="1285937885"/>
                <w:placeholder>
                  <w:docPart w:val="B776AB3569B640C19063E41B75D1B7BC"/>
                </w:placeholder>
              </w:sdtPr>
              <w:sdtContent>
                <w:r>
                  <w:rPr>
                    <w:rFonts w:hint="default"/>
                  </w:rPr>
                  <w:t>Salsa</w:t>
                </w:r>
              </w:sdtContent>
            </w:sdt>
          </w:p>
        </w:tc>
      </w:tr>
    </w:tbl>
    <w:p>
      <w:pPr>
        <w:ind w:left="126" w:right="126"/>
        <w:rPr>
          <w:vanish/>
        </w:rPr>
      </w:pPr>
    </w:p>
    <w:sectPr>
      <w:type w:val="continuous"/>
      <w:pgSz w:w="12240" w:h="15840"/>
      <w:pgMar w:top="1080" w:right="720" w:bottom="0" w:left="720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iandra GD">
    <w:panose1 w:val="020E0502030308020204"/>
    <w:charset w:val="86"/>
    <w:family w:val="swiss"/>
    <w:pitch w:val="default"/>
    <w:sig w:usb0="00000003" w:usb1="00000000" w:usb2="00000000" w:usb3="00000000" w:csb0="20000001" w:csb1="00000000"/>
  </w:font>
  <w:font w:name="Maiandra GD">
    <w:panose1 w:val="020E0502030308020204"/>
    <w:charset w:val="00"/>
    <w:family w:val="auto"/>
    <w:pitch w:val="default"/>
    <w:sig w:usb0="00000003" w:usb1="00000000" w:usb2="00000000" w:usb3="00000000" w:csb0="2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ttachedTemplate r:id="rId1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77708"/>
    <w:rsid w:val="003711A3"/>
    <w:rsid w:val="003860D3"/>
    <w:rsid w:val="003A63E7"/>
    <w:rsid w:val="003D2E17"/>
    <w:rsid w:val="005438CE"/>
    <w:rsid w:val="005A1E46"/>
    <w:rsid w:val="00665F85"/>
    <w:rsid w:val="00765D68"/>
    <w:rsid w:val="00A045A7"/>
    <w:rsid w:val="00A4276C"/>
    <w:rsid w:val="00B47758"/>
    <w:rsid w:val="00BA0035"/>
    <w:rsid w:val="00DA742B"/>
    <w:rsid w:val="00DC5ACC"/>
    <w:rsid w:val="00DF1936"/>
    <w:rsid w:val="00E95344"/>
    <w:rsid w:val="00F06F50"/>
    <w:rsid w:val="00FB20C2"/>
    <w:rsid w:val="54E7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laceholder Text"/>
    <w:basedOn w:val="3"/>
    <w:semiHidden/>
    <w:qFormat/>
    <w:uiPriority w:val="99"/>
    <w:rPr>
      <w:color w:val="808080"/>
    </w:rPr>
  </w:style>
  <w:style w:type="character" w:customStyle="1" w:styleId="7">
    <w:name w:val="Balloon Text Char"/>
    <w:basedOn w:val="3"/>
    <w:link w:val="2"/>
    <w:semiHidden/>
    <w:uiPriority w:val="99"/>
    <w:rPr>
      <w:rFonts w:ascii="Tahoma" w:hAnsi="Tahoma" w:cs="Tahoma"/>
      <w:sz w:val="16"/>
      <w:szCs w:val="16"/>
    </w:rPr>
  </w:style>
  <w:style w:type="paragraph" w:customStyle="1" w:styleId="8">
    <w:name w:val="Name"/>
    <w:basedOn w:val="1"/>
    <w:qFormat/>
    <w:uiPriority w:val="0"/>
    <w:pPr>
      <w:spacing w:before="1040" w:after="0" w:line="240" w:lineRule="auto"/>
      <w:jc w:val="center"/>
    </w:pPr>
    <w:rPr>
      <w:b/>
      <w:color w:val="000000" w:themeColor="text1"/>
      <w:sz w:val="40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5.xml"/><Relationship Id="rId7" Type="http://schemas.openxmlformats.org/officeDocument/2006/relationships/customXml" Target="../customXml/item4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glossaryDocument" Target="glossary/document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DA\Downloads\tf10367774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4E208A483E734A2B8C4CDC059719CA88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D32EA36-E114-4F97-A2E3-47443719E399}"/>
      </w:docPartPr>
      <w:docPartBody>
        <w:p>
          <w:r>
            <w:t>Cheri</w:t>
          </w:r>
        </w:p>
      </w:docPartBody>
    </w:docPart>
    <w:docPart>
      <w:docPartPr>
        <w:name w:val="9594B54EED434AB89511DDE2A782D785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DA4E8E1-E143-46ED-BFBE-6A38F5F7B0D3}"/>
      </w:docPartPr>
      <w:docPartBody>
        <w:p>
          <w:r>
            <w:t>Lorianne</w:t>
          </w:r>
        </w:p>
      </w:docPartBody>
    </w:docPart>
    <w:docPart>
      <w:docPartPr>
        <w:name w:val="B776AB3569B640C19063E41B75D1B7BC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064C402-12B1-433E-B9BF-DB52F01E93C4}"/>
      </w:docPartPr>
      <w:docPartBody>
        <w:p>
          <w:r>
            <w:t>Yumiko</w:t>
          </w:r>
        </w:p>
      </w:docPartBody>
    </w:docPart>
    <w:docPart>
      <w:docPartPr>
        <w:name w:val="EC1DEA004AD34160B626761BAA2EB2E9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5F8FB0C-6189-485D-8F8E-19CA48CE1352}"/>
      </w:docPartPr>
      <w:docPartBody>
        <w:p>
          <w:r>
            <w:t>Hiroki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iandra GD">
    <w:panose1 w:val="020E0502030308020204"/>
    <w:charset w:val="00"/>
    <w:family w:val="auto"/>
    <w:pitch w:val="default"/>
    <w:sig w:usb0="00000003" w:usb1="00000000" w:usb2="00000000" w:usb3="00000000" w:csb0="20000001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Kunstler Script">
    <w:panose1 w:val="030304020206070D0D06"/>
    <w:charset w:val="00"/>
    <w:family w:val="script"/>
    <w:pitch w:val="default"/>
    <w:sig w:usb0="00000003" w:usb1="00000000" w:usb2="00000000" w:usb3="00000000" w:csb0="20000001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20"/>
  <w:characterSpacingControl w:val="doNotCompress"/>
  <w:compat>
    <w:compatSetting w:name="compatibilityMode" w:uri="http://schemas.microsoft.com/office/word" w:val="14"/>
  </w:compat>
  <w:rsids>
    <w:rsidRoot w:val="007C4DD9"/>
    <w:rsid w:val="00087F89"/>
    <w:rsid w:val="007C4DD9"/>
    <w:rsid w:val="00B0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Guest_Name"/>
    <w:basedOn w:val="1"/>
    <w:link w:val="5"/>
    <w:qFormat/>
    <w:uiPriority w:val="0"/>
    <w:pPr>
      <w:spacing w:after="0" w:line="240" w:lineRule="auto"/>
      <w:jc w:val="center"/>
    </w:pPr>
    <w:rPr>
      <w:rFonts w:asciiTheme="majorHAnsi" w:hAnsiTheme="majorHAnsi" w:eastAsiaTheme="minorHAnsi"/>
      <w:b/>
      <w:color w:val="0C0C0C" w:themeColor="text1" w:themeTint="F2"/>
      <w:spacing w:val="8"/>
      <w:sz w:val="36"/>
      <w:szCs w:val="24"/>
      <w:lang w:bidi="en-US"/>
    </w:rPr>
  </w:style>
  <w:style w:type="character" w:customStyle="1" w:styleId="5">
    <w:name w:val="Guest_Name Char"/>
    <w:basedOn w:val="2"/>
    <w:link w:val="4"/>
    <w:uiPriority w:val="0"/>
    <w:rPr>
      <w:rFonts w:asciiTheme="majorHAnsi" w:hAnsiTheme="majorHAnsi" w:eastAsiaTheme="minorHAnsi"/>
      <w:b/>
      <w:color w:val="0C0C0C" w:themeColor="text1" w:themeTint="F2"/>
      <w:spacing w:val="8"/>
      <w:sz w:val="36"/>
      <w:szCs w:val="24"/>
      <w:lang w:bidi="en-US"/>
    </w:rPr>
  </w:style>
  <w:style w:type="paragraph" w:customStyle="1" w:styleId="6">
    <w:name w:val="6E12F53186F34852B136954724E8E89A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styleId="7">
    <w:name w:val="Placeholder Text"/>
    <w:basedOn w:val="2"/>
    <w:semiHidden/>
    <w:uiPriority w:val="99"/>
    <w:rPr>
      <w:color w:val="808080"/>
    </w:rPr>
  </w:style>
  <w:style w:type="paragraph" w:customStyle="1" w:styleId="8">
    <w:name w:val="1AA7BF988E0E43F5B3DE53955F16E1CF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9">
    <w:name w:val="09328528002142F38F52856183DB59B0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</w:styles>
</file>

<file path=word/theme/theme1.xml><?xml version="1.0" encoding="utf-8"?>
<a:theme xmlns:a="http://schemas.openxmlformats.org/drawingml/2006/main" name="Office Theme">
  <a:themeElements>
    <a:clrScheme name="Trek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Wedding">
      <a:majorFont>
        <a:latin typeface="Kunstler Script"/>
        <a:ea typeface=""/>
        <a:cs typeface=""/>
      </a:majorFont>
      <a:minorFont>
        <a:latin typeface="Maiandra G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2009-05-30T20:32:01+00:00</AssetStart>
    <PublishStatusLookup xmlns="4873beb7-5857-4685-be1f-d57550cc96cc">
      <Value>262854</Value>
      <Value>1283010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Place cards (Heart Scroll design)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TP010367774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84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>Webdunia</UANotes>
    <PrimaryImageGen xmlns="4873beb7-5857-4685-be1f-d57550cc96cc">true</PrimaryImageGen>
    <TPFriendlyName xmlns="4873beb7-5857-4685-be1f-d57550cc96cc">Place cards (Heart Scroll design)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143617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42A536-787E-4A65-9FB1-A9D442B83685}">
  <ds:schemaRefs/>
</ds:datastoreItem>
</file>

<file path=customXml/itemProps3.xml><?xml version="1.0" encoding="utf-8"?>
<ds:datastoreItem xmlns:ds="http://schemas.openxmlformats.org/officeDocument/2006/customXml" ds:itemID="{DFFB75B7-6FF2-435A-83FA-AA379807EBA9}">
  <ds:schemaRefs/>
</ds:datastoreItem>
</file>

<file path=customXml/itemProps4.xml><?xml version="1.0" encoding="utf-8"?>
<ds:datastoreItem xmlns:ds="http://schemas.openxmlformats.org/officeDocument/2006/customXml" ds:itemID="{1E598E93-5D05-4EE1-A40F-95A79E84B04A}">
  <ds:schemaRefs/>
</ds:datastoreItem>
</file>

<file path=customXml/itemProps5.xml><?xml version="1.0" encoding="utf-8"?>
<ds:datastoreItem xmlns:ds="http://schemas.openxmlformats.org/officeDocument/2006/customXml" ds:itemID="{4BF34A4D-A54C-4298-ADF0-EE2FC0B72E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tf10367774_win32.dotx</Template>
  <Pages>1</Pages>
  <Words>8</Words>
  <Characters>54</Characters>
  <Lines>1</Lines>
  <Paragraphs>1</Paragraphs>
  <TotalTime>1</TotalTime>
  <ScaleCrop>false</ScaleCrop>
  <LinksUpToDate>false</LinksUpToDate>
  <CharactersWithSpaces>54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2020-12-08T09:28:00Z</dcterms:created>
  <dc:creator>DINDA</dc:creator>
  <cp:lastModifiedBy>DINDA</cp:lastModifiedBy>
  <dcterms:modified xsi:type="dcterms:W3CDTF">2020-12-08T09:44:00Z</dcterms:modified>
  <dc:title>Place cards (Heart Scroll design)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95;#zwd120;#448;#zwd140;#79;#tpl120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  <property fmtid="{D5CDD505-2E9C-101B-9397-08002B2CF9AE}" pid="10" name="KSOProductBuildVer">
    <vt:lpwstr>1033-11.2.0.9747</vt:lpwstr>
  </property>
</Properties>
</file>